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1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a na tytuł dokumentu, obraz biletów lotniczych i instrukcje używania formularza"/>
      </w:tblPr>
      <w:tblGrid>
        <w:gridCol w:w="2605"/>
        <w:gridCol w:w="6893"/>
      </w:tblGrid>
      <w:tr w:rsidR="00E70901" w:rsidRPr="00405138" w14:paraId="6CB6F36A" w14:textId="77777777" w:rsidTr="00BA77CD">
        <w:tc>
          <w:tcPr>
            <w:tcW w:w="2605" w:type="dxa"/>
            <w:vAlign w:val="bottom"/>
          </w:tcPr>
          <w:p w14:paraId="2FA0C4C4" w14:textId="5C606EA4" w:rsidR="00E70901" w:rsidRPr="00405138" w:rsidRDefault="003C0307">
            <w:pPr>
              <w:rPr>
                <w:sz w:val="18"/>
                <w:szCs w:val="20"/>
              </w:rPr>
            </w:pPr>
            <w:r w:rsidRPr="00405138">
              <w:rPr>
                <w:noProof/>
                <w:sz w:val="18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7A8167FC" wp14:editId="1B1D766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-746125</wp:posOffset>
                  </wp:positionV>
                  <wp:extent cx="1562735" cy="688975"/>
                  <wp:effectExtent l="0" t="0" r="0" b="0"/>
                  <wp:wrapNone/>
                  <wp:docPr id="13820035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00350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735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93" w:type="dxa"/>
            <w:vAlign w:val="bottom"/>
          </w:tcPr>
          <w:p w14:paraId="7B4887B3" w14:textId="77777777" w:rsidR="009E68DE" w:rsidRDefault="006F3AE9" w:rsidP="00647950">
            <w:pPr>
              <w:pStyle w:val="Tytu"/>
              <w:jc w:val="center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alias w:val="Wprowadź tytuł:"/>
                <w:tag w:val="Wprowadź tytuł:"/>
                <w:id w:val="1003319540"/>
                <w:placeholder>
                  <w:docPart w:val="D4ACD1876B7C4E62A24C6C8D4330F435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EndPr/>
              <w:sdtContent>
                <w:r w:rsidR="003C0307" w:rsidRPr="00405138">
                  <w:rPr>
                    <w:sz w:val="30"/>
                    <w:szCs w:val="30"/>
                  </w:rPr>
                  <w:t xml:space="preserve">Wniosek o </w:t>
                </w:r>
                <w:r w:rsidR="00313DF1" w:rsidRPr="00405138">
                  <w:rPr>
                    <w:sz w:val="30"/>
                    <w:szCs w:val="30"/>
                  </w:rPr>
                  <w:t>wypłatę środków</w:t>
                </w:r>
              </w:sdtContent>
            </w:sdt>
            <w:r w:rsidR="009E68DE">
              <w:rPr>
                <w:sz w:val="30"/>
                <w:szCs w:val="30"/>
              </w:rPr>
              <w:t xml:space="preserve"> </w:t>
            </w:r>
          </w:p>
          <w:p w14:paraId="45A968FF" w14:textId="6FA72BCF" w:rsidR="00E70901" w:rsidRPr="00405138" w:rsidRDefault="009E68DE" w:rsidP="00647950">
            <w:pPr>
              <w:pStyle w:val="Tytu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i rozliczenie zadania</w:t>
            </w:r>
          </w:p>
          <w:p w14:paraId="0F2DD7A8" w14:textId="73BA5BE9" w:rsidR="00115442" w:rsidRPr="00006B41" w:rsidRDefault="00006B41" w:rsidP="00D2773F">
            <w:pPr>
              <w:pStyle w:val="Podtytu"/>
              <w:jc w:val="center"/>
              <w:rPr>
                <w:b/>
                <w:bCs/>
                <w:sz w:val="18"/>
                <w:szCs w:val="20"/>
              </w:rPr>
            </w:pPr>
            <w:r w:rsidRPr="00006B41">
              <w:rPr>
                <w:b/>
                <w:bCs/>
                <w:sz w:val="16"/>
                <w:szCs w:val="18"/>
              </w:rPr>
              <w:t>„Ogólnopolski program finansowania usuwania wyrobów zawierających azbest. Część</w:t>
            </w:r>
            <w:r w:rsidR="00BA77CD">
              <w:rPr>
                <w:b/>
                <w:bCs/>
                <w:sz w:val="16"/>
                <w:szCs w:val="18"/>
              </w:rPr>
              <w:t> </w:t>
            </w:r>
            <w:r w:rsidRPr="00006B41">
              <w:rPr>
                <w:b/>
                <w:bCs/>
                <w:sz w:val="16"/>
                <w:szCs w:val="18"/>
              </w:rPr>
              <w:t>1) Przedsięwzięcia w zakresie demontażu, zbierania, transportu oraz unieszkodliwiania odpadów zawierających azbest, zgodnie z gminnymi programami usuwania azbestu i</w:t>
            </w:r>
            <w:r w:rsidR="00BA77CD">
              <w:rPr>
                <w:b/>
                <w:bCs/>
                <w:sz w:val="16"/>
                <w:szCs w:val="18"/>
              </w:rPr>
              <w:t> </w:t>
            </w:r>
            <w:r w:rsidRPr="00006B41">
              <w:rPr>
                <w:b/>
                <w:bCs/>
                <w:sz w:val="16"/>
                <w:szCs w:val="18"/>
              </w:rPr>
              <w:t>wyrobów zawierających azbest”</w:t>
            </w:r>
          </w:p>
        </w:tc>
      </w:tr>
    </w:tbl>
    <w:p w14:paraId="65B6BFA8" w14:textId="789933AF" w:rsidR="007C0595" w:rsidRPr="007C0595" w:rsidRDefault="007C0595" w:rsidP="007C0595">
      <w:pPr>
        <w:pStyle w:val="Nagwek1"/>
        <w:numPr>
          <w:ilvl w:val="0"/>
          <w:numId w:val="32"/>
        </w:numPr>
        <w:tabs>
          <w:tab w:val="num" w:pos="360"/>
        </w:tabs>
        <w:ind w:left="284" w:hanging="284"/>
        <w:rPr>
          <w:sz w:val="26"/>
          <w:szCs w:val="26"/>
          <w:u w:val="single"/>
        </w:rPr>
      </w:pPr>
      <w:r w:rsidRPr="007C0595">
        <w:rPr>
          <w:sz w:val="26"/>
          <w:szCs w:val="26"/>
          <w:u w:val="single"/>
        </w:rPr>
        <w:t>WNIOSEK O WYPŁATĘ ŚRODKÓW</w:t>
      </w:r>
    </w:p>
    <w:p w14:paraId="41A509DE" w14:textId="1E0917BE" w:rsidR="00E70901" w:rsidRPr="00405138" w:rsidRDefault="00E70901" w:rsidP="00761BA6">
      <w:pPr>
        <w:pStyle w:val="Nagwek1"/>
        <w:rPr>
          <w:sz w:val="20"/>
          <w:szCs w:val="22"/>
        </w:rPr>
      </w:pPr>
    </w:p>
    <w:tbl>
      <w:tblPr>
        <w:tblStyle w:val="Tabelasiatki4akcent1"/>
        <w:tblW w:w="5261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541"/>
        <w:gridCol w:w="5947"/>
      </w:tblGrid>
      <w:tr w:rsidR="00313DF1" w:rsidRPr="00405138" w14:paraId="183F4645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2F480285" w14:textId="57283467" w:rsidR="00313DF1" w:rsidRPr="00405138" w:rsidRDefault="00313DF1" w:rsidP="00FF69ED">
            <w:pPr>
              <w:pStyle w:val="Akapitzlist"/>
              <w:numPr>
                <w:ilvl w:val="0"/>
                <w:numId w:val="22"/>
              </w:numPr>
              <w:ind w:left="209" w:hanging="228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Numer umowy dotacji</w:t>
            </w:r>
          </w:p>
        </w:tc>
        <w:sdt>
          <w:sdtPr>
            <w:rPr>
              <w:sz w:val="18"/>
              <w:szCs w:val="20"/>
            </w:rPr>
            <w:id w:val="-82258271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47" w:type="dxa"/>
              </w:tcPr>
              <w:p w14:paraId="789571E5" w14:textId="09ABF8F5" w:rsidR="00313DF1" w:rsidRPr="00405138" w:rsidRDefault="00313DF1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E70901" w:rsidRPr="00405138" w14:paraId="72DAE9E8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737853E6" w14:textId="762D2B0A" w:rsidR="00E70901" w:rsidRPr="00405138" w:rsidRDefault="003C0307" w:rsidP="00FF69ED">
            <w:pPr>
              <w:pStyle w:val="Akapitzlist"/>
              <w:numPr>
                <w:ilvl w:val="0"/>
                <w:numId w:val="22"/>
              </w:numPr>
              <w:ind w:left="209" w:hanging="228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Nazwa zadania</w:t>
            </w:r>
          </w:p>
        </w:tc>
        <w:tc>
          <w:tcPr>
            <w:tcW w:w="5947" w:type="dxa"/>
          </w:tcPr>
          <w:sdt>
            <w:sdtPr>
              <w:rPr>
                <w:sz w:val="18"/>
                <w:szCs w:val="20"/>
              </w:rPr>
              <w:id w:val="-880781519"/>
              <w:placeholder>
                <w:docPart w:val="DefaultPlaceholder_-1854013440"/>
              </w:placeholder>
              <w:showingPlcHdr/>
            </w:sdtPr>
            <w:sdtEndPr/>
            <w:sdtContent>
              <w:p w14:paraId="6A379EFB" w14:textId="48422BAB" w:rsidR="00E70901" w:rsidRPr="00405138" w:rsidRDefault="00F74139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405138" w14:paraId="3C5DDF56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534C6A9B" w14:textId="4359E39B" w:rsidR="00E70901" w:rsidRPr="00405138" w:rsidRDefault="003C0307" w:rsidP="00FF69ED">
            <w:pPr>
              <w:pStyle w:val="Akapitzlist"/>
              <w:numPr>
                <w:ilvl w:val="0"/>
                <w:numId w:val="22"/>
              </w:numPr>
              <w:ind w:left="209" w:hanging="228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Nazwa Wnioskodawcy</w:t>
            </w:r>
          </w:p>
        </w:tc>
        <w:tc>
          <w:tcPr>
            <w:tcW w:w="5947" w:type="dxa"/>
          </w:tcPr>
          <w:sdt>
            <w:sdtPr>
              <w:rPr>
                <w:sz w:val="18"/>
                <w:szCs w:val="20"/>
              </w:rPr>
              <w:id w:val="-498271291"/>
              <w:placeholder>
                <w:docPart w:val="DefaultPlaceholder_-1854013440"/>
              </w:placeholder>
              <w:showingPlcHdr/>
            </w:sdtPr>
            <w:sdtEndPr/>
            <w:sdtContent>
              <w:p w14:paraId="35A2A9EE" w14:textId="1ABA990D" w:rsidR="00E70901" w:rsidRPr="00405138" w:rsidRDefault="00F74139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p>
            </w:sdtContent>
          </w:sdt>
        </w:tc>
      </w:tr>
      <w:tr w:rsidR="000F4B1B" w:rsidRPr="00405138" w14:paraId="12184724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784DB1D7" w14:textId="550B71C8" w:rsidR="000F4B1B" w:rsidRPr="00405138" w:rsidRDefault="000F4B1B" w:rsidP="000F4B1B">
            <w:pPr>
              <w:pStyle w:val="Akapitzlist"/>
              <w:numPr>
                <w:ilvl w:val="0"/>
                <w:numId w:val="22"/>
              </w:numPr>
              <w:ind w:left="209" w:hanging="228"/>
              <w:rPr>
                <w:color w:val="536142" w:themeColor="accent1" w:themeShade="80"/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Adres siedziby Wnioskodawcy</w:t>
            </w:r>
          </w:p>
        </w:tc>
        <w:tc>
          <w:tcPr>
            <w:tcW w:w="5947" w:type="dxa"/>
          </w:tcPr>
          <w:sdt>
            <w:sdtPr>
              <w:rPr>
                <w:sz w:val="18"/>
                <w:szCs w:val="20"/>
              </w:rPr>
              <w:alias w:val="powiat, gmina"/>
              <w:tag w:val="powiat"/>
              <w:id w:val="1692032925"/>
              <w:placeholder>
                <w:docPart w:val="000B2F38CB6941C8A9D0793C4B8F9739"/>
              </w:placeholder>
              <w:showingPlcHdr/>
            </w:sdtPr>
            <w:sdtEndPr/>
            <w:sdtContent>
              <w:p w14:paraId="57AC8FDF" w14:textId="5A0B5E2B" w:rsidR="000F4B1B" w:rsidRPr="00405138" w:rsidRDefault="000F4B1B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p>
            </w:sdtContent>
          </w:sdt>
        </w:tc>
      </w:tr>
      <w:tr w:rsidR="000F4B1B" w:rsidRPr="00405138" w14:paraId="1505A249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3E613C4C" w14:textId="77777777" w:rsidR="000F4B1B" w:rsidRPr="00405138" w:rsidRDefault="000F4B1B" w:rsidP="000F4B1B">
            <w:pPr>
              <w:rPr>
                <w:sz w:val="18"/>
                <w:szCs w:val="20"/>
              </w:rPr>
            </w:pPr>
          </w:p>
        </w:tc>
        <w:tc>
          <w:tcPr>
            <w:tcW w:w="5947" w:type="dxa"/>
          </w:tcPr>
          <w:p w14:paraId="335312D1" w14:textId="77777777" w:rsidR="000F4B1B" w:rsidRPr="00405138" w:rsidRDefault="000F4B1B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  <w:tr w:rsidR="000F4B1B" w:rsidRPr="00405138" w14:paraId="3228D380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31940198" w14:textId="6DA6BF86" w:rsidR="000F4B1B" w:rsidRPr="00405138" w:rsidRDefault="000F4B1B" w:rsidP="00591903">
            <w:pPr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alias w:val="kod pocztowy, miejscowość, ulica, nr budynku"/>
            <w:tag w:val="kod pocztowy, miejscowość"/>
            <w:id w:val="1157880929"/>
            <w:placeholder>
              <w:docPart w:val="F839AA6B35A04EB9A881430188428DE6"/>
            </w:placeholder>
            <w:showingPlcHdr/>
          </w:sdtPr>
          <w:sdtEndPr/>
          <w:sdtContent>
            <w:tc>
              <w:tcPr>
                <w:tcW w:w="5947" w:type="dxa"/>
              </w:tcPr>
              <w:p w14:paraId="160E0029" w14:textId="75F5346A" w:rsidR="000F4B1B" w:rsidRPr="00405138" w:rsidRDefault="000F4B1B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BA77CD" w:rsidRPr="00405138" w14:paraId="11EFDE8B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4784208D" w14:textId="3866CA09" w:rsidR="00BA77CD" w:rsidRPr="00BA77CD" w:rsidRDefault="00BA77CD" w:rsidP="00BA77CD">
            <w:pPr>
              <w:pStyle w:val="Akapitzlist"/>
              <w:numPr>
                <w:ilvl w:val="0"/>
                <w:numId w:val="22"/>
              </w:numPr>
              <w:ind w:left="209" w:hanging="22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NIP</w:t>
            </w:r>
          </w:p>
        </w:tc>
        <w:sdt>
          <w:sdtPr>
            <w:rPr>
              <w:sz w:val="18"/>
              <w:szCs w:val="20"/>
            </w:rPr>
            <w:id w:val="-1119680501"/>
            <w:placeholder>
              <w:docPart w:val="A1FDB93A8F3F4FD38D666E0163F6770E"/>
            </w:placeholder>
            <w:showingPlcHdr/>
          </w:sdtPr>
          <w:sdtEndPr/>
          <w:sdtContent>
            <w:tc>
              <w:tcPr>
                <w:tcW w:w="5947" w:type="dxa"/>
              </w:tcPr>
              <w:p w14:paraId="32E18D20" w14:textId="65B5D97A" w:rsidR="00BA77CD" w:rsidRDefault="00BA77CD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p>
            </w:tc>
          </w:sdtContent>
        </w:sdt>
      </w:tr>
    </w:tbl>
    <w:p w14:paraId="1C5CCDC4" w14:textId="484808CD" w:rsidR="00E70901" w:rsidRPr="00405138" w:rsidRDefault="00313DF1" w:rsidP="00761BA6">
      <w:pPr>
        <w:pStyle w:val="Nagwek1"/>
        <w:jc w:val="both"/>
        <w:rPr>
          <w:sz w:val="20"/>
          <w:szCs w:val="22"/>
        </w:rPr>
      </w:pPr>
      <w:r w:rsidRPr="00405138">
        <w:rPr>
          <w:sz w:val="20"/>
          <w:szCs w:val="22"/>
        </w:rPr>
        <w:t xml:space="preserve">Wnioskujemy o wypłatę dotacji w wysokości </w:t>
      </w:r>
      <w:sdt>
        <w:sdtPr>
          <w:rPr>
            <w:sz w:val="20"/>
            <w:szCs w:val="22"/>
          </w:rPr>
          <w:id w:val="430240092"/>
          <w:placeholder>
            <w:docPart w:val="DefaultPlaceholder_-1854013440"/>
          </w:placeholder>
        </w:sdtPr>
        <w:sdtEndPr/>
        <w:sdtContent>
          <w:r w:rsidRPr="00405138">
            <w:rPr>
              <w:sz w:val="20"/>
              <w:szCs w:val="22"/>
            </w:rPr>
            <w:t>…………</w:t>
          </w:r>
          <w:proofErr w:type="gramStart"/>
          <w:r w:rsidRPr="00405138">
            <w:rPr>
              <w:sz w:val="20"/>
              <w:szCs w:val="22"/>
            </w:rPr>
            <w:t>…….</w:t>
          </w:r>
          <w:proofErr w:type="gramEnd"/>
          <w:r w:rsidRPr="00405138">
            <w:rPr>
              <w:sz w:val="20"/>
              <w:szCs w:val="22"/>
            </w:rPr>
            <w:t>.</w:t>
          </w:r>
        </w:sdtContent>
      </w:sdt>
      <w:r w:rsidRPr="00405138">
        <w:rPr>
          <w:sz w:val="20"/>
          <w:szCs w:val="22"/>
        </w:rPr>
        <w:t>zł, słownie</w:t>
      </w:r>
      <w:r w:rsidR="00523765">
        <w:rPr>
          <w:sz w:val="20"/>
          <w:szCs w:val="22"/>
        </w:rPr>
        <w:t>:</w:t>
      </w:r>
      <w:r w:rsidRPr="00405138">
        <w:rPr>
          <w:sz w:val="20"/>
          <w:szCs w:val="22"/>
        </w:rPr>
        <w:t xml:space="preserve"> </w:t>
      </w:r>
      <w:sdt>
        <w:sdtPr>
          <w:rPr>
            <w:sz w:val="20"/>
            <w:szCs w:val="22"/>
          </w:rPr>
          <w:id w:val="-161079469"/>
          <w:placeholder>
            <w:docPart w:val="DefaultPlaceholder_-1854013440"/>
          </w:placeholder>
        </w:sdtPr>
        <w:sdtEndPr/>
        <w:sdtContent>
          <w:r w:rsidRPr="00405138">
            <w:rPr>
              <w:sz w:val="20"/>
              <w:szCs w:val="22"/>
            </w:rPr>
            <w:t>…………………</w:t>
          </w:r>
          <w:r w:rsidR="00523765">
            <w:rPr>
              <w:sz w:val="20"/>
              <w:szCs w:val="22"/>
            </w:rPr>
            <w:t>……</w:t>
          </w:r>
          <w:r w:rsidRPr="00405138">
            <w:rPr>
              <w:sz w:val="20"/>
              <w:szCs w:val="22"/>
            </w:rPr>
            <w:t xml:space="preserve"> </w:t>
          </w:r>
        </w:sdtContent>
      </w:sdt>
      <w:r w:rsidRPr="00405138">
        <w:rPr>
          <w:sz w:val="20"/>
          <w:szCs w:val="22"/>
        </w:rPr>
        <w:t xml:space="preserve"> </w:t>
      </w:r>
    </w:p>
    <w:p w14:paraId="302F6F4D" w14:textId="77777777" w:rsidR="00313DF1" w:rsidRPr="00405138" w:rsidRDefault="00313DF1" w:rsidP="00761BA6">
      <w:pPr>
        <w:pStyle w:val="Nagwek1"/>
        <w:rPr>
          <w:sz w:val="20"/>
          <w:szCs w:val="22"/>
        </w:rPr>
      </w:pPr>
    </w:p>
    <w:p w14:paraId="60DBF4E5" w14:textId="4E048C3C" w:rsidR="00761BA6" w:rsidRPr="00405138" w:rsidRDefault="00761BA6" w:rsidP="00761BA6">
      <w:pPr>
        <w:pStyle w:val="Nagwek1"/>
        <w:rPr>
          <w:sz w:val="20"/>
          <w:szCs w:val="22"/>
        </w:rPr>
      </w:pPr>
      <w:r w:rsidRPr="00405138">
        <w:rPr>
          <w:sz w:val="20"/>
          <w:szCs w:val="22"/>
        </w:rPr>
        <w:t>Zestawienie faktur</w:t>
      </w:r>
    </w:p>
    <w:tbl>
      <w:tblPr>
        <w:tblStyle w:val="Tabelasiatki4akcent1"/>
        <w:tblW w:w="5264" w:type="pct"/>
        <w:tblLayout w:type="fixed"/>
        <w:tblLook w:val="0480" w:firstRow="0" w:lastRow="0" w:firstColumn="1" w:lastColumn="0" w:noHBand="0" w:noVBand="1"/>
        <w:tblDescription w:val="Tabela na informacje służbowe"/>
      </w:tblPr>
      <w:tblGrid>
        <w:gridCol w:w="3113"/>
        <w:gridCol w:w="2268"/>
        <w:gridCol w:w="1985"/>
        <w:gridCol w:w="2127"/>
      </w:tblGrid>
      <w:tr w:rsidR="00BA77CD" w:rsidRPr="00405138" w14:paraId="6B4C9EF8" w14:textId="1B054422" w:rsidTr="00BA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p w14:paraId="2F4E8AC8" w14:textId="715FF98F" w:rsidR="00BA77CD" w:rsidRPr="00523765" w:rsidRDefault="00BA77CD" w:rsidP="00523765">
            <w:pPr>
              <w:pStyle w:val="Akapitzlist"/>
              <w:ind w:left="209"/>
              <w:jc w:val="center"/>
              <w:rPr>
                <w:sz w:val="18"/>
                <w:szCs w:val="20"/>
              </w:rPr>
            </w:pPr>
            <w:r w:rsidRPr="00523765">
              <w:rPr>
                <w:sz w:val="18"/>
                <w:szCs w:val="20"/>
              </w:rPr>
              <w:t>Nr faktury (rachunku)</w:t>
            </w:r>
          </w:p>
        </w:tc>
        <w:tc>
          <w:tcPr>
            <w:tcW w:w="2268" w:type="dxa"/>
          </w:tcPr>
          <w:p w14:paraId="732EF3D1" w14:textId="2A9D3BAB" w:rsidR="00BA77CD" w:rsidRPr="00523765" w:rsidRDefault="00BA77CD" w:rsidP="005237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523765">
              <w:rPr>
                <w:b/>
                <w:bCs/>
                <w:sz w:val="18"/>
                <w:szCs w:val="20"/>
              </w:rPr>
              <w:t>Data wystawienia dokumentu</w:t>
            </w:r>
          </w:p>
        </w:tc>
        <w:tc>
          <w:tcPr>
            <w:tcW w:w="1985" w:type="dxa"/>
          </w:tcPr>
          <w:p w14:paraId="6091E75B" w14:textId="657B65A7" w:rsidR="00BA77CD" w:rsidRPr="00523765" w:rsidRDefault="00BA77CD" w:rsidP="005237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523765">
              <w:rPr>
                <w:b/>
                <w:bCs/>
                <w:sz w:val="18"/>
                <w:szCs w:val="20"/>
              </w:rPr>
              <w:t>Koszty kwalifikowane (zł)</w:t>
            </w:r>
          </w:p>
        </w:tc>
        <w:tc>
          <w:tcPr>
            <w:tcW w:w="2127" w:type="dxa"/>
          </w:tcPr>
          <w:p w14:paraId="34139662" w14:textId="285B5553" w:rsidR="00BA77CD" w:rsidRPr="00523765" w:rsidRDefault="00BA77CD" w:rsidP="005237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523765">
              <w:rPr>
                <w:b/>
                <w:bCs/>
                <w:sz w:val="18"/>
                <w:szCs w:val="20"/>
              </w:rPr>
              <w:t>Kwota dotacji (zł)</w:t>
            </w:r>
          </w:p>
        </w:tc>
      </w:tr>
      <w:tr w:rsidR="00BA77CD" w:rsidRPr="00405138" w14:paraId="780ABAE5" w14:textId="6E7CF2C2" w:rsidTr="00BA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sdt>
            <w:sdtPr>
              <w:rPr>
                <w:sz w:val="18"/>
                <w:szCs w:val="20"/>
              </w:rPr>
              <w:id w:val="406041355"/>
              <w:placeholder>
                <w:docPart w:val="3949057D43044F61B22DE1C670A00ACC"/>
              </w:placeholder>
            </w:sdtPr>
            <w:sdtEndPr/>
            <w:sdtContent>
              <w:p w14:paraId="757B8EA5" w14:textId="18D9C0AE" w:rsidR="00BA77CD" w:rsidRPr="00405138" w:rsidRDefault="00BA77CD" w:rsidP="00BA77CD">
                <w:pPr>
                  <w:pStyle w:val="Akapitzlist"/>
                  <w:numPr>
                    <w:ilvl w:val="0"/>
                    <w:numId w:val="23"/>
                  </w:numPr>
                  <w:ind w:left="209" w:hanging="228"/>
                  <w:rPr>
                    <w:sz w:val="18"/>
                    <w:szCs w:val="20"/>
                  </w:rPr>
                </w:pPr>
                <w:r w:rsidRPr="00405138">
                  <w:rPr>
                    <w:b w:val="0"/>
                    <w:bCs w:val="0"/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sz w:val="18"/>
                <w:szCs w:val="20"/>
              </w:rPr>
              <w:id w:val="286329661"/>
              <w:placeholder>
                <w:docPart w:val="D63765079DD24629BE7150C5F6CFFA48"/>
              </w:placeholder>
            </w:sdtPr>
            <w:sdtEndPr/>
            <w:sdtContent>
              <w:p w14:paraId="201C4834" w14:textId="564B40D0" w:rsidR="00BA77CD" w:rsidRPr="00405138" w:rsidRDefault="00BA77CD" w:rsidP="00BA7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  <w:tc>
          <w:tcPr>
            <w:tcW w:w="1985" w:type="dxa"/>
          </w:tcPr>
          <w:sdt>
            <w:sdtPr>
              <w:id w:val="504864631"/>
              <w:placeholder>
                <w:docPart w:val="B617703E416D4EBC9BE33FB3524745EC"/>
              </w:placeholder>
            </w:sdtPr>
            <w:sdtEndPr/>
            <w:sdtContent>
              <w:p w14:paraId="49604569" w14:textId="2FD4C406" w:rsidR="00BA77CD" w:rsidRPr="00405138" w:rsidRDefault="00BA77CD" w:rsidP="00BA77CD">
                <w:pPr>
                  <w:ind w:left="-19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BA77CD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127" w:type="dxa"/>
          </w:tcPr>
          <w:sdt>
            <w:sdtPr>
              <w:id w:val="-628081777"/>
              <w:placeholder>
                <w:docPart w:val="BE4F7314409C4846A8ED8D61C468435B"/>
              </w:placeholder>
            </w:sdtPr>
            <w:sdtEndPr/>
            <w:sdtContent>
              <w:p w14:paraId="4A79EF6B" w14:textId="1E33737F" w:rsidR="00BA77CD" w:rsidRPr="00405138" w:rsidRDefault="00BA77CD" w:rsidP="00BA7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1F2FFA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BA77CD" w:rsidRPr="00405138" w14:paraId="7BA22586" w14:textId="42E2A7EC" w:rsidTr="00BA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sdt>
            <w:sdtPr>
              <w:rPr>
                <w:sz w:val="18"/>
                <w:szCs w:val="20"/>
              </w:rPr>
              <w:id w:val="-762068758"/>
              <w:placeholder>
                <w:docPart w:val="9E9A395AEF994283866515B1578B3677"/>
              </w:placeholder>
            </w:sdtPr>
            <w:sdtEndPr/>
            <w:sdtContent>
              <w:p w14:paraId="4CDC76B2" w14:textId="1DE2B3A2" w:rsidR="00BA77CD" w:rsidRPr="00405138" w:rsidRDefault="00BA77CD" w:rsidP="00BA77CD">
                <w:pPr>
                  <w:pStyle w:val="Akapitzlist"/>
                  <w:numPr>
                    <w:ilvl w:val="0"/>
                    <w:numId w:val="23"/>
                  </w:numPr>
                  <w:ind w:left="209" w:hanging="228"/>
                  <w:rPr>
                    <w:sz w:val="18"/>
                    <w:szCs w:val="20"/>
                  </w:rPr>
                </w:pPr>
                <w:r w:rsidRPr="00405138">
                  <w:rPr>
                    <w:b w:val="0"/>
                    <w:bCs w:val="0"/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sz w:val="18"/>
                <w:szCs w:val="20"/>
              </w:rPr>
              <w:id w:val="2003692567"/>
              <w:placeholder>
                <w:docPart w:val="35E2777976DD47ECB99B7BCE72AAA5E5"/>
              </w:placeholder>
            </w:sdtPr>
            <w:sdtEndPr/>
            <w:sdtContent>
              <w:p w14:paraId="40C25E22" w14:textId="4D7C1CE8" w:rsidR="00BA77CD" w:rsidRPr="00405138" w:rsidRDefault="00BA77CD" w:rsidP="00BA7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  <w:tc>
          <w:tcPr>
            <w:tcW w:w="1985" w:type="dxa"/>
          </w:tcPr>
          <w:sdt>
            <w:sdtPr>
              <w:id w:val="-564800506"/>
              <w:placeholder>
                <w:docPart w:val="6DA11A4AA87047D0A0A4952EC514A751"/>
              </w:placeholder>
            </w:sdtPr>
            <w:sdtEndPr/>
            <w:sdtContent>
              <w:p w14:paraId="5DCF5C7E" w14:textId="054D51F6" w:rsidR="00BA77CD" w:rsidRPr="00405138" w:rsidRDefault="00BA77CD" w:rsidP="00BA7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B43F5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127" w:type="dxa"/>
          </w:tcPr>
          <w:sdt>
            <w:sdtPr>
              <w:id w:val="-1577664937"/>
              <w:placeholder>
                <w:docPart w:val="D2C5AF7E92A848CE9FF1251077D46DCC"/>
              </w:placeholder>
            </w:sdtPr>
            <w:sdtEndPr/>
            <w:sdtContent>
              <w:p w14:paraId="0C50F097" w14:textId="36971983" w:rsidR="00BA77CD" w:rsidRPr="00405138" w:rsidRDefault="00BA77CD" w:rsidP="00BA7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1F2FFA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BA77CD" w:rsidRPr="00405138" w14:paraId="6AB0C0A6" w14:textId="182A7AE5" w:rsidTr="00BA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sdt>
            <w:sdtPr>
              <w:rPr>
                <w:sz w:val="18"/>
                <w:szCs w:val="20"/>
              </w:rPr>
              <w:id w:val="2082025508"/>
              <w:placeholder>
                <w:docPart w:val="CDB69EA31A104C3FA35D4FA690D205C2"/>
              </w:placeholder>
            </w:sdtPr>
            <w:sdtEndPr/>
            <w:sdtContent>
              <w:p w14:paraId="16868A75" w14:textId="13C36162" w:rsidR="00BA77CD" w:rsidRPr="00405138" w:rsidRDefault="00BA77CD" w:rsidP="00BA77CD">
                <w:pPr>
                  <w:pStyle w:val="Akapitzlist"/>
                  <w:numPr>
                    <w:ilvl w:val="0"/>
                    <w:numId w:val="23"/>
                  </w:numPr>
                  <w:ind w:left="209" w:hanging="228"/>
                  <w:rPr>
                    <w:sz w:val="18"/>
                    <w:szCs w:val="20"/>
                  </w:rPr>
                </w:pPr>
                <w:r w:rsidRPr="00405138">
                  <w:rPr>
                    <w:b w:val="0"/>
                    <w:bCs w:val="0"/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sz w:val="18"/>
                <w:szCs w:val="20"/>
              </w:rPr>
              <w:id w:val="-299300838"/>
              <w:placeholder>
                <w:docPart w:val="3B5E2642620E4986A8128991D45B37F9"/>
              </w:placeholder>
            </w:sdtPr>
            <w:sdtEndPr/>
            <w:sdtContent>
              <w:p w14:paraId="427A58E2" w14:textId="0C03D830" w:rsidR="00BA77CD" w:rsidRPr="00405138" w:rsidRDefault="00BA77CD" w:rsidP="00BA7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  <w:tc>
          <w:tcPr>
            <w:tcW w:w="1985" w:type="dxa"/>
          </w:tcPr>
          <w:sdt>
            <w:sdtPr>
              <w:id w:val="1649635517"/>
              <w:placeholder>
                <w:docPart w:val="2331CB4470624459AECDB0778293F49E"/>
              </w:placeholder>
            </w:sdtPr>
            <w:sdtEndPr/>
            <w:sdtContent>
              <w:p w14:paraId="1078A912" w14:textId="2967A002" w:rsidR="00BA77CD" w:rsidRPr="00405138" w:rsidRDefault="00BA77CD" w:rsidP="00BA7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B43F5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127" w:type="dxa"/>
          </w:tcPr>
          <w:sdt>
            <w:sdtPr>
              <w:id w:val="831716518"/>
              <w:placeholder>
                <w:docPart w:val="F8DB285F5E7846EA8653E80005D8B024"/>
              </w:placeholder>
            </w:sdtPr>
            <w:sdtEndPr/>
            <w:sdtContent>
              <w:p w14:paraId="30B952D9" w14:textId="67D245E2" w:rsidR="00BA77CD" w:rsidRPr="00405138" w:rsidRDefault="00BA77CD" w:rsidP="00BA7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1F2FFA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BA77CD" w:rsidRPr="00405138" w14:paraId="2431D087" w14:textId="50AC1663" w:rsidTr="00BA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sdt>
            <w:sdtPr>
              <w:rPr>
                <w:sz w:val="18"/>
                <w:szCs w:val="20"/>
              </w:rPr>
              <w:id w:val="-419334170"/>
              <w:placeholder>
                <w:docPart w:val="7D98ECFEDF6341C5B78DE64854A9239F"/>
              </w:placeholder>
            </w:sdtPr>
            <w:sdtEndPr/>
            <w:sdtContent>
              <w:p w14:paraId="19DB8563" w14:textId="7D68E58A" w:rsidR="00BA77CD" w:rsidRPr="00405138" w:rsidRDefault="00BA77CD" w:rsidP="00BA77CD">
                <w:pPr>
                  <w:pStyle w:val="Akapitzlist"/>
                  <w:numPr>
                    <w:ilvl w:val="0"/>
                    <w:numId w:val="23"/>
                  </w:numPr>
                  <w:ind w:left="209" w:hanging="228"/>
                  <w:rPr>
                    <w:sz w:val="18"/>
                    <w:szCs w:val="20"/>
                  </w:rPr>
                </w:pPr>
                <w:r w:rsidRPr="00405138">
                  <w:rPr>
                    <w:b w:val="0"/>
                    <w:bCs w:val="0"/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sz w:val="18"/>
                <w:szCs w:val="20"/>
              </w:rPr>
              <w:id w:val="-1578128156"/>
              <w:placeholder>
                <w:docPart w:val="47024C208BE446E8A3C054C78D3C27D3"/>
              </w:placeholder>
            </w:sdtPr>
            <w:sdtEndPr/>
            <w:sdtContent>
              <w:p w14:paraId="1598DBB8" w14:textId="00B82903" w:rsidR="00BA77CD" w:rsidRPr="00405138" w:rsidRDefault="00BA77CD" w:rsidP="00BA7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  <w:tc>
          <w:tcPr>
            <w:tcW w:w="1985" w:type="dxa"/>
          </w:tcPr>
          <w:sdt>
            <w:sdtPr>
              <w:id w:val="-1713191848"/>
              <w:placeholder>
                <w:docPart w:val="DD27E8F2031B442AB2F2BF3E8AC898F5"/>
              </w:placeholder>
            </w:sdtPr>
            <w:sdtEndPr/>
            <w:sdtContent>
              <w:p w14:paraId="527C3370" w14:textId="6CAA9502" w:rsidR="00BA77CD" w:rsidRPr="00405138" w:rsidRDefault="00BA77CD" w:rsidP="00BA7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B43F5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127" w:type="dxa"/>
          </w:tcPr>
          <w:sdt>
            <w:sdtPr>
              <w:id w:val="-2064707515"/>
              <w:placeholder>
                <w:docPart w:val="49FCF0A5356241BCA43E5E4A3E4F2442"/>
              </w:placeholder>
            </w:sdtPr>
            <w:sdtEndPr/>
            <w:sdtContent>
              <w:p w14:paraId="74E3BFB5" w14:textId="383662B1" w:rsidR="00BA77CD" w:rsidRPr="00405138" w:rsidRDefault="00BA77CD" w:rsidP="00BA7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1F2FFA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BA77CD" w:rsidRPr="00405138" w14:paraId="186D735F" w14:textId="603E8A99" w:rsidTr="00BA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sdt>
            <w:sdtPr>
              <w:rPr>
                <w:sz w:val="18"/>
                <w:szCs w:val="20"/>
              </w:rPr>
              <w:id w:val="1128210170"/>
              <w:placeholder>
                <w:docPart w:val="6E67E43ABD604C829F00A1D3440B27E5"/>
              </w:placeholder>
            </w:sdtPr>
            <w:sdtEndPr/>
            <w:sdtContent>
              <w:p w14:paraId="14E19D08" w14:textId="51262076" w:rsidR="00BA77CD" w:rsidRPr="00405138" w:rsidRDefault="00BA77CD" w:rsidP="00BA77CD">
                <w:pPr>
                  <w:pStyle w:val="Akapitzlist"/>
                  <w:numPr>
                    <w:ilvl w:val="0"/>
                    <w:numId w:val="23"/>
                  </w:numPr>
                  <w:ind w:left="209" w:hanging="228"/>
                  <w:rPr>
                    <w:sz w:val="18"/>
                    <w:szCs w:val="20"/>
                  </w:rPr>
                </w:pPr>
                <w:r w:rsidRPr="00405138">
                  <w:rPr>
                    <w:b w:val="0"/>
                    <w:bCs w:val="0"/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sz w:val="18"/>
                <w:szCs w:val="20"/>
              </w:rPr>
              <w:id w:val="-2016683614"/>
              <w:placeholder>
                <w:docPart w:val="5E7DD38DCCFC4B5CB3B9BCAD8E639D77"/>
              </w:placeholder>
            </w:sdtPr>
            <w:sdtEndPr/>
            <w:sdtContent>
              <w:p w14:paraId="2E51EFE8" w14:textId="4BA9C8C0" w:rsidR="00BA77CD" w:rsidRPr="00405138" w:rsidRDefault="00BA77CD" w:rsidP="00BA7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  <w:tc>
          <w:tcPr>
            <w:tcW w:w="1985" w:type="dxa"/>
          </w:tcPr>
          <w:sdt>
            <w:sdtPr>
              <w:id w:val="908658275"/>
              <w:placeholder>
                <w:docPart w:val="45494C8639334F31B1F452A434D1C87C"/>
              </w:placeholder>
            </w:sdtPr>
            <w:sdtEndPr/>
            <w:sdtContent>
              <w:p w14:paraId="5B8983D2" w14:textId="1E469378" w:rsidR="00BA77CD" w:rsidRPr="00405138" w:rsidRDefault="00BA77CD" w:rsidP="00BA7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B43F5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127" w:type="dxa"/>
          </w:tcPr>
          <w:sdt>
            <w:sdtPr>
              <w:id w:val="-40744943"/>
              <w:placeholder>
                <w:docPart w:val="4903A9C76CE94723B7825A891EACDE90"/>
              </w:placeholder>
            </w:sdtPr>
            <w:sdtEndPr/>
            <w:sdtContent>
              <w:p w14:paraId="5A57F58F" w14:textId="0492AB11" w:rsidR="00BA77CD" w:rsidRPr="00405138" w:rsidRDefault="00BA77CD" w:rsidP="00BA7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1F2FFA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BA77CD" w:rsidRPr="00405138" w14:paraId="7D6FE111" w14:textId="7B7450F4" w:rsidTr="00BA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3"/>
          </w:tcPr>
          <w:p w14:paraId="1252616A" w14:textId="768FF7EC" w:rsidR="00BA77CD" w:rsidRPr="00405138" w:rsidRDefault="00BA77CD" w:rsidP="00D2773F">
            <w:pPr>
              <w:pStyle w:val="Akapitzlist"/>
              <w:ind w:left="209"/>
              <w:jc w:val="right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Wnioskowana kwota dotacji</w:t>
            </w:r>
            <w:r>
              <w:rPr>
                <w:sz w:val="18"/>
                <w:szCs w:val="20"/>
              </w:rPr>
              <w:t xml:space="preserve"> (zł)</w:t>
            </w:r>
            <w:r w:rsidRPr="00405138">
              <w:rPr>
                <w:sz w:val="18"/>
                <w:szCs w:val="20"/>
              </w:rPr>
              <w:t>:</w:t>
            </w:r>
          </w:p>
        </w:tc>
        <w:tc>
          <w:tcPr>
            <w:tcW w:w="2127" w:type="dxa"/>
          </w:tcPr>
          <w:sdt>
            <w:sdtPr>
              <w:id w:val="-698779466"/>
              <w:placeholder>
                <w:docPart w:val="9BB0D3C05A0C41D39633931F85D95A21"/>
              </w:placeholder>
            </w:sdtPr>
            <w:sdtEndPr/>
            <w:sdtContent>
              <w:p w14:paraId="385290F5" w14:textId="734A9F4A" w:rsidR="00BA77CD" w:rsidRPr="00BA77CD" w:rsidRDefault="00BA77CD" w:rsidP="00BA77CD">
                <w:pPr>
                  <w:ind w:left="-19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A77CD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</w:tbl>
    <w:p w14:paraId="06795BC0" w14:textId="6CA76661" w:rsidR="00753293" w:rsidRPr="00523765" w:rsidRDefault="00753293" w:rsidP="00761BA6">
      <w:pPr>
        <w:pStyle w:val="Nagwek1"/>
        <w:jc w:val="both"/>
        <w:rPr>
          <w:sz w:val="20"/>
          <w:szCs w:val="22"/>
        </w:rPr>
      </w:pPr>
      <w:r w:rsidRPr="00523765">
        <w:rPr>
          <w:sz w:val="20"/>
          <w:szCs w:val="22"/>
        </w:rPr>
        <w:t>Wnioskowaną kwotę prosimy przekazać na nasze konto</w:t>
      </w:r>
      <w:r w:rsidR="007C0595" w:rsidRPr="00523765">
        <w:rPr>
          <w:sz w:val="20"/>
          <w:szCs w:val="22"/>
        </w:rPr>
        <w:t>:</w:t>
      </w:r>
    </w:p>
    <w:tbl>
      <w:tblPr>
        <w:tblStyle w:val="Tabelasiatki2akcent1"/>
        <w:tblW w:w="5261" w:type="pct"/>
        <w:tblLayout w:type="fixed"/>
        <w:tblLook w:val="04A0" w:firstRow="1" w:lastRow="0" w:firstColumn="1" w:lastColumn="0" w:noHBand="0" w:noVBand="1"/>
        <w:tblDescription w:val="Tabela na informacje o trasie podróży i hotelach"/>
      </w:tblPr>
      <w:tblGrid>
        <w:gridCol w:w="9498"/>
      </w:tblGrid>
      <w:tr w:rsidR="007C0595" w:rsidRPr="00A462EB" w14:paraId="174C0192" w14:textId="77777777" w:rsidTr="00BA77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14:paraId="0FCBC4DD" w14:textId="77777777" w:rsidR="007C0595" w:rsidRPr="00BA77CD" w:rsidRDefault="007C0595" w:rsidP="007C0595">
            <w:pPr>
              <w:pStyle w:val="Akapitzlist"/>
              <w:numPr>
                <w:ilvl w:val="0"/>
                <w:numId w:val="25"/>
              </w:numPr>
              <w:spacing w:before="0"/>
              <w:ind w:left="346" w:hanging="357"/>
              <w:rPr>
                <w:sz w:val="18"/>
                <w:szCs w:val="20"/>
              </w:rPr>
            </w:pPr>
            <w:r w:rsidRPr="00BA77CD">
              <w:rPr>
                <w:sz w:val="18"/>
                <w:szCs w:val="20"/>
              </w:rPr>
              <w:t>Nazwa banku</w:t>
            </w:r>
          </w:p>
        </w:tc>
      </w:tr>
      <w:tr w:rsidR="007C0595" w:rsidRPr="00A462EB" w14:paraId="404E5866" w14:textId="77777777" w:rsidTr="00BA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564075489"/>
            <w:placeholder>
              <w:docPart w:val="EBEB82971A5F436BAF42EEA0D3A9CCC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498" w:type="dxa"/>
              </w:tcPr>
              <w:p w14:paraId="59E4F9C1" w14:textId="77777777" w:rsidR="007C0595" w:rsidRPr="00523765" w:rsidRDefault="007C0595" w:rsidP="00B77323">
                <w:pPr>
                  <w:rPr>
                    <w:sz w:val="18"/>
                    <w:szCs w:val="20"/>
                  </w:rPr>
                </w:pPr>
                <w:r w:rsidRPr="00523765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7C0595" w:rsidRPr="00A462EB" w14:paraId="1EEB897C" w14:textId="77777777" w:rsidTr="00BA77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</w:tcPr>
          <w:p w14:paraId="18A2217D" w14:textId="77777777" w:rsidR="007C0595" w:rsidRPr="00BA77CD" w:rsidRDefault="007C0595" w:rsidP="007C0595">
            <w:pPr>
              <w:pStyle w:val="Akapitzlist"/>
              <w:numPr>
                <w:ilvl w:val="0"/>
                <w:numId w:val="25"/>
              </w:numPr>
              <w:ind w:left="351"/>
              <w:rPr>
                <w:sz w:val="18"/>
                <w:szCs w:val="20"/>
              </w:rPr>
            </w:pPr>
            <w:r w:rsidRPr="00BA77CD">
              <w:rPr>
                <w:sz w:val="18"/>
                <w:szCs w:val="20"/>
              </w:rPr>
              <w:t>Nr rachunku</w:t>
            </w:r>
          </w:p>
        </w:tc>
      </w:tr>
      <w:tr w:rsidR="007C0595" w:rsidRPr="00A462EB" w14:paraId="7F553BEA" w14:textId="77777777" w:rsidTr="00BA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617963111"/>
            <w:placeholder>
              <w:docPart w:val="EBEB82971A5F436BAF42EEA0D3A9CCC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498" w:type="dxa"/>
              </w:tcPr>
              <w:p w14:paraId="4D06220D" w14:textId="77777777" w:rsidR="007C0595" w:rsidRPr="00523765" w:rsidRDefault="007C0595" w:rsidP="00B77323">
                <w:pPr>
                  <w:rPr>
                    <w:sz w:val="18"/>
                    <w:szCs w:val="20"/>
                  </w:rPr>
                </w:pPr>
                <w:r w:rsidRPr="00523765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Kliknij lub naciśnij tutaj, aby wprowadzić tekst.</w:t>
                </w:r>
              </w:p>
            </w:tc>
          </w:sdtContent>
        </w:sdt>
      </w:tr>
    </w:tbl>
    <w:p w14:paraId="0D17885D" w14:textId="5B96E72E" w:rsidR="00761BA6" w:rsidRPr="007C0595" w:rsidRDefault="00761BA6" w:rsidP="00761BA6">
      <w:pPr>
        <w:pStyle w:val="Nagwek1"/>
        <w:rPr>
          <w:b w:val="0"/>
          <w:bCs w:val="0"/>
          <w:sz w:val="20"/>
          <w:szCs w:val="22"/>
        </w:rPr>
      </w:pPr>
      <w:r w:rsidRPr="00405138">
        <w:rPr>
          <w:sz w:val="20"/>
          <w:szCs w:val="22"/>
        </w:rPr>
        <w:t xml:space="preserve">Osoba odpowiedzialna za przygotowanie wniosku: </w:t>
      </w:r>
      <w:sdt>
        <w:sdtPr>
          <w:rPr>
            <w:b w:val="0"/>
            <w:bCs w:val="0"/>
            <w:sz w:val="20"/>
            <w:szCs w:val="22"/>
          </w:rPr>
          <w:alias w:val="imię i nazwisko"/>
          <w:tag w:val="imię i nazwisko"/>
          <w:id w:val="-1906437296"/>
          <w:placeholder>
            <w:docPart w:val="DefaultPlaceholder_-1854013440"/>
          </w:placeholder>
        </w:sdtPr>
        <w:sdtEndPr/>
        <w:sdtContent>
          <w:r w:rsidRPr="007C0595">
            <w:rPr>
              <w:b w:val="0"/>
              <w:bCs w:val="0"/>
              <w:sz w:val="20"/>
              <w:szCs w:val="22"/>
            </w:rPr>
            <w:t>…………………………………</w:t>
          </w:r>
          <w:proofErr w:type="gramStart"/>
          <w:r w:rsidRPr="007C0595">
            <w:rPr>
              <w:b w:val="0"/>
              <w:bCs w:val="0"/>
              <w:sz w:val="20"/>
              <w:szCs w:val="22"/>
            </w:rPr>
            <w:t>…….</w:t>
          </w:r>
          <w:proofErr w:type="gramEnd"/>
          <w:r w:rsidRPr="007C0595">
            <w:rPr>
              <w:b w:val="0"/>
              <w:bCs w:val="0"/>
              <w:sz w:val="20"/>
              <w:szCs w:val="22"/>
            </w:rPr>
            <w:t>.</w:t>
          </w:r>
        </w:sdtContent>
      </w:sdt>
    </w:p>
    <w:p w14:paraId="5AD713F4" w14:textId="77777777" w:rsidR="00761BA6" w:rsidRPr="007C0595" w:rsidRDefault="00761BA6" w:rsidP="00761BA6">
      <w:pPr>
        <w:pStyle w:val="Nagwek1"/>
        <w:rPr>
          <w:b w:val="0"/>
          <w:bCs w:val="0"/>
          <w:sz w:val="20"/>
          <w:szCs w:val="22"/>
        </w:rPr>
      </w:pPr>
    </w:p>
    <w:p w14:paraId="75F4C1EE" w14:textId="674A2A1D" w:rsidR="00761BA6" w:rsidRPr="007C0595" w:rsidRDefault="00761BA6" w:rsidP="00761BA6">
      <w:pPr>
        <w:pStyle w:val="Nagwek1"/>
        <w:tabs>
          <w:tab w:val="left" w:pos="4965"/>
        </w:tabs>
        <w:rPr>
          <w:b w:val="0"/>
          <w:bCs w:val="0"/>
          <w:sz w:val="20"/>
          <w:szCs w:val="22"/>
        </w:rPr>
      </w:pPr>
      <w:r w:rsidRPr="007C0595">
        <w:rPr>
          <w:b w:val="0"/>
          <w:bCs w:val="0"/>
          <w:sz w:val="20"/>
          <w:szCs w:val="22"/>
        </w:rPr>
        <w:t xml:space="preserve">Telefon kontaktowy: </w:t>
      </w:r>
      <w:sdt>
        <w:sdtPr>
          <w:rPr>
            <w:b w:val="0"/>
            <w:bCs w:val="0"/>
            <w:sz w:val="20"/>
            <w:szCs w:val="22"/>
          </w:rPr>
          <w:id w:val="-2124835242"/>
          <w:placeholder>
            <w:docPart w:val="DefaultPlaceholder_-1854013440"/>
          </w:placeholder>
        </w:sdtPr>
        <w:sdtEndPr/>
        <w:sdtContent>
          <w:r w:rsidRPr="007C0595">
            <w:rPr>
              <w:b w:val="0"/>
              <w:bCs w:val="0"/>
              <w:sz w:val="20"/>
              <w:szCs w:val="22"/>
            </w:rPr>
            <w:t>……………</w:t>
          </w:r>
          <w:proofErr w:type="gramStart"/>
          <w:r w:rsidRPr="007C0595">
            <w:rPr>
              <w:b w:val="0"/>
              <w:bCs w:val="0"/>
              <w:sz w:val="20"/>
              <w:szCs w:val="22"/>
            </w:rPr>
            <w:t>…….…….</w:t>
          </w:r>
          <w:proofErr w:type="gramEnd"/>
        </w:sdtContent>
      </w:sdt>
      <w:r w:rsidRPr="007C0595">
        <w:rPr>
          <w:b w:val="0"/>
          <w:bCs w:val="0"/>
          <w:sz w:val="20"/>
          <w:szCs w:val="22"/>
        </w:rPr>
        <w:tab/>
        <w:t xml:space="preserve">E-mail </w:t>
      </w:r>
      <w:sdt>
        <w:sdtPr>
          <w:rPr>
            <w:b w:val="0"/>
            <w:bCs w:val="0"/>
            <w:sz w:val="20"/>
            <w:szCs w:val="22"/>
          </w:rPr>
          <w:id w:val="938330439"/>
          <w:placeholder>
            <w:docPart w:val="DefaultPlaceholder_-1854013440"/>
          </w:placeholder>
        </w:sdtPr>
        <w:sdtEndPr/>
        <w:sdtContent>
          <w:r w:rsidRPr="007C0595">
            <w:rPr>
              <w:b w:val="0"/>
              <w:bCs w:val="0"/>
              <w:sz w:val="20"/>
              <w:szCs w:val="22"/>
            </w:rPr>
            <w:t>…………………………</w:t>
          </w:r>
          <w:r w:rsidR="00ED26EF" w:rsidRPr="007C0595">
            <w:rPr>
              <w:b w:val="0"/>
              <w:bCs w:val="0"/>
              <w:sz w:val="20"/>
              <w:szCs w:val="22"/>
            </w:rPr>
            <w:t>………</w:t>
          </w:r>
        </w:sdtContent>
      </w:sdt>
    </w:p>
    <w:p w14:paraId="0AF63C18" w14:textId="77777777" w:rsidR="00236E27" w:rsidRDefault="00236E27">
      <w:pPr>
        <w:rPr>
          <w:sz w:val="18"/>
          <w:szCs w:val="20"/>
        </w:rPr>
      </w:pPr>
    </w:p>
    <w:tbl>
      <w:tblPr>
        <w:tblStyle w:val="Tabelalisty6kolorowaakcent1"/>
        <w:tblW w:w="9493" w:type="dxa"/>
        <w:tblLook w:val="04A0" w:firstRow="1" w:lastRow="0" w:firstColumn="1" w:lastColumn="0" w:noHBand="0" w:noVBand="1"/>
      </w:tblPr>
      <w:tblGrid>
        <w:gridCol w:w="3397"/>
        <w:gridCol w:w="6096"/>
      </w:tblGrid>
      <w:tr w:rsidR="00AE3B2E" w:rsidRPr="00405138" w14:paraId="5559FB2C" w14:textId="77777777" w:rsidTr="00BA77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A10D03" w14:textId="5EF9315B" w:rsidR="00AE3B2E" w:rsidRPr="00405138" w:rsidRDefault="00AE3B2E" w:rsidP="00BA77CD">
            <w:pPr>
              <w:jc w:val="center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Data wypełnienia wniosku</w:t>
            </w:r>
          </w:p>
        </w:tc>
        <w:sdt>
          <w:sdtPr>
            <w:rPr>
              <w:color w:val="0D0D0D" w:themeColor="text1" w:themeTint="F2"/>
              <w:sz w:val="18"/>
              <w:szCs w:val="20"/>
            </w:rPr>
            <w:id w:val="-1700695273"/>
            <w:placeholder>
              <w:docPart w:val="DefaultPlaceholder_-1854013437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6096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6A7CEB41" w14:textId="4F45A39F" w:rsidR="00AE3B2E" w:rsidRPr="00405138" w:rsidRDefault="00AE3B2E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color w:val="0D0D0D" w:themeColor="text1" w:themeTint="F2"/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Kliknij lub naciśnij, aby wprowadzić datę.</w:t>
                </w:r>
              </w:p>
            </w:tc>
          </w:sdtContent>
        </w:sdt>
      </w:tr>
      <w:tr w:rsidR="00D2773F" w:rsidRPr="00405138" w14:paraId="2CA8F303" w14:textId="77777777" w:rsidTr="00BA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21A0C3" w14:textId="77777777" w:rsidR="009E68DE" w:rsidRDefault="009E68DE" w:rsidP="009E68DE">
            <w:pPr>
              <w:jc w:val="center"/>
              <w:rPr>
                <w:sz w:val="18"/>
                <w:szCs w:val="18"/>
              </w:rPr>
            </w:pPr>
          </w:p>
          <w:p w14:paraId="2161DBC0" w14:textId="69212830" w:rsidR="009E68DE" w:rsidRPr="00857D2A" w:rsidRDefault="009E68DE" w:rsidP="009E68DE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857D2A">
              <w:rPr>
                <w:b w:val="0"/>
                <w:bCs w:val="0"/>
                <w:sz w:val="18"/>
                <w:szCs w:val="18"/>
              </w:rPr>
              <w:t>Pieczęć firmowa, pieczątki i podpisy</w:t>
            </w:r>
          </w:p>
          <w:p w14:paraId="42380D65" w14:textId="77777777" w:rsidR="009E68DE" w:rsidRPr="00857D2A" w:rsidRDefault="009E68DE" w:rsidP="009E68DE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857D2A">
              <w:rPr>
                <w:b w:val="0"/>
                <w:bCs w:val="0"/>
                <w:sz w:val="18"/>
                <w:szCs w:val="18"/>
              </w:rPr>
              <w:t>osób działających w imieniu</w:t>
            </w:r>
          </w:p>
          <w:p w14:paraId="21F0A1C5" w14:textId="7B66C1D1" w:rsidR="00D2773F" w:rsidRPr="00405138" w:rsidRDefault="009E68DE" w:rsidP="009E68DE">
            <w:pPr>
              <w:jc w:val="center"/>
              <w:rPr>
                <w:sz w:val="18"/>
                <w:szCs w:val="20"/>
              </w:rPr>
            </w:pPr>
            <w:r w:rsidRPr="00C632CD">
              <w:rPr>
                <w:b w:val="0"/>
                <w:bCs w:val="0"/>
                <w:sz w:val="18"/>
                <w:szCs w:val="18"/>
              </w:rPr>
              <w:t>Dotowanego</w:t>
            </w:r>
          </w:p>
        </w:tc>
        <w:tc>
          <w:tcPr>
            <w:tcW w:w="60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7ACA20" w14:textId="77777777" w:rsidR="00D2773F" w:rsidRDefault="00D27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18"/>
                <w:szCs w:val="20"/>
              </w:rPr>
            </w:pPr>
          </w:p>
        </w:tc>
      </w:tr>
    </w:tbl>
    <w:p w14:paraId="617F7FFF" w14:textId="131C6D42" w:rsidR="006F2E15" w:rsidRPr="00405138" w:rsidRDefault="006F2E15">
      <w:pPr>
        <w:rPr>
          <w:sz w:val="14"/>
          <w:szCs w:val="16"/>
        </w:rPr>
      </w:pPr>
    </w:p>
    <w:p w14:paraId="73BE40B1" w14:textId="77777777" w:rsidR="009E68DE" w:rsidRDefault="009E68DE" w:rsidP="00196F97">
      <w:pPr>
        <w:rPr>
          <w:sz w:val="18"/>
          <w:szCs w:val="20"/>
        </w:rPr>
      </w:pPr>
    </w:p>
    <w:p w14:paraId="79A253EE" w14:textId="61ACF008" w:rsidR="009E68DE" w:rsidRPr="007C0595" w:rsidRDefault="009E68DE" w:rsidP="007C0595">
      <w:pPr>
        <w:pStyle w:val="Nagwek1"/>
        <w:numPr>
          <w:ilvl w:val="0"/>
          <w:numId w:val="32"/>
        </w:numPr>
        <w:ind w:left="284" w:hanging="284"/>
        <w:rPr>
          <w:sz w:val="26"/>
          <w:szCs w:val="26"/>
          <w:u w:val="single"/>
        </w:rPr>
      </w:pPr>
      <w:r w:rsidRPr="007C0595">
        <w:rPr>
          <w:sz w:val="26"/>
          <w:szCs w:val="26"/>
          <w:u w:val="single"/>
        </w:rPr>
        <w:lastRenderedPageBreak/>
        <w:t>ROZLICZENIE ZADANIA</w:t>
      </w:r>
    </w:p>
    <w:p w14:paraId="501847D0" w14:textId="77777777" w:rsidR="009E68DE" w:rsidRPr="009E68DE" w:rsidRDefault="009E68DE" w:rsidP="009E68DE">
      <w:pPr>
        <w:pStyle w:val="Nagwek1"/>
        <w:rPr>
          <w:sz w:val="28"/>
          <w:szCs w:val="32"/>
          <w:u w:val="single"/>
        </w:rPr>
      </w:pPr>
    </w:p>
    <w:p w14:paraId="352BDA40" w14:textId="77777777" w:rsidR="009E68DE" w:rsidRDefault="009E68DE" w:rsidP="009E68DE">
      <w:pPr>
        <w:pStyle w:val="Nagwek1"/>
        <w:numPr>
          <w:ilvl w:val="0"/>
          <w:numId w:val="31"/>
        </w:numPr>
        <w:rPr>
          <w:sz w:val="20"/>
          <w:szCs w:val="22"/>
        </w:rPr>
      </w:pPr>
      <w:r>
        <w:rPr>
          <w:sz w:val="20"/>
          <w:szCs w:val="22"/>
        </w:rPr>
        <w:t>Terminy</w:t>
      </w:r>
    </w:p>
    <w:tbl>
      <w:tblPr>
        <w:tblStyle w:val="Tabelasiatki4akcent1"/>
        <w:tblW w:w="5264" w:type="pct"/>
        <w:tblLayout w:type="fixed"/>
        <w:tblLook w:val="0480" w:firstRow="0" w:lastRow="0" w:firstColumn="1" w:lastColumn="0" w:noHBand="0" w:noVBand="1"/>
        <w:tblDescription w:val="Tabela na informacje służbowe"/>
      </w:tblPr>
      <w:tblGrid>
        <w:gridCol w:w="7366"/>
        <w:gridCol w:w="2127"/>
      </w:tblGrid>
      <w:tr w:rsidR="009E68DE" w:rsidRPr="00405138" w14:paraId="7D70B474" w14:textId="77777777" w:rsidTr="0013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6E6099DF" w14:textId="77777777" w:rsidR="009E68DE" w:rsidRPr="002A5534" w:rsidRDefault="009E68DE" w:rsidP="002D44EE">
            <w:pPr>
              <w:jc w:val="center"/>
              <w:rPr>
                <w:sz w:val="18"/>
                <w:szCs w:val="20"/>
              </w:rPr>
            </w:pPr>
            <w:r w:rsidRPr="002A5534">
              <w:rPr>
                <w:sz w:val="18"/>
                <w:szCs w:val="20"/>
              </w:rPr>
              <w:t>Rzeczywisty termin:</w:t>
            </w:r>
          </w:p>
        </w:tc>
        <w:tc>
          <w:tcPr>
            <w:tcW w:w="2127" w:type="dxa"/>
          </w:tcPr>
          <w:p w14:paraId="0AFBEAF0" w14:textId="77777777" w:rsidR="009E68DE" w:rsidRPr="00753293" w:rsidRDefault="009E68DE" w:rsidP="002D4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Data (</w:t>
            </w:r>
            <w:proofErr w:type="spellStart"/>
            <w:r w:rsidRPr="00753293">
              <w:rPr>
                <w:b/>
                <w:bCs/>
                <w:sz w:val="18"/>
                <w:szCs w:val="20"/>
              </w:rPr>
              <w:t>dd</w:t>
            </w:r>
            <w:proofErr w:type="spellEnd"/>
            <w:r w:rsidRPr="00753293">
              <w:rPr>
                <w:b/>
                <w:bCs/>
                <w:sz w:val="18"/>
                <w:szCs w:val="20"/>
              </w:rPr>
              <w:t>-mm-</w:t>
            </w:r>
            <w:proofErr w:type="spellStart"/>
            <w:r w:rsidRPr="00753293">
              <w:rPr>
                <w:b/>
                <w:bCs/>
                <w:sz w:val="18"/>
                <w:szCs w:val="20"/>
              </w:rPr>
              <w:t>rrrr</w:t>
            </w:r>
            <w:proofErr w:type="spellEnd"/>
            <w:r w:rsidRPr="00753293">
              <w:rPr>
                <w:b/>
                <w:bCs/>
                <w:sz w:val="18"/>
                <w:szCs w:val="20"/>
              </w:rPr>
              <w:t>)</w:t>
            </w:r>
          </w:p>
        </w:tc>
      </w:tr>
      <w:tr w:rsidR="009E68DE" w:rsidRPr="00405138" w14:paraId="6F69BFBF" w14:textId="77777777" w:rsidTr="00131E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67C7B9FA" w14:textId="6A308876" w:rsidR="009E68DE" w:rsidRPr="002A5534" w:rsidRDefault="009E68DE" w:rsidP="00131E6D">
            <w:pPr>
              <w:rPr>
                <w:b w:val="0"/>
                <w:bCs w:val="0"/>
                <w:sz w:val="18"/>
                <w:szCs w:val="20"/>
              </w:rPr>
            </w:pPr>
            <w:r w:rsidRPr="002A5534">
              <w:rPr>
                <w:b w:val="0"/>
                <w:bCs w:val="0"/>
                <w:sz w:val="18"/>
                <w:szCs w:val="20"/>
              </w:rPr>
              <w:t xml:space="preserve">Zakończenia Zadania </w:t>
            </w:r>
            <w:r>
              <w:rPr>
                <w:b w:val="0"/>
                <w:bCs w:val="0"/>
                <w:sz w:val="18"/>
                <w:szCs w:val="20"/>
              </w:rPr>
              <w:t>(</w:t>
            </w:r>
            <w:r w:rsidRPr="002A5534">
              <w:rPr>
                <w:b w:val="0"/>
                <w:bCs w:val="0"/>
                <w:sz w:val="18"/>
                <w:szCs w:val="20"/>
              </w:rPr>
              <w:t>podpisania protokołu odbioru końcowego</w:t>
            </w:r>
            <w:r>
              <w:rPr>
                <w:b w:val="0"/>
                <w:bCs w:val="0"/>
                <w:sz w:val="18"/>
                <w:szCs w:val="20"/>
              </w:rPr>
              <w:t>)</w:t>
            </w:r>
          </w:p>
        </w:tc>
        <w:tc>
          <w:tcPr>
            <w:tcW w:w="2127" w:type="dxa"/>
          </w:tcPr>
          <w:sdt>
            <w:sdtPr>
              <w:rPr>
                <w:sz w:val="18"/>
                <w:szCs w:val="20"/>
              </w:rPr>
              <w:id w:val="167068668"/>
              <w:placeholder>
                <w:docPart w:val="254739B8A4E041CCB6C3F866B12BEC71"/>
              </w:placeholder>
            </w:sdtPr>
            <w:sdtEndPr/>
            <w:sdtContent>
              <w:p w14:paraId="7436A520" w14:textId="77777777" w:rsidR="009E68DE" w:rsidRPr="00405138" w:rsidRDefault="009E68DE" w:rsidP="00131E6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</w:tr>
      <w:tr w:rsidR="009E68DE" w:rsidRPr="00405138" w14:paraId="0FE925AF" w14:textId="77777777" w:rsidTr="0013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BBEDD63" w14:textId="62F00EFA" w:rsidR="009E68DE" w:rsidRPr="009E68DE" w:rsidRDefault="009E68DE" w:rsidP="009E68DE">
            <w:pPr>
              <w:rPr>
                <w:b w:val="0"/>
                <w:bCs w:val="0"/>
                <w:sz w:val="18"/>
                <w:szCs w:val="20"/>
              </w:rPr>
            </w:pPr>
            <w:r w:rsidRPr="009E68DE">
              <w:rPr>
                <w:b w:val="0"/>
                <w:bCs w:val="0"/>
                <w:sz w:val="18"/>
                <w:szCs w:val="20"/>
              </w:rPr>
              <w:t>Uzyskania efektu ekologicznego (przyjęcia ostatnich odpadów na składowisko)</w:t>
            </w:r>
          </w:p>
        </w:tc>
        <w:tc>
          <w:tcPr>
            <w:tcW w:w="2127" w:type="dxa"/>
          </w:tcPr>
          <w:sdt>
            <w:sdtPr>
              <w:rPr>
                <w:sz w:val="18"/>
                <w:szCs w:val="20"/>
              </w:rPr>
              <w:id w:val="-110666647"/>
              <w:placeholder>
                <w:docPart w:val="22A51789387246D5848E8B7789A030A6"/>
              </w:placeholder>
            </w:sdtPr>
            <w:sdtEndPr/>
            <w:sdtContent>
              <w:p w14:paraId="343FD55D" w14:textId="4B505F33" w:rsidR="009E68DE" w:rsidRDefault="009E68DE" w:rsidP="00131E6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</w:tr>
      <w:tr w:rsidR="009E68DE" w:rsidRPr="00405138" w14:paraId="0EAF774E" w14:textId="77777777" w:rsidTr="00131E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46EDFDCB" w14:textId="7DB5D937" w:rsidR="009E68DE" w:rsidRPr="009E68DE" w:rsidRDefault="009E68DE" w:rsidP="00131E6D">
            <w:pPr>
              <w:rPr>
                <w:b w:val="0"/>
                <w:bCs w:val="0"/>
                <w:sz w:val="18"/>
                <w:szCs w:val="20"/>
              </w:rPr>
            </w:pPr>
            <w:r w:rsidRPr="009E68DE">
              <w:rPr>
                <w:b w:val="0"/>
                <w:bCs w:val="0"/>
                <w:sz w:val="18"/>
                <w:szCs w:val="20"/>
              </w:rPr>
              <w:t>Uzyskania efektu edukacyjnego (data publikacji na stronie internetowej Dotowanego informacji o rezultatach Zadania oraz szkodliwości wyrobów zawierających azbest na zdrowie i środowisko)</w:t>
            </w:r>
          </w:p>
        </w:tc>
        <w:tc>
          <w:tcPr>
            <w:tcW w:w="2127" w:type="dxa"/>
          </w:tcPr>
          <w:sdt>
            <w:sdtPr>
              <w:rPr>
                <w:sz w:val="18"/>
                <w:szCs w:val="20"/>
              </w:rPr>
              <w:id w:val="-403533716"/>
              <w:placeholder>
                <w:docPart w:val="272E2340A8894CC6AB699923A53B619C"/>
              </w:placeholder>
            </w:sdtPr>
            <w:sdtEndPr/>
            <w:sdtContent>
              <w:p w14:paraId="332E34E1" w14:textId="77777777" w:rsidR="009E68DE" w:rsidRPr="00405138" w:rsidRDefault="009E68DE" w:rsidP="00131E6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</w:tr>
    </w:tbl>
    <w:p w14:paraId="3BD9FF59" w14:textId="712C76EE" w:rsidR="009E68DE" w:rsidRDefault="009E68DE" w:rsidP="009E68DE">
      <w:pPr>
        <w:pStyle w:val="Nagwek1"/>
        <w:numPr>
          <w:ilvl w:val="0"/>
          <w:numId w:val="31"/>
        </w:numPr>
        <w:rPr>
          <w:sz w:val="20"/>
          <w:szCs w:val="22"/>
        </w:rPr>
      </w:pPr>
      <w:r>
        <w:rPr>
          <w:sz w:val="20"/>
          <w:szCs w:val="22"/>
        </w:rPr>
        <w:t>Zakres rzeczowy i nakłady</w:t>
      </w:r>
    </w:p>
    <w:tbl>
      <w:tblPr>
        <w:tblStyle w:val="Tabelasiatki4akcent1"/>
        <w:tblW w:w="5264" w:type="pct"/>
        <w:tblLayout w:type="fixed"/>
        <w:tblLook w:val="0480" w:firstRow="0" w:lastRow="0" w:firstColumn="1" w:lastColumn="0" w:noHBand="0" w:noVBand="1"/>
        <w:tblDescription w:val="Tabela na informacje służbowe"/>
      </w:tblPr>
      <w:tblGrid>
        <w:gridCol w:w="562"/>
        <w:gridCol w:w="4678"/>
        <w:gridCol w:w="2126"/>
        <w:gridCol w:w="2127"/>
      </w:tblGrid>
      <w:tr w:rsidR="009E68DE" w:rsidRPr="00753293" w14:paraId="43057F7A" w14:textId="77777777" w:rsidTr="002D4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525C8D5" w14:textId="77777777" w:rsidR="009E68DE" w:rsidRPr="00753293" w:rsidRDefault="009E68DE" w:rsidP="002D44EE">
            <w:pPr>
              <w:jc w:val="center"/>
              <w:rPr>
                <w:sz w:val="18"/>
                <w:szCs w:val="18"/>
              </w:rPr>
            </w:pPr>
            <w:bookmarkStart w:id="0" w:name="_Hlk189471340"/>
            <w:r w:rsidRPr="00753293">
              <w:rPr>
                <w:sz w:val="18"/>
                <w:szCs w:val="18"/>
              </w:rPr>
              <w:t>Lp.</w:t>
            </w:r>
          </w:p>
        </w:tc>
        <w:tc>
          <w:tcPr>
            <w:tcW w:w="4678" w:type="dxa"/>
          </w:tcPr>
          <w:p w14:paraId="05966282" w14:textId="77777777" w:rsidR="009E68DE" w:rsidRPr="00753293" w:rsidRDefault="009E68DE" w:rsidP="002D4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b/>
                <w:bCs/>
                <w:color w:val="000000" w:themeColor="text1"/>
                <w:sz w:val="18"/>
                <w:szCs w:val="18"/>
              </w:rPr>
              <w:t>Efekt rzeczowy (należy wskazać odpowiednio do zrealizowanego zakresu)</w:t>
            </w:r>
          </w:p>
        </w:tc>
        <w:tc>
          <w:tcPr>
            <w:tcW w:w="2126" w:type="dxa"/>
          </w:tcPr>
          <w:p w14:paraId="144EF3AE" w14:textId="77777777" w:rsidR="009E68DE" w:rsidRPr="00753293" w:rsidRDefault="009E68DE" w:rsidP="002D4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b/>
                <w:bCs/>
                <w:sz w:val="18"/>
                <w:szCs w:val="18"/>
              </w:rPr>
              <w:t>Zakres wykonany</w:t>
            </w:r>
          </w:p>
          <w:p w14:paraId="35A16077" w14:textId="33E706B8" w:rsidR="009E68DE" w:rsidRPr="00753293" w:rsidRDefault="009E68DE" w:rsidP="002D4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b/>
                <w:bCs/>
                <w:sz w:val="18"/>
                <w:szCs w:val="18"/>
              </w:rPr>
              <w:t>(ilość w tonach (</w:t>
            </w:r>
            <w:proofErr w:type="spellStart"/>
            <w:r w:rsidRPr="00753293">
              <w:rPr>
                <w:b/>
                <w:bCs/>
                <w:sz w:val="18"/>
                <w:szCs w:val="18"/>
              </w:rPr>
              <w:t>Mg</w:t>
            </w:r>
            <w:proofErr w:type="spellEnd"/>
            <w:r w:rsidRPr="00753293">
              <w:rPr>
                <w:b/>
                <w:bCs/>
                <w:sz w:val="18"/>
                <w:szCs w:val="18"/>
              </w:rPr>
              <w:t>))</w:t>
            </w:r>
          </w:p>
        </w:tc>
        <w:tc>
          <w:tcPr>
            <w:tcW w:w="2127" w:type="dxa"/>
          </w:tcPr>
          <w:p w14:paraId="754DC182" w14:textId="4810C0BF" w:rsidR="009E68DE" w:rsidRPr="00753293" w:rsidRDefault="009E68DE" w:rsidP="002D4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b/>
                <w:bCs/>
                <w:sz w:val="18"/>
                <w:szCs w:val="18"/>
              </w:rPr>
              <w:t>Koszt całkowity</w:t>
            </w:r>
            <w:r w:rsidR="002D44EE">
              <w:rPr>
                <w:b/>
                <w:bCs/>
                <w:sz w:val="18"/>
                <w:szCs w:val="18"/>
              </w:rPr>
              <w:t xml:space="preserve"> </w:t>
            </w:r>
            <w:r w:rsidRPr="00753293">
              <w:rPr>
                <w:b/>
                <w:bCs/>
                <w:sz w:val="18"/>
                <w:szCs w:val="18"/>
              </w:rPr>
              <w:t>[zł]</w:t>
            </w:r>
          </w:p>
        </w:tc>
      </w:tr>
      <w:tr w:rsidR="009E68DE" w:rsidRPr="00753293" w14:paraId="145A7D09" w14:textId="77777777" w:rsidTr="002D4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4F850D9" w14:textId="77777777" w:rsidR="009E68DE" w:rsidRPr="00753293" w:rsidRDefault="009E68DE" w:rsidP="00B67C46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753293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678" w:type="dxa"/>
          </w:tcPr>
          <w:p w14:paraId="05427365" w14:textId="13021BF3" w:rsidR="009E68DE" w:rsidRPr="00753293" w:rsidRDefault="009E68DE" w:rsidP="0013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color w:val="000000" w:themeColor="text1"/>
                <w:sz w:val="18"/>
                <w:szCs w:val="18"/>
              </w:rPr>
              <w:t>Usunięcie wyrobów zawierających azbest (z</w:t>
            </w:r>
            <w:r w:rsidR="006416F6">
              <w:rPr>
                <w:color w:val="000000" w:themeColor="text1"/>
                <w:sz w:val="18"/>
                <w:szCs w:val="18"/>
              </w:rPr>
              <w:t> </w:t>
            </w:r>
            <w:r w:rsidRPr="00753293">
              <w:rPr>
                <w:color w:val="000000" w:themeColor="text1"/>
                <w:sz w:val="18"/>
                <w:szCs w:val="18"/>
              </w:rPr>
              <w:t>demontażem)</w:t>
            </w:r>
          </w:p>
        </w:tc>
        <w:tc>
          <w:tcPr>
            <w:tcW w:w="2126" w:type="dxa"/>
          </w:tcPr>
          <w:sdt>
            <w:sdtPr>
              <w:rPr>
                <w:sz w:val="18"/>
                <w:szCs w:val="18"/>
              </w:rPr>
              <w:id w:val="-803924149"/>
              <w:placeholder>
                <w:docPart w:val="A4B946E2393A42F7A81597C4B0006B90"/>
              </w:placeholder>
            </w:sdtPr>
            <w:sdtEndPr/>
            <w:sdtContent>
              <w:p w14:paraId="7957C544" w14:textId="77777777" w:rsidR="009E68DE" w:rsidRPr="00753293" w:rsidRDefault="009E68DE" w:rsidP="009E68D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  <w:p w14:paraId="6216FEF8" w14:textId="77777777" w:rsidR="009E68DE" w:rsidRPr="00753293" w:rsidRDefault="009E68DE" w:rsidP="0013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sdt>
            <w:sdtPr>
              <w:rPr>
                <w:sz w:val="18"/>
                <w:szCs w:val="18"/>
              </w:rPr>
              <w:id w:val="-1466896757"/>
              <w:placeholder>
                <w:docPart w:val="8CB73921DA794AA1B45037208BDCD1E1"/>
              </w:placeholder>
            </w:sdtPr>
            <w:sdtEndPr/>
            <w:sdtContent>
              <w:p w14:paraId="6151A602" w14:textId="0AFE8A94" w:rsidR="009E68DE" w:rsidRPr="00753293" w:rsidRDefault="009E68DE" w:rsidP="00131E6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</w:tc>
      </w:tr>
      <w:tr w:rsidR="009E68DE" w:rsidRPr="00753293" w14:paraId="02B8A085" w14:textId="77777777" w:rsidTr="002D4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E7B81BB" w14:textId="77777777" w:rsidR="009E68DE" w:rsidRPr="00753293" w:rsidRDefault="009E68DE" w:rsidP="00B67C46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753293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678" w:type="dxa"/>
          </w:tcPr>
          <w:p w14:paraId="132CDD5F" w14:textId="68FBF638" w:rsidR="009E68DE" w:rsidRPr="00753293" w:rsidRDefault="009E68DE" w:rsidP="0013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53293">
              <w:rPr>
                <w:color w:val="000000" w:themeColor="text1"/>
                <w:sz w:val="18"/>
                <w:szCs w:val="18"/>
              </w:rPr>
              <w:t>Usunięcie wyrobów zawierających azbest (bez</w:t>
            </w:r>
            <w:r w:rsidR="006416F6">
              <w:rPr>
                <w:color w:val="000000" w:themeColor="text1"/>
                <w:sz w:val="18"/>
                <w:szCs w:val="18"/>
              </w:rPr>
              <w:t> </w:t>
            </w:r>
            <w:r w:rsidRPr="00753293">
              <w:rPr>
                <w:color w:val="000000" w:themeColor="text1"/>
                <w:sz w:val="18"/>
                <w:szCs w:val="18"/>
              </w:rPr>
              <w:t>demontażu)</w:t>
            </w:r>
          </w:p>
        </w:tc>
        <w:tc>
          <w:tcPr>
            <w:tcW w:w="2126" w:type="dxa"/>
          </w:tcPr>
          <w:sdt>
            <w:sdtPr>
              <w:rPr>
                <w:sz w:val="18"/>
                <w:szCs w:val="18"/>
              </w:rPr>
              <w:id w:val="728584720"/>
              <w:placeholder>
                <w:docPart w:val="D3B97E6BBC2D43FDAA7C0A8B98E927D3"/>
              </w:placeholder>
            </w:sdtPr>
            <w:sdtEndPr/>
            <w:sdtContent>
              <w:p w14:paraId="44534773" w14:textId="77777777" w:rsidR="009E68DE" w:rsidRPr="00753293" w:rsidRDefault="009E68DE" w:rsidP="009E68D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  <w:p w14:paraId="6ADF4AC9" w14:textId="77777777" w:rsidR="009E68DE" w:rsidRPr="00753293" w:rsidRDefault="009E68DE" w:rsidP="0013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sdt>
            <w:sdtPr>
              <w:rPr>
                <w:sz w:val="18"/>
                <w:szCs w:val="18"/>
              </w:rPr>
              <w:id w:val="-334309715"/>
              <w:placeholder>
                <w:docPart w:val="801AB2AE07BE44BDA5EB6B19ED8DF043"/>
              </w:placeholder>
            </w:sdtPr>
            <w:sdtEndPr/>
            <w:sdtContent>
              <w:p w14:paraId="3B35317F" w14:textId="27405A92" w:rsidR="009E68DE" w:rsidRPr="00753293" w:rsidRDefault="009E68DE" w:rsidP="00131E6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</w:tc>
      </w:tr>
      <w:tr w:rsidR="009E68DE" w:rsidRPr="00753293" w14:paraId="77F4B8BF" w14:textId="77777777" w:rsidTr="002D4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FF2B773" w14:textId="77777777" w:rsidR="009E68DE" w:rsidRPr="00753293" w:rsidRDefault="009E68DE" w:rsidP="00B67C46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753293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678" w:type="dxa"/>
          </w:tcPr>
          <w:p w14:paraId="1D74AC45" w14:textId="4A3EF7B1" w:rsidR="009E68DE" w:rsidRPr="00753293" w:rsidRDefault="009E68DE" w:rsidP="0013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53293">
              <w:rPr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126" w:type="dxa"/>
          </w:tcPr>
          <w:sdt>
            <w:sdtPr>
              <w:rPr>
                <w:sz w:val="18"/>
                <w:szCs w:val="18"/>
              </w:rPr>
              <w:id w:val="1410651812"/>
              <w:placeholder>
                <w:docPart w:val="191C65F76D0548E3BCA1009A4DBD7E9A"/>
              </w:placeholder>
            </w:sdtPr>
            <w:sdtEndPr/>
            <w:sdtContent>
              <w:p w14:paraId="57EB07B6" w14:textId="77777777" w:rsidR="009E68DE" w:rsidRPr="00753293" w:rsidRDefault="009E68DE" w:rsidP="009E68D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  <w:p w14:paraId="545BF25B" w14:textId="77777777" w:rsidR="009E68DE" w:rsidRPr="00753293" w:rsidRDefault="009E68DE" w:rsidP="0013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sdt>
            <w:sdtPr>
              <w:rPr>
                <w:sz w:val="18"/>
                <w:szCs w:val="18"/>
              </w:rPr>
              <w:id w:val="-1468658103"/>
              <w:placeholder>
                <w:docPart w:val="A0D6B2B05C894CDFB658300CBBF2B39F"/>
              </w:placeholder>
            </w:sdtPr>
            <w:sdtEndPr/>
            <w:sdtContent>
              <w:p w14:paraId="2001966E" w14:textId="1344E042" w:rsidR="009E68DE" w:rsidRPr="00753293" w:rsidRDefault="009E68DE" w:rsidP="00131E6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753293">
                  <w:rPr>
                    <w:sz w:val="18"/>
                    <w:szCs w:val="18"/>
                  </w:rPr>
                  <w:t>Wprowadź tekst</w:t>
                </w:r>
              </w:p>
            </w:sdtContent>
          </w:sdt>
        </w:tc>
      </w:tr>
    </w:tbl>
    <w:bookmarkEnd w:id="0"/>
    <w:p w14:paraId="440CCC62" w14:textId="5E229761" w:rsidR="00753293" w:rsidRDefault="007C0595" w:rsidP="00753293">
      <w:pPr>
        <w:pStyle w:val="Nagwek1"/>
        <w:numPr>
          <w:ilvl w:val="0"/>
          <w:numId w:val="31"/>
        </w:numPr>
        <w:rPr>
          <w:sz w:val="20"/>
          <w:szCs w:val="22"/>
        </w:rPr>
      </w:pPr>
      <w:r>
        <w:rPr>
          <w:sz w:val="20"/>
          <w:szCs w:val="22"/>
        </w:rPr>
        <w:t>Ź</w:t>
      </w:r>
      <w:r w:rsidR="00753293" w:rsidRPr="006948CC">
        <w:rPr>
          <w:sz w:val="20"/>
          <w:szCs w:val="22"/>
        </w:rPr>
        <w:t>ródła finasowania kosztów realizacji</w:t>
      </w:r>
      <w:r>
        <w:rPr>
          <w:sz w:val="20"/>
          <w:szCs w:val="22"/>
        </w:rPr>
        <w:t xml:space="preserve"> zadania</w:t>
      </w:r>
    </w:p>
    <w:tbl>
      <w:tblPr>
        <w:tblStyle w:val="Tabelasiatki4akcent1"/>
        <w:tblW w:w="5264" w:type="pct"/>
        <w:tblLayout w:type="fixed"/>
        <w:tblLook w:val="0480" w:firstRow="0" w:lastRow="0" w:firstColumn="1" w:lastColumn="0" w:noHBand="0" w:noVBand="1"/>
        <w:tblDescription w:val="Tabela na informacje służbowe"/>
      </w:tblPr>
      <w:tblGrid>
        <w:gridCol w:w="562"/>
        <w:gridCol w:w="4820"/>
        <w:gridCol w:w="4111"/>
      </w:tblGrid>
      <w:tr w:rsidR="00753293" w:rsidRPr="00753293" w14:paraId="27E01716" w14:textId="77777777" w:rsidTr="0013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A099CAD" w14:textId="77777777" w:rsidR="00753293" w:rsidRPr="00753293" w:rsidRDefault="00753293" w:rsidP="00B67C46">
            <w:pPr>
              <w:jc w:val="center"/>
              <w:rPr>
                <w:sz w:val="18"/>
                <w:szCs w:val="20"/>
              </w:rPr>
            </w:pPr>
            <w:r w:rsidRPr="00753293">
              <w:rPr>
                <w:sz w:val="18"/>
                <w:szCs w:val="20"/>
              </w:rPr>
              <w:t>Lp.</w:t>
            </w:r>
          </w:p>
        </w:tc>
        <w:tc>
          <w:tcPr>
            <w:tcW w:w="4820" w:type="dxa"/>
          </w:tcPr>
          <w:p w14:paraId="1DCC60DB" w14:textId="77777777" w:rsidR="00753293" w:rsidRPr="00753293" w:rsidRDefault="00753293" w:rsidP="002D4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Źródła finasowania</w:t>
            </w:r>
          </w:p>
        </w:tc>
        <w:tc>
          <w:tcPr>
            <w:tcW w:w="4111" w:type="dxa"/>
          </w:tcPr>
          <w:p w14:paraId="44AC7A64" w14:textId="499B8102" w:rsidR="00753293" w:rsidRPr="00753293" w:rsidRDefault="00753293" w:rsidP="002D44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Kwota (zł)</w:t>
            </w:r>
          </w:p>
        </w:tc>
      </w:tr>
      <w:tr w:rsidR="00753293" w:rsidRPr="00753293" w14:paraId="1A1E96AD" w14:textId="77777777" w:rsidTr="00131E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AE268C7" w14:textId="77777777" w:rsidR="00753293" w:rsidRPr="00753293" w:rsidRDefault="00753293" w:rsidP="00B67C46">
            <w:pPr>
              <w:jc w:val="center"/>
              <w:rPr>
                <w:b w:val="0"/>
                <w:bCs w:val="0"/>
                <w:sz w:val="18"/>
                <w:szCs w:val="20"/>
              </w:rPr>
            </w:pPr>
            <w:r w:rsidRPr="00753293">
              <w:rPr>
                <w:b w:val="0"/>
                <w:bCs w:val="0"/>
                <w:sz w:val="18"/>
                <w:szCs w:val="20"/>
              </w:rPr>
              <w:t>1</w:t>
            </w:r>
          </w:p>
        </w:tc>
        <w:tc>
          <w:tcPr>
            <w:tcW w:w="4820" w:type="dxa"/>
          </w:tcPr>
          <w:p w14:paraId="3ADA8691" w14:textId="38382A16" w:rsidR="00753293" w:rsidRPr="00753293" w:rsidRDefault="00513DD9" w:rsidP="0013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N</w:t>
            </w:r>
            <w:r w:rsidRPr="00753293">
              <w:rPr>
                <w:b/>
                <w:bCs/>
                <w:sz w:val="18"/>
                <w:szCs w:val="20"/>
              </w:rPr>
              <w:t>FOŚiGW dotacja</w:t>
            </w:r>
          </w:p>
        </w:tc>
        <w:tc>
          <w:tcPr>
            <w:tcW w:w="4111" w:type="dxa"/>
          </w:tcPr>
          <w:sdt>
            <w:sdtPr>
              <w:rPr>
                <w:sz w:val="18"/>
                <w:szCs w:val="20"/>
              </w:rPr>
              <w:id w:val="-606505168"/>
              <w:placeholder>
                <w:docPart w:val="7CC4F67D826E42B88D3FF0D862D8E985"/>
              </w:placeholder>
            </w:sdtPr>
            <w:sdtEndPr/>
            <w:sdtContent>
              <w:p w14:paraId="6C692E35" w14:textId="77777777" w:rsidR="00753293" w:rsidRPr="00753293" w:rsidRDefault="00753293" w:rsidP="00131E6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753293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513DD9" w:rsidRPr="00753293" w14:paraId="364A5F95" w14:textId="77777777" w:rsidTr="0013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B3713B7" w14:textId="087BBE4D" w:rsidR="00513DD9" w:rsidRPr="00753293" w:rsidRDefault="00513DD9" w:rsidP="00B67C46">
            <w:pPr>
              <w:jc w:val="center"/>
              <w:rPr>
                <w:sz w:val="18"/>
                <w:szCs w:val="20"/>
              </w:rPr>
            </w:pPr>
            <w:r w:rsidRPr="00753293">
              <w:rPr>
                <w:b w:val="0"/>
                <w:bCs w:val="0"/>
                <w:sz w:val="18"/>
                <w:szCs w:val="20"/>
              </w:rPr>
              <w:t>2</w:t>
            </w:r>
          </w:p>
        </w:tc>
        <w:tc>
          <w:tcPr>
            <w:tcW w:w="4820" w:type="dxa"/>
          </w:tcPr>
          <w:p w14:paraId="2AFC0768" w14:textId="19A57CD2" w:rsidR="00513DD9" w:rsidRPr="00753293" w:rsidRDefault="00513DD9" w:rsidP="0051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WFOŚiGW dotacja</w:t>
            </w:r>
          </w:p>
        </w:tc>
        <w:tc>
          <w:tcPr>
            <w:tcW w:w="4111" w:type="dxa"/>
          </w:tcPr>
          <w:sdt>
            <w:sdtPr>
              <w:rPr>
                <w:sz w:val="18"/>
                <w:szCs w:val="20"/>
              </w:rPr>
              <w:id w:val="1154571651"/>
              <w:placeholder>
                <w:docPart w:val="AB4101E6884C4CBEBA586393C7588476"/>
              </w:placeholder>
            </w:sdtPr>
            <w:sdtEndPr/>
            <w:sdtContent>
              <w:p w14:paraId="21B4F5E7" w14:textId="25655925" w:rsidR="00513DD9" w:rsidRDefault="00513DD9" w:rsidP="00513DD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753293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513DD9" w:rsidRPr="00753293" w14:paraId="206AF5C4" w14:textId="77777777" w:rsidTr="00131E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2872239" w14:textId="0E4032BE" w:rsidR="00513DD9" w:rsidRPr="00753293" w:rsidRDefault="00513DD9" w:rsidP="00B67C46">
            <w:pPr>
              <w:jc w:val="center"/>
              <w:rPr>
                <w:b w:val="0"/>
                <w:bCs w:val="0"/>
                <w:sz w:val="18"/>
                <w:szCs w:val="20"/>
              </w:rPr>
            </w:pPr>
            <w:r w:rsidRPr="00753293">
              <w:rPr>
                <w:b w:val="0"/>
                <w:bCs w:val="0"/>
                <w:sz w:val="18"/>
                <w:szCs w:val="20"/>
              </w:rPr>
              <w:t>3</w:t>
            </w:r>
          </w:p>
        </w:tc>
        <w:tc>
          <w:tcPr>
            <w:tcW w:w="4820" w:type="dxa"/>
          </w:tcPr>
          <w:p w14:paraId="3538A11A" w14:textId="77777777" w:rsidR="00513DD9" w:rsidRPr="00753293" w:rsidRDefault="00513DD9" w:rsidP="0051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 xml:space="preserve">WFOŚiGW pożyczka </w:t>
            </w:r>
          </w:p>
        </w:tc>
        <w:tc>
          <w:tcPr>
            <w:tcW w:w="4111" w:type="dxa"/>
          </w:tcPr>
          <w:sdt>
            <w:sdtPr>
              <w:rPr>
                <w:sz w:val="18"/>
                <w:szCs w:val="20"/>
              </w:rPr>
              <w:id w:val="1975708878"/>
              <w:placeholder>
                <w:docPart w:val="2236B492654B41C4B2EEA2E820C71D83"/>
              </w:placeholder>
            </w:sdtPr>
            <w:sdtEndPr/>
            <w:sdtContent>
              <w:p w14:paraId="5889255B" w14:textId="77777777" w:rsidR="00513DD9" w:rsidRPr="00753293" w:rsidRDefault="00513DD9" w:rsidP="00513DD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753293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513DD9" w:rsidRPr="00753293" w14:paraId="1510674B" w14:textId="77777777" w:rsidTr="0013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26334A6" w14:textId="4FE7614A" w:rsidR="00513DD9" w:rsidRPr="00753293" w:rsidRDefault="00513DD9" w:rsidP="00B67C46">
            <w:pPr>
              <w:jc w:val="center"/>
              <w:rPr>
                <w:b w:val="0"/>
                <w:bCs w:val="0"/>
                <w:sz w:val="18"/>
                <w:szCs w:val="20"/>
              </w:rPr>
            </w:pPr>
            <w:r w:rsidRPr="00753293">
              <w:rPr>
                <w:b w:val="0"/>
                <w:bCs w:val="0"/>
                <w:sz w:val="18"/>
                <w:szCs w:val="20"/>
              </w:rPr>
              <w:t>4</w:t>
            </w:r>
          </w:p>
        </w:tc>
        <w:tc>
          <w:tcPr>
            <w:tcW w:w="4820" w:type="dxa"/>
          </w:tcPr>
          <w:p w14:paraId="72E792FA" w14:textId="77777777" w:rsidR="00513DD9" w:rsidRPr="00753293" w:rsidRDefault="00513DD9" w:rsidP="0051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Środki własne</w:t>
            </w:r>
          </w:p>
        </w:tc>
        <w:tc>
          <w:tcPr>
            <w:tcW w:w="4111" w:type="dxa"/>
          </w:tcPr>
          <w:sdt>
            <w:sdtPr>
              <w:rPr>
                <w:sz w:val="18"/>
                <w:szCs w:val="20"/>
              </w:rPr>
              <w:id w:val="161282986"/>
              <w:placeholder>
                <w:docPart w:val="DD7104D310FB466196AABA0F6A3C21E8"/>
              </w:placeholder>
            </w:sdtPr>
            <w:sdtEndPr/>
            <w:sdtContent>
              <w:p w14:paraId="38FE7662" w14:textId="77777777" w:rsidR="00513DD9" w:rsidRPr="00753293" w:rsidRDefault="00513DD9" w:rsidP="00513DD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753293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513DD9" w:rsidRPr="00753293" w14:paraId="35497032" w14:textId="77777777" w:rsidTr="00131E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011051" w14:textId="7A8C2B8C" w:rsidR="00513DD9" w:rsidRPr="00753293" w:rsidRDefault="00513DD9" w:rsidP="00B67C46">
            <w:pPr>
              <w:jc w:val="center"/>
              <w:rPr>
                <w:b w:val="0"/>
                <w:bCs w:val="0"/>
                <w:sz w:val="18"/>
                <w:szCs w:val="20"/>
              </w:rPr>
            </w:pPr>
            <w:r w:rsidRPr="00753293">
              <w:rPr>
                <w:b w:val="0"/>
                <w:bCs w:val="0"/>
                <w:sz w:val="18"/>
                <w:szCs w:val="20"/>
              </w:rPr>
              <w:t>5</w:t>
            </w:r>
          </w:p>
        </w:tc>
        <w:tc>
          <w:tcPr>
            <w:tcW w:w="4820" w:type="dxa"/>
          </w:tcPr>
          <w:p w14:paraId="15DBDA4E" w14:textId="11B75C7D" w:rsidR="00513DD9" w:rsidRPr="00753293" w:rsidRDefault="00513DD9" w:rsidP="00513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Środki inne</w:t>
            </w:r>
            <w:r>
              <w:rPr>
                <w:b/>
                <w:bCs/>
                <w:sz w:val="18"/>
                <w:szCs w:val="20"/>
              </w:rPr>
              <w:t xml:space="preserve">: </w:t>
            </w:r>
            <w:r w:rsidRPr="00513DD9">
              <w:rPr>
                <w:sz w:val="18"/>
                <w:szCs w:val="20"/>
              </w:rPr>
              <w:t>………</w:t>
            </w:r>
            <w:proofErr w:type="gramStart"/>
            <w:r w:rsidRPr="00513DD9">
              <w:rPr>
                <w:sz w:val="18"/>
                <w:szCs w:val="20"/>
              </w:rPr>
              <w:t>…….</w:t>
            </w:r>
            <w:proofErr w:type="gramEnd"/>
            <w:r w:rsidRPr="00513DD9">
              <w:rPr>
                <w:sz w:val="18"/>
                <w:szCs w:val="20"/>
              </w:rPr>
              <w:t>. (należy wskazać źródło)</w:t>
            </w:r>
          </w:p>
        </w:tc>
        <w:tc>
          <w:tcPr>
            <w:tcW w:w="4111" w:type="dxa"/>
          </w:tcPr>
          <w:sdt>
            <w:sdtPr>
              <w:rPr>
                <w:sz w:val="18"/>
                <w:szCs w:val="20"/>
              </w:rPr>
              <w:id w:val="-266309085"/>
              <w:placeholder>
                <w:docPart w:val="4A87476E69074A2AA412FD670EE3874D"/>
              </w:placeholder>
            </w:sdtPr>
            <w:sdtEndPr/>
            <w:sdtContent>
              <w:p w14:paraId="2E52B07D" w14:textId="07C45160" w:rsidR="00513DD9" w:rsidRPr="00753293" w:rsidRDefault="00513DD9" w:rsidP="00513DD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753293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  <w:tr w:rsidR="00513DD9" w:rsidRPr="00753293" w14:paraId="1DB58A38" w14:textId="77777777" w:rsidTr="00131E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576BFC" w14:textId="28C3444C" w:rsidR="00513DD9" w:rsidRPr="00753293" w:rsidRDefault="00513DD9" w:rsidP="00B67C46">
            <w:pPr>
              <w:jc w:val="center"/>
              <w:rPr>
                <w:b w:val="0"/>
                <w:bCs w:val="0"/>
                <w:sz w:val="18"/>
                <w:szCs w:val="20"/>
              </w:rPr>
            </w:pPr>
            <w:r>
              <w:rPr>
                <w:b w:val="0"/>
                <w:bCs w:val="0"/>
                <w:sz w:val="18"/>
                <w:szCs w:val="20"/>
              </w:rPr>
              <w:t>6</w:t>
            </w:r>
          </w:p>
        </w:tc>
        <w:tc>
          <w:tcPr>
            <w:tcW w:w="4820" w:type="dxa"/>
          </w:tcPr>
          <w:p w14:paraId="01D65DD2" w14:textId="77777777" w:rsidR="00513DD9" w:rsidRPr="00753293" w:rsidRDefault="00513DD9" w:rsidP="00513D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753293">
              <w:rPr>
                <w:b/>
                <w:bCs/>
                <w:sz w:val="18"/>
                <w:szCs w:val="20"/>
              </w:rPr>
              <w:t>SUMA</w:t>
            </w:r>
          </w:p>
        </w:tc>
        <w:tc>
          <w:tcPr>
            <w:tcW w:w="4111" w:type="dxa"/>
          </w:tcPr>
          <w:sdt>
            <w:sdtPr>
              <w:rPr>
                <w:sz w:val="18"/>
                <w:szCs w:val="20"/>
              </w:rPr>
              <w:id w:val="1318465176"/>
              <w:placeholder>
                <w:docPart w:val="382B696CAEFC4853BA3E5CCCFF59BC64"/>
              </w:placeholder>
            </w:sdtPr>
            <w:sdtEndPr/>
            <w:sdtContent>
              <w:p w14:paraId="17D9E868" w14:textId="77777777" w:rsidR="00513DD9" w:rsidRPr="00753293" w:rsidRDefault="00513DD9" w:rsidP="00513DD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753293">
                  <w:rPr>
                    <w:sz w:val="18"/>
                    <w:szCs w:val="20"/>
                  </w:rPr>
                  <w:t>Wprowadź tekst</w:t>
                </w:r>
              </w:p>
            </w:sdtContent>
          </w:sdt>
        </w:tc>
      </w:tr>
    </w:tbl>
    <w:p w14:paraId="0D1B2208" w14:textId="77777777" w:rsidR="00753293" w:rsidRPr="00753293" w:rsidRDefault="00753293" w:rsidP="00753293">
      <w:pPr>
        <w:pStyle w:val="Nagwek1"/>
        <w:jc w:val="center"/>
        <w:rPr>
          <w:sz w:val="20"/>
          <w:szCs w:val="22"/>
        </w:rPr>
      </w:pPr>
      <w:r w:rsidRPr="00753293">
        <w:rPr>
          <w:sz w:val="20"/>
          <w:szCs w:val="22"/>
        </w:rPr>
        <w:t>Potwierdzamy zgodność w/w danych z dokumentacją rzeczową oraz finansowo – księgową związaną z realizacją dofinansowanego Zadania.</w:t>
      </w:r>
    </w:p>
    <w:p w14:paraId="74E72754" w14:textId="77777777" w:rsidR="009E68DE" w:rsidRPr="00405138" w:rsidRDefault="009E68DE" w:rsidP="009E68DE">
      <w:pPr>
        <w:pStyle w:val="Nagwek1"/>
        <w:rPr>
          <w:sz w:val="20"/>
          <w:szCs w:val="22"/>
        </w:rPr>
      </w:pPr>
    </w:p>
    <w:tbl>
      <w:tblPr>
        <w:tblStyle w:val="Tabelalisty6kolorowaakcent1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753293" w:rsidRPr="00405138" w14:paraId="1E842D07" w14:textId="77777777" w:rsidTr="00BA77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730FC7" w14:textId="7E5E5F30" w:rsidR="00753293" w:rsidRPr="00405138" w:rsidRDefault="00753293" w:rsidP="00912A26">
            <w:pPr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 xml:space="preserve">Data </w:t>
            </w:r>
            <w:r>
              <w:rPr>
                <w:sz w:val="18"/>
                <w:szCs w:val="20"/>
              </w:rPr>
              <w:t>sporządzenia rozliczenia</w:t>
            </w:r>
          </w:p>
        </w:tc>
        <w:sdt>
          <w:sdtPr>
            <w:rPr>
              <w:color w:val="0D0D0D" w:themeColor="text1" w:themeTint="F2"/>
              <w:sz w:val="18"/>
              <w:szCs w:val="20"/>
            </w:rPr>
            <w:id w:val="-1901051"/>
            <w:placeholder>
              <w:docPart w:val="4FB19D4B4E954915BBDE7D8339E04571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812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53311F22" w14:textId="77777777" w:rsidR="00753293" w:rsidRPr="00405138" w:rsidRDefault="00753293" w:rsidP="00912A26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color w:val="0D0D0D" w:themeColor="text1" w:themeTint="F2"/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Kliknij lub naciśnij, aby wprowadzić datę.</w:t>
                </w:r>
              </w:p>
            </w:tc>
          </w:sdtContent>
        </w:sdt>
      </w:tr>
      <w:tr w:rsidR="00753293" w:rsidRPr="00405138" w14:paraId="7F92DCBC" w14:textId="77777777" w:rsidTr="00BA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7B6744" w14:textId="77777777" w:rsidR="00753293" w:rsidRDefault="00753293" w:rsidP="00912A26">
            <w:pPr>
              <w:jc w:val="center"/>
              <w:rPr>
                <w:sz w:val="18"/>
                <w:szCs w:val="18"/>
              </w:rPr>
            </w:pPr>
          </w:p>
          <w:p w14:paraId="74356774" w14:textId="77777777" w:rsidR="00753293" w:rsidRPr="00857D2A" w:rsidRDefault="00753293" w:rsidP="00912A26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857D2A">
              <w:rPr>
                <w:b w:val="0"/>
                <w:bCs w:val="0"/>
                <w:sz w:val="18"/>
                <w:szCs w:val="18"/>
              </w:rPr>
              <w:t>Pieczęć firmowa, pieczątki i podpisy</w:t>
            </w:r>
          </w:p>
          <w:p w14:paraId="3FCEBF7B" w14:textId="77777777" w:rsidR="00753293" w:rsidRPr="00857D2A" w:rsidRDefault="00753293" w:rsidP="00912A26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857D2A">
              <w:rPr>
                <w:b w:val="0"/>
                <w:bCs w:val="0"/>
                <w:sz w:val="18"/>
                <w:szCs w:val="18"/>
              </w:rPr>
              <w:t>osób działających w imieniu</w:t>
            </w:r>
          </w:p>
          <w:p w14:paraId="7994B2B6" w14:textId="77777777" w:rsidR="00753293" w:rsidRPr="00405138" w:rsidRDefault="00753293" w:rsidP="00912A26">
            <w:pPr>
              <w:jc w:val="center"/>
              <w:rPr>
                <w:sz w:val="18"/>
                <w:szCs w:val="20"/>
              </w:rPr>
            </w:pPr>
            <w:r w:rsidRPr="00C632CD">
              <w:rPr>
                <w:b w:val="0"/>
                <w:bCs w:val="0"/>
                <w:sz w:val="18"/>
                <w:szCs w:val="18"/>
              </w:rPr>
              <w:t>Dotowanego</w:t>
            </w:r>
          </w:p>
        </w:tc>
        <w:tc>
          <w:tcPr>
            <w:tcW w:w="58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98F8EF" w14:textId="77777777" w:rsidR="00753293" w:rsidRDefault="00753293" w:rsidP="00912A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18"/>
                <w:szCs w:val="20"/>
              </w:rPr>
            </w:pPr>
          </w:p>
        </w:tc>
      </w:tr>
    </w:tbl>
    <w:p w14:paraId="6A6D1D38" w14:textId="16B26070" w:rsidR="00ED681B" w:rsidRPr="006416F6" w:rsidRDefault="00ED681B" w:rsidP="006416F6">
      <w:pPr>
        <w:pStyle w:val="Nagwek1"/>
        <w:rPr>
          <w:sz w:val="20"/>
          <w:szCs w:val="22"/>
        </w:rPr>
      </w:pPr>
      <w:bookmarkStart w:id="1" w:name="_Hlk195088680"/>
      <w:r w:rsidRPr="006416F6">
        <w:rPr>
          <w:sz w:val="20"/>
          <w:szCs w:val="22"/>
        </w:rPr>
        <w:t>Załączniki:</w:t>
      </w:r>
    </w:p>
    <w:tbl>
      <w:tblPr>
        <w:tblStyle w:val="Tabelalisty6kolorowaakcent1"/>
        <w:tblW w:w="9493" w:type="dxa"/>
        <w:tblLook w:val="04A0" w:firstRow="1" w:lastRow="0" w:firstColumn="1" w:lastColumn="0" w:noHBand="0" w:noVBand="1"/>
      </w:tblPr>
      <w:tblGrid>
        <w:gridCol w:w="1007"/>
        <w:gridCol w:w="8486"/>
      </w:tblGrid>
      <w:tr w:rsidR="002D44EE" w:rsidRPr="00405138" w14:paraId="55D47F13" w14:textId="77777777" w:rsidTr="00BA77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-1338918860"/>
            <w:placeholder>
              <w:docPart w:val="E397362DA0494213B7590BA42A26D990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B0A3109" w14:textId="048AEA7F" w:rsidR="002D44EE" w:rsidRDefault="002D44EE" w:rsidP="002D44EE">
                <w:pPr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07DDCA" w14:textId="61C31566" w:rsidR="002D44EE" w:rsidRPr="00405138" w:rsidRDefault="002D44EE" w:rsidP="002D44E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AE37C1">
              <w:rPr>
                <w:sz w:val="18"/>
                <w:szCs w:val="20"/>
              </w:rPr>
              <w:t>Umowa/y z wykonawcą/</w:t>
            </w:r>
            <w:proofErr w:type="spellStart"/>
            <w:r w:rsidRPr="00AE37C1">
              <w:rPr>
                <w:sz w:val="18"/>
                <w:szCs w:val="20"/>
              </w:rPr>
              <w:t>ami</w:t>
            </w:r>
            <w:proofErr w:type="spellEnd"/>
            <w:r w:rsidRPr="00AE37C1">
              <w:rPr>
                <w:sz w:val="18"/>
                <w:szCs w:val="20"/>
              </w:rPr>
              <w:t xml:space="preserve"> wraz z aneksami</w:t>
            </w:r>
            <w:r>
              <w:rPr>
                <w:sz w:val="18"/>
                <w:szCs w:val="20"/>
              </w:rPr>
              <w:t xml:space="preserve"> </w:t>
            </w:r>
            <w:r w:rsidRPr="002D44EE">
              <w:rPr>
                <w:b w:val="0"/>
                <w:bCs w:val="0"/>
                <w:sz w:val="18"/>
                <w:szCs w:val="20"/>
              </w:rPr>
              <w:t xml:space="preserve">- poświadczona za zgodność z oryginałem kopia/e </w:t>
            </w:r>
          </w:p>
        </w:tc>
      </w:tr>
      <w:tr w:rsidR="002D44EE" w:rsidRPr="00405138" w14:paraId="6E8DF53C" w14:textId="77777777" w:rsidTr="00BA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1554274273"/>
            <w:placeholder>
              <w:docPart w:val="8172856F5A01401CB411561C1A6F70D3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55BBCC6C" w14:textId="5650636A" w:rsidR="002D44EE" w:rsidRDefault="002D44EE" w:rsidP="002D44EE">
                <w:pPr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9E28BF" w14:textId="1418DF3F" w:rsidR="002D44EE" w:rsidRPr="00405138" w:rsidRDefault="002D44EE" w:rsidP="002D44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AE37C1">
              <w:rPr>
                <w:b/>
                <w:bCs/>
                <w:sz w:val="18"/>
                <w:szCs w:val="20"/>
              </w:rPr>
              <w:t>Karty przekazania odpadów</w:t>
            </w:r>
            <w:r>
              <w:rPr>
                <w:sz w:val="18"/>
                <w:szCs w:val="20"/>
              </w:rPr>
              <w:t xml:space="preserve"> </w:t>
            </w:r>
          </w:p>
        </w:tc>
      </w:tr>
      <w:tr w:rsidR="002D44EE" w:rsidRPr="00405138" w14:paraId="3D3D0A72" w14:textId="77777777" w:rsidTr="00BA77CD">
        <w:sdt>
          <w:sdtPr>
            <w:rPr>
              <w:sz w:val="18"/>
              <w:szCs w:val="20"/>
            </w:rPr>
            <w:id w:val="-451557522"/>
            <w:placeholder>
              <w:docPart w:val="E8DAD8B311BA4CB8B52285D22B2143B9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28EDEC2E" w14:textId="1ABC9413" w:rsidR="002D44EE" w:rsidRDefault="002D44EE" w:rsidP="002D44EE">
                <w:pPr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8A787C" w14:textId="0E0E692B" w:rsidR="002D44EE" w:rsidRPr="00405138" w:rsidRDefault="002D44EE" w:rsidP="002D44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AE37C1">
              <w:rPr>
                <w:b/>
                <w:bCs/>
                <w:sz w:val="18"/>
                <w:szCs w:val="20"/>
              </w:rPr>
              <w:t>Protokół/</w:t>
            </w:r>
            <w:proofErr w:type="spellStart"/>
            <w:r w:rsidRPr="00AE37C1">
              <w:rPr>
                <w:b/>
                <w:bCs/>
                <w:sz w:val="18"/>
                <w:szCs w:val="20"/>
              </w:rPr>
              <w:t>oły</w:t>
            </w:r>
            <w:proofErr w:type="spellEnd"/>
            <w:r w:rsidRPr="00AE37C1">
              <w:rPr>
                <w:b/>
                <w:bCs/>
                <w:sz w:val="18"/>
                <w:szCs w:val="20"/>
              </w:rPr>
              <w:t xml:space="preserve"> odbioru zadania </w:t>
            </w:r>
            <w:r w:rsidRPr="00B67C46">
              <w:rPr>
                <w:sz w:val="18"/>
                <w:szCs w:val="20"/>
              </w:rPr>
              <w:t xml:space="preserve">między wykonawcą a </w:t>
            </w:r>
            <w:proofErr w:type="spellStart"/>
            <w:r w:rsidRPr="00B67C46">
              <w:rPr>
                <w:sz w:val="18"/>
                <w:szCs w:val="20"/>
              </w:rPr>
              <w:t>jst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r w:rsidRPr="00AE37C1">
              <w:rPr>
                <w:sz w:val="18"/>
                <w:szCs w:val="20"/>
              </w:rPr>
              <w:t>- poświadczon</w:t>
            </w:r>
            <w:r>
              <w:rPr>
                <w:sz w:val="18"/>
                <w:szCs w:val="20"/>
              </w:rPr>
              <w:t>a</w:t>
            </w:r>
            <w:r w:rsidRPr="00AE37C1">
              <w:rPr>
                <w:sz w:val="18"/>
                <w:szCs w:val="20"/>
              </w:rPr>
              <w:t xml:space="preserve"> za zgodność z</w:t>
            </w:r>
            <w:r>
              <w:rPr>
                <w:sz w:val="18"/>
                <w:szCs w:val="20"/>
              </w:rPr>
              <w:t> </w:t>
            </w:r>
            <w:r w:rsidRPr="00AE37C1">
              <w:rPr>
                <w:sz w:val="18"/>
                <w:szCs w:val="20"/>
              </w:rPr>
              <w:t>oryginałem kopia/e</w:t>
            </w:r>
          </w:p>
        </w:tc>
      </w:tr>
      <w:tr w:rsidR="002D44EE" w:rsidRPr="00405138" w14:paraId="0FE9D481" w14:textId="77777777" w:rsidTr="00BA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837432486"/>
            <w:placeholder>
              <w:docPart w:val="28139C08F37549ACA92C5781B6D19FE5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5263F313" w14:textId="1AD90ECE" w:rsidR="002D44EE" w:rsidRPr="00405138" w:rsidRDefault="002D44EE" w:rsidP="002D44EE">
                <w:pPr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7112C4" w14:textId="25C8CE4F" w:rsidR="002D44EE" w:rsidRPr="00405138" w:rsidRDefault="002D44EE" w:rsidP="002D44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 xml:space="preserve">poświadczone za zgodność z oryginałem </w:t>
            </w:r>
            <w:r w:rsidRPr="002D44EE">
              <w:rPr>
                <w:b/>
                <w:bCs/>
                <w:sz w:val="18"/>
                <w:szCs w:val="20"/>
              </w:rPr>
              <w:t>kopie faktur i rachunków</w:t>
            </w:r>
            <w:r w:rsidRPr="00405138">
              <w:rPr>
                <w:sz w:val="18"/>
                <w:szCs w:val="20"/>
              </w:rPr>
              <w:t xml:space="preserve"> zatwierdzone do wypłaty przez uprawnionych przedstawicieli </w:t>
            </w:r>
            <w:r>
              <w:rPr>
                <w:sz w:val="18"/>
                <w:szCs w:val="20"/>
              </w:rPr>
              <w:t xml:space="preserve">wnioskodawcy </w:t>
            </w:r>
            <w:r w:rsidRPr="00405138">
              <w:rPr>
                <w:sz w:val="18"/>
                <w:szCs w:val="20"/>
              </w:rPr>
              <w:t>na pełną wartość brutto</w:t>
            </w:r>
            <w:r>
              <w:rPr>
                <w:sz w:val="18"/>
                <w:szCs w:val="20"/>
              </w:rPr>
              <w:t xml:space="preserve"> </w:t>
            </w:r>
          </w:p>
        </w:tc>
      </w:tr>
      <w:tr w:rsidR="002D44EE" w:rsidRPr="00405138" w14:paraId="6CA2B757" w14:textId="77777777" w:rsidTr="00BA77CD">
        <w:sdt>
          <w:sdtPr>
            <w:rPr>
              <w:sz w:val="18"/>
              <w:szCs w:val="20"/>
            </w:rPr>
            <w:id w:val="1670449221"/>
            <w:placeholder>
              <w:docPart w:val="BC9B18DEFD794801A32B754B756B9C31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4B484C12" w14:textId="4C80A468" w:rsidR="002D44EE" w:rsidRPr="00405138" w:rsidRDefault="002D44EE" w:rsidP="002D44EE">
                <w:pPr>
                  <w:rPr>
                    <w:sz w:val="18"/>
                    <w:szCs w:val="20"/>
                  </w:rPr>
                </w:pPr>
                <w:r w:rsidRPr="00006B41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9B1C8A" w14:textId="7F9362BF" w:rsidR="002D44EE" w:rsidRPr="00405138" w:rsidRDefault="002D44EE" w:rsidP="002D44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AB05BB">
              <w:rPr>
                <w:b/>
                <w:bCs/>
                <w:sz w:val="18"/>
                <w:szCs w:val="20"/>
              </w:rPr>
              <w:t>dowody zapłaty</w:t>
            </w:r>
            <w:r w:rsidRPr="00405138">
              <w:rPr>
                <w:sz w:val="18"/>
                <w:szCs w:val="20"/>
              </w:rPr>
              <w:t xml:space="preserve"> za przedstawione faktury i rachunki</w:t>
            </w:r>
          </w:p>
        </w:tc>
      </w:tr>
      <w:tr w:rsidR="002D44EE" w:rsidRPr="00405138" w14:paraId="04323115" w14:textId="77777777" w:rsidTr="00BA77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1426924141"/>
            <w:placeholder>
              <w:docPart w:val="00ACF177F14E497C8879D88018F37D2A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0F9489E3" w14:textId="7C70C5AB" w:rsidR="002D44EE" w:rsidRPr="00405138" w:rsidRDefault="002D44EE" w:rsidP="002D44EE">
                <w:pPr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7A7047" w14:textId="669F94B8" w:rsidR="002D44EE" w:rsidRPr="00405138" w:rsidRDefault="002D44EE" w:rsidP="002D44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 xml:space="preserve">dokumentacja fotograficzna i/lub zrzut strony internetowej/mediów społecznościowych z materiałami dotyczącymi </w:t>
            </w:r>
            <w:r w:rsidRPr="002D44EE">
              <w:rPr>
                <w:b/>
                <w:bCs/>
                <w:sz w:val="18"/>
                <w:szCs w:val="20"/>
              </w:rPr>
              <w:t>informacji o rezultatach zadania</w:t>
            </w:r>
            <w:r w:rsidRPr="00824B0E">
              <w:rPr>
                <w:sz w:val="18"/>
                <w:szCs w:val="20"/>
              </w:rPr>
              <w:t xml:space="preserve"> oraz szkodliwości wyrobów zawierających azbest na zdrowie i środowisko</w:t>
            </w:r>
          </w:p>
        </w:tc>
      </w:tr>
      <w:tr w:rsidR="002D44EE" w:rsidRPr="00405138" w14:paraId="4C3B8524" w14:textId="77777777" w:rsidTr="00BA77CD">
        <w:sdt>
          <w:sdtPr>
            <w:rPr>
              <w:sz w:val="18"/>
              <w:szCs w:val="20"/>
            </w:rPr>
            <w:id w:val="1919975349"/>
            <w:placeholder>
              <w:docPart w:val="7612787B6BA54F9B901A774B47173323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4C38FA01" w14:textId="58AF4264" w:rsidR="002D44EE" w:rsidRDefault="002D44EE" w:rsidP="002D44EE">
                <w:pPr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DBD307" w14:textId="46AE2708" w:rsidR="002D44EE" w:rsidRPr="00405138" w:rsidRDefault="002D44EE" w:rsidP="002D44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824B0E">
              <w:rPr>
                <w:sz w:val="18"/>
                <w:szCs w:val="20"/>
              </w:rPr>
              <w:t>wydruku zrzutu ekranu lub innej formy udokumentowania</w:t>
            </w:r>
            <w:r>
              <w:rPr>
                <w:sz w:val="18"/>
                <w:szCs w:val="20"/>
              </w:rPr>
              <w:t xml:space="preserve"> </w:t>
            </w:r>
            <w:r w:rsidRPr="00824B0E">
              <w:rPr>
                <w:sz w:val="18"/>
                <w:szCs w:val="20"/>
              </w:rPr>
              <w:t>umie</w:t>
            </w:r>
            <w:r>
              <w:rPr>
                <w:sz w:val="18"/>
                <w:szCs w:val="20"/>
              </w:rPr>
              <w:t>szczenia</w:t>
            </w:r>
            <w:r w:rsidRPr="00824B0E">
              <w:rPr>
                <w:sz w:val="18"/>
                <w:szCs w:val="20"/>
              </w:rPr>
              <w:t xml:space="preserve"> na tablicy ogłoszeń oraz w Biuletynie Informacji Publicznej Gminy </w:t>
            </w:r>
            <w:r w:rsidRPr="002D44EE">
              <w:rPr>
                <w:b/>
                <w:bCs/>
                <w:sz w:val="18"/>
                <w:szCs w:val="20"/>
              </w:rPr>
              <w:t>informację o uzyskaniu dofinansowania zadania</w:t>
            </w:r>
            <w:r w:rsidRPr="00824B0E">
              <w:rPr>
                <w:sz w:val="18"/>
                <w:szCs w:val="20"/>
              </w:rPr>
              <w:t xml:space="preserve"> ze środków Wojewódzkiego Funduszu Ochrony Środowiska i Gospodarki Wodnej w Zielonej Górze</w:t>
            </w:r>
            <w:r>
              <w:rPr>
                <w:sz w:val="18"/>
                <w:szCs w:val="20"/>
              </w:rPr>
              <w:t xml:space="preserve"> i</w:t>
            </w:r>
            <w:r w:rsidR="00B67C46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 xml:space="preserve">Narodowego </w:t>
            </w:r>
            <w:r w:rsidRPr="00824B0E">
              <w:rPr>
                <w:sz w:val="18"/>
                <w:szCs w:val="20"/>
              </w:rPr>
              <w:t xml:space="preserve">Funduszu Ochrony Środowiska i Gospodarki Wodnej </w:t>
            </w:r>
          </w:p>
        </w:tc>
      </w:tr>
      <w:bookmarkEnd w:id="1"/>
    </w:tbl>
    <w:p w14:paraId="70AB25C3" w14:textId="15F09952" w:rsidR="00196F97" w:rsidRDefault="00196F97" w:rsidP="00196F97">
      <w:pPr>
        <w:ind w:left="66"/>
        <w:rPr>
          <w:sz w:val="18"/>
          <w:szCs w:val="20"/>
        </w:rPr>
      </w:pPr>
    </w:p>
    <w:p w14:paraId="73194C9C" w14:textId="77777777" w:rsidR="009E68DE" w:rsidRDefault="009E68DE" w:rsidP="00196F97">
      <w:pPr>
        <w:ind w:left="66"/>
        <w:rPr>
          <w:sz w:val="18"/>
          <w:szCs w:val="20"/>
        </w:rPr>
      </w:pPr>
    </w:p>
    <w:p w14:paraId="1AA71144" w14:textId="77777777" w:rsidR="009E68DE" w:rsidRPr="00405138" w:rsidRDefault="009E68DE" w:rsidP="00196F97">
      <w:pPr>
        <w:ind w:left="66"/>
        <w:rPr>
          <w:sz w:val="18"/>
          <w:szCs w:val="20"/>
        </w:rPr>
      </w:pPr>
    </w:p>
    <w:sectPr w:rsidR="009E68DE" w:rsidRPr="00405138" w:rsidSect="00405138">
      <w:headerReference w:type="default" r:id="rId8"/>
      <w:footerReference w:type="default" r:id="rId9"/>
      <w:footerReference w:type="first" r:id="rId10"/>
      <w:pgSz w:w="11907" w:h="16839"/>
      <w:pgMar w:top="1276" w:right="1440" w:bottom="12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4D9F9" w14:textId="77777777" w:rsidR="006F3AE9" w:rsidRDefault="006F3AE9">
      <w:pPr>
        <w:spacing w:before="0" w:after="0"/>
      </w:pPr>
      <w:r>
        <w:separator/>
      </w:r>
    </w:p>
    <w:p w14:paraId="18CB18A0" w14:textId="77777777" w:rsidR="006F3AE9" w:rsidRDefault="006F3AE9"/>
  </w:endnote>
  <w:endnote w:type="continuationSeparator" w:id="0">
    <w:p w14:paraId="3A5DEA97" w14:textId="77777777" w:rsidR="006F3AE9" w:rsidRDefault="006F3AE9">
      <w:pPr>
        <w:spacing w:before="0" w:after="0"/>
      </w:pPr>
      <w:r>
        <w:continuationSeparator/>
      </w:r>
    </w:p>
    <w:p w14:paraId="3FFD7C9F" w14:textId="77777777" w:rsidR="006F3AE9" w:rsidRDefault="006F3A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A8EE" w14:textId="1EB5AB7C" w:rsidR="00E70901" w:rsidRPr="00A462EB" w:rsidRDefault="006D12BB" w:rsidP="006D12BB">
    <w:pPr>
      <w:pStyle w:val="Stopka"/>
      <w:tabs>
        <w:tab w:val="center" w:pos="4513"/>
        <w:tab w:val="right" w:pos="9027"/>
      </w:tabs>
      <w:jc w:val="left"/>
    </w:pPr>
    <w:r w:rsidRPr="003C0307">
      <w:rPr>
        <w:noProof/>
        <w:lang w:bidi="pl-PL"/>
      </w:rPr>
      <w:drawing>
        <wp:anchor distT="0" distB="0" distL="114300" distR="114300" simplePos="0" relativeHeight="251660288" behindDoc="1" locked="0" layoutInCell="1" allowOverlap="1" wp14:anchorId="1824E8B8" wp14:editId="3E2D44DE">
          <wp:simplePos x="0" y="0"/>
          <wp:positionH relativeFrom="rightMargin">
            <wp:align>left</wp:align>
          </wp:positionH>
          <wp:positionV relativeFrom="paragraph">
            <wp:posOffset>-257810</wp:posOffset>
          </wp:positionV>
          <wp:extent cx="722870" cy="685800"/>
          <wp:effectExtent l="0" t="0" r="1270" b="0"/>
          <wp:wrapNone/>
          <wp:docPr id="1909492037" name="Obraz 1" descr="Obraz zawierający kreatywność, Liść&#10;&#10;Opis wygenerowany automatycznie przy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164554" name="Obraz 1" descr="Obraz zawierający kreatywność, Liść&#10;&#10;Opis wygenerowany automatycznie przy niskim poziomie pewności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287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bidi="pl-PL"/>
      </w:rPr>
      <w:tab/>
    </w:r>
    <w:r w:rsidR="003B43F5" w:rsidRPr="00A462EB">
      <w:rPr>
        <w:lang w:bidi="pl-PL"/>
      </w:rPr>
      <w:t xml:space="preserve">Strona </w:t>
    </w:r>
    <w:r w:rsidR="003B43F5" w:rsidRPr="00A462EB">
      <w:rPr>
        <w:lang w:bidi="pl-PL"/>
      </w:rPr>
      <w:fldChar w:fldCharType="begin"/>
    </w:r>
    <w:r w:rsidR="003B43F5" w:rsidRPr="00A462EB">
      <w:rPr>
        <w:lang w:bidi="pl-PL"/>
      </w:rPr>
      <w:instrText xml:space="preserve"> PAGE  \* Arabic  \* MERGEFORMAT </w:instrText>
    </w:r>
    <w:r w:rsidR="003B43F5" w:rsidRPr="00A462EB">
      <w:rPr>
        <w:lang w:bidi="pl-PL"/>
      </w:rPr>
      <w:fldChar w:fldCharType="separate"/>
    </w:r>
    <w:r w:rsidR="00A462EB" w:rsidRPr="00A462EB">
      <w:rPr>
        <w:noProof/>
        <w:lang w:bidi="pl-PL"/>
      </w:rPr>
      <w:t>4</w:t>
    </w:r>
    <w:r w:rsidR="003B43F5" w:rsidRPr="00A462EB">
      <w:rPr>
        <w:lang w:bidi="pl-PL"/>
      </w:rPr>
      <w:fldChar w:fldCharType="end"/>
    </w:r>
    <w:r w:rsidR="003B43F5" w:rsidRPr="00A462EB">
      <w:rPr>
        <w:lang w:bidi="pl-PL"/>
      </w:rPr>
      <w:t xml:space="preserve"> z </w:t>
    </w:r>
    <w:r w:rsidR="004E0A62" w:rsidRPr="00A462EB">
      <w:rPr>
        <w:lang w:bidi="pl-PL"/>
      </w:rPr>
      <w:fldChar w:fldCharType="begin"/>
    </w:r>
    <w:r w:rsidR="004E0A62" w:rsidRPr="00A462EB">
      <w:rPr>
        <w:lang w:bidi="pl-PL"/>
      </w:rPr>
      <w:instrText xml:space="preserve"> NUMPAGES  \* Arabic  \* MERGEFORMAT </w:instrText>
    </w:r>
    <w:r w:rsidR="004E0A62" w:rsidRPr="00A462EB">
      <w:rPr>
        <w:lang w:bidi="pl-PL"/>
      </w:rPr>
      <w:fldChar w:fldCharType="separate"/>
    </w:r>
    <w:r w:rsidR="00A462EB" w:rsidRPr="00A462EB">
      <w:rPr>
        <w:noProof/>
        <w:lang w:bidi="pl-PL"/>
      </w:rPr>
      <w:t>4</w:t>
    </w:r>
    <w:r w:rsidR="004E0A62" w:rsidRPr="00A462EB">
      <w:rPr>
        <w:noProof/>
        <w:lang w:bidi="pl-PL"/>
      </w:rPr>
      <w:fldChar w:fldCharType="end"/>
    </w:r>
    <w:r>
      <w:rPr>
        <w:noProof/>
        <w:lang w:bidi="pl-P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A7D9" w14:textId="7B2F4F07" w:rsidR="00E70901" w:rsidRDefault="003C0307">
    <w:pPr>
      <w:pStyle w:val="Stopka"/>
    </w:pPr>
    <w:r w:rsidRPr="003C0307">
      <w:rPr>
        <w:noProof/>
        <w:lang w:bidi="pl-PL"/>
      </w:rPr>
      <w:drawing>
        <wp:anchor distT="0" distB="0" distL="114300" distR="114300" simplePos="0" relativeHeight="251658240" behindDoc="1" locked="0" layoutInCell="1" allowOverlap="1" wp14:anchorId="5660758A" wp14:editId="6710D451">
          <wp:simplePos x="0" y="0"/>
          <wp:positionH relativeFrom="rightMargin">
            <wp:posOffset>76200</wp:posOffset>
          </wp:positionH>
          <wp:positionV relativeFrom="paragraph">
            <wp:posOffset>-268605</wp:posOffset>
          </wp:positionV>
          <wp:extent cx="722870" cy="685800"/>
          <wp:effectExtent l="0" t="0" r="1270" b="0"/>
          <wp:wrapNone/>
          <wp:docPr id="1739273793" name="Obraz 1" descr="Obraz zawierający kreatywność, Liść&#10;&#10;Opis wygenerowany automatycznie przy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164554" name="Obraz 1" descr="Obraz zawierający kreatywność, Liść&#10;&#10;Opis wygenerowany automatycznie przy niskim poziomie pewności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287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3F5">
      <w:rPr>
        <w:lang w:bidi="pl-PL"/>
      </w:rPr>
      <w:t xml:space="preserve">Strona </w:t>
    </w:r>
    <w:r w:rsidR="003B43F5">
      <w:rPr>
        <w:lang w:bidi="pl-PL"/>
      </w:rPr>
      <w:fldChar w:fldCharType="begin"/>
    </w:r>
    <w:r w:rsidR="003B43F5">
      <w:rPr>
        <w:lang w:bidi="pl-PL"/>
      </w:rPr>
      <w:instrText xml:space="preserve"> PAGE  \* Arabic  \* MERGEFORMAT </w:instrText>
    </w:r>
    <w:r w:rsidR="003B43F5">
      <w:rPr>
        <w:lang w:bidi="pl-PL"/>
      </w:rPr>
      <w:fldChar w:fldCharType="separate"/>
    </w:r>
    <w:r w:rsidR="00A462EB">
      <w:rPr>
        <w:noProof/>
        <w:lang w:bidi="pl-PL"/>
      </w:rPr>
      <w:t>1</w:t>
    </w:r>
    <w:r w:rsidR="003B43F5">
      <w:rPr>
        <w:lang w:bidi="pl-PL"/>
      </w:rPr>
      <w:fldChar w:fldCharType="end"/>
    </w:r>
    <w:r w:rsidR="003B43F5">
      <w:rPr>
        <w:lang w:bidi="pl-PL"/>
      </w:rPr>
      <w:t xml:space="preserve"> z </w:t>
    </w:r>
    <w:r w:rsidR="004E0A62">
      <w:rPr>
        <w:lang w:bidi="pl-PL"/>
      </w:rPr>
      <w:fldChar w:fldCharType="begin"/>
    </w:r>
    <w:r w:rsidR="004E0A62">
      <w:rPr>
        <w:lang w:bidi="pl-PL"/>
      </w:rPr>
      <w:instrText xml:space="preserve"> NUMPAGES  \* Arabic  \* MERGEFORMAT </w:instrText>
    </w:r>
    <w:r w:rsidR="004E0A62">
      <w:rPr>
        <w:lang w:bidi="pl-PL"/>
      </w:rPr>
      <w:fldChar w:fldCharType="separate"/>
    </w:r>
    <w:r w:rsidR="00A462EB">
      <w:rPr>
        <w:noProof/>
        <w:lang w:bidi="pl-PL"/>
      </w:rPr>
      <w:t>4</w:t>
    </w:r>
    <w:r w:rsidR="004E0A62">
      <w:rPr>
        <w:noProof/>
        <w:lang w:bidi="pl-PL"/>
      </w:rPr>
      <w:fldChar w:fldCharType="end"/>
    </w:r>
    <w:r w:rsidRPr="003C0307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216FA" w14:textId="77777777" w:rsidR="006F3AE9" w:rsidRDefault="006F3AE9">
      <w:pPr>
        <w:spacing w:before="0" w:after="0"/>
      </w:pPr>
      <w:r>
        <w:separator/>
      </w:r>
    </w:p>
    <w:p w14:paraId="765840CB" w14:textId="77777777" w:rsidR="006F3AE9" w:rsidRDefault="006F3AE9"/>
  </w:footnote>
  <w:footnote w:type="continuationSeparator" w:id="0">
    <w:p w14:paraId="3F718EDE" w14:textId="77777777" w:rsidR="006F3AE9" w:rsidRDefault="006F3AE9">
      <w:pPr>
        <w:spacing w:before="0" w:after="0"/>
      </w:pPr>
      <w:r>
        <w:continuationSeparator/>
      </w:r>
    </w:p>
    <w:p w14:paraId="0282B744" w14:textId="77777777" w:rsidR="006F3AE9" w:rsidRDefault="006F3A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5FCA" w14:textId="49877CD6" w:rsidR="00E70901" w:rsidRPr="00A462EB" w:rsidRDefault="006F3AE9" w:rsidP="005C237A">
    <w:pPr>
      <w:pStyle w:val="Nagwek"/>
    </w:pPr>
    <w:sdt>
      <w:sdtPr>
        <w:alias w:val="Wprowadź tytuł:"/>
        <w:tag w:val="Wprowadź tytuł:"/>
        <w:id w:val="1893379479"/>
        <w:placeholder>
          <w:docPart w:val="7A45F410A8374D5691465B10B64AE2C3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r w:rsidR="00313DF1">
          <w:t>Wniosek o wypłatę środków</w:t>
        </w:r>
      </w:sdtContent>
    </w:sdt>
    <w:r w:rsidR="007C0595">
      <w:t xml:space="preserve"> i rozliczenie zadania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2709A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E86209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F479D7"/>
    <w:multiLevelType w:val="hybridMultilevel"/>
    <w:tmpl w:val="C980B7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96742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DE1F20"/>
    <w:multiLevelType w:val="hybridMultilevel"/>
    <w:tmpl w:val="3A06640E"/>
    <w:lvl w:ilvl="0" w:tplc="017E8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A245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CCF580C"/>
    <w:multiLevelType w:val="hybridMultilevel"/>
    <w:tmpl w:val="2CB6A8EC"/>
    <w:lvl w:ilvl="0" w:tplc="4FB2C9D4">
      <w:start w:val="1"/>
      <w:numFmt w:val="bullet"/>
      <w:lvlText w:val=""/>
      <w:lvlJc w:val="left"/>
      <w:pPr>
        <w:ind w:left="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7" w15:restartNumberingAfterBreak="0">
    <w:nsid w:val="1EC65B34"/>
    <w:multiLevelType w:val="hybridMultilevel"/>
    <w:tmpl w:val="377E56EC"/>
    <w:lvl w:ilvl="0" w:tplc="15DE51A0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F6438B"/>
    <w:multiLevelType w:val="hybridMultilevel"/>
    <w:tmpl w:val="7BFE2B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F046D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037E2"/>
    <w:multiLevelType w:val="hybridMultilevel"/>
    <w:tmpl w:val="B6F0A5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C4B57"/>
    <w:multiLevelType w:val="hybridMultilevel"/>
    <w:tmpl w:val="B6F0A598"/>
    <w:lvl w:ilvl="0" w:tplc="48F448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46DA8"/>
    <w:multiLevelType w:val="hybridMultilevel"/>
    <w:tmpl w:val="088C6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D63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CAF7D29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A4362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43ED3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20E78"/>
    <w:multiLevelType w:val="hybridMultilevel"/>
    <w:tmpl w:val="EDC665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67813"/>
    <w:multiLevelType w:val="multilevel"/>
    <w:tmpl w:val="2F62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29" w15:restartNumberingAfterBreak="0">
    <w:nsid w:val="76B2499C"/>
    <w:multiLevelType w:val="hybridMultilevel"/>
    <w:tmpl w:val="BD08751A"/>
    <w:lvl w:ilvl="0" w:tplc="07F46F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9657C"/>
    <w:multiLevelType w:val="hybridMultilevel"/>
    <w:tmpl w:val="3B0ED1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8249B"/>
    <w:multiLevelType w:val="multilevel"/>
    <w:tmpl w:val="0409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96182382">
    <w:abstractNumId w:val="9"/>
  </w:num>
  <w:num w:numId="2" w16cid:durableId="527259641">
    <w:abstractNumId w:val="7"/>
  </w:num>
  <w:num w:numId="3" w16cid:durableId="147484177">
    <w:abstractNumId w:val="6"/>
  </w:num>
  <w:num w:numId="4" w16cid:durableId="1441071110">
    <w:abstractNumId w:val="5"/>
  </w:num>
  <w:num w:numId="5" w16cid:durableId="219100219">
    <w:abstractNumId w:val="4"/>
  </w:num>
  <w:num w:numId="6" w16cid:durableId="361901439">
    <w:abstractNumId w:val="8"/>
  </w:num>
  <w:num w:numId="7" w16cid:durableId="1588996303">
    <w:abstractNumId w:val="3"/>
  </w:num>
  <w:num w:numId="8" w16cid:durableId="95489333">
    <w:abstractNumId w:val="2"/>
  </w:num>
  <w:num w:numId="9" w16cid:durableId="627468693">
    <w:abstractNumId w:val="1"/>
  </w:num>
  <w:num w:numId="10" w16cid:durableId="512108854">
    <w:abstractNumId w:val="0"/>
  </w:num>
  <w:num w:numId="11" w16cid:durableId="1346640123">
    <w:abstractNumId w:val="15"/>
  </w:num>
  <w:num w:numId="12" w16cid:durableId="518735871">
    <w:abstractNumId w:val="23"/>
  </w:num>
  <w:num w:numId="13" w16cid:durableId="643971793">
    <w:abstractNumId w:val="31"/>
  </w:num>
  <w:num w:numId="14" w16cid:durableId="149105192">
    <w:abstractNumId w:val="14"/>
  </w:num>
  <w:num w:numId="15" w16cid:durableId="1653824872">
    <w:abstractNumId w:val="26"/>
  </w:num>
  <w:num w:numId="16" w16cid:durableId="1477257157">
    <w:abstractNumId w:val="28"/>
  </w:num>
  <w:num w:numId="17" w16cid:durableId="164128577">
    <w:abstractNumId w:val="12"/>
  </w:num>
  <w:num w:numId="18" w16cid:durableId="1846700511">
    <w:abstractNumId w:val="19"/>
  </w:num>
  <w:num w:numId="19" w16cid:durableId="1103459396">
    <w:abstractNumId w:val="25"/>
  </w:num>
  <w:num w:numId="20" w16cid:durableId="317423287">
    <w:abstractNumId w:val="13"/>
  </w:num>
  <w:num w:numId="21" w16cid:durableId="1071925218">
    <w:abstractNumId w:val="30"/>
  </w:num>
  <w:num w:numId="22" w16cid:durableId="185295811">
    <w:abstractNumId w:val="29"/>
  </w:num>
  <w:num w:numId="23" w16cid:durableId="1206478675">
    <w:abstractNumId w:val="11"/>
  </w:num>
  <w:num w:numId="24" w16cid:durableId="142086544">
    <w:abstractNumId w:val="21"/>
  </w:num>
  <w:num w:numId="25" w16cid:durableId="341661663">
    <w:abstractNumId w:val="18"/>
  </w:num>
  <w:num w:numId="26" w16cid:durableId="921182192">
    <w:abstractNumId w:val="27"/>
  </w:num>
  <w:num w:numId="27" w16cid:durableId="1488859395">
    <w:abstractNumId w:val="24"/>
  </w:num>
  <w:num w:numId="28" w16cid:durableId="1085492075">
    <w:abstractNumId w:val="16"/>
  </w:num>
  <w:num w:numId="29" w16cid:durableId="556862272">
    <w:abstractNumId w:val="10"/>
  </w:num>
  <w:num w:numId="30" w16cid:durableId="344065050">
    <w:abstractNumId w:val="20"/>
  </w:num>
  <w:num w:numId="31" w16cid:durableId="1872954025">
    <w:abstractNumId w:val="22"/>
  </w:num>
  <w:num w:numId="32" w16cid:durableId="150078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07"/>
    <w:rsid w:val="00006B41"/>
    <w:rsid w:val="000264E5"/>
    <w:rsid w:val="00055DD2"/>
    <w:rsid w:val="00072EFF"/>
    <w:rsid w:val="000852F3"/>
    <w:rsid w:val="000872FD"/>
    <w:rsid w:val="000B59A4"/>
    <w:rsid w:val="000C6A19"/>
    <w:rsid w:val="000D4CBA"/>
    <w:rsid w:val="000F4B1B"/>
    <w:rsid w:val="001015FF"/>
    <w:rsid w:val="001123E1"/>
    <w:rsid w:val="00113E8E"/>
    <w:rsid w:val="00115442"/>
    <w:rsid w:val="001863DB"/>
    <w:rsid w:val="00195FFA"/>
    <w:rsid w:val="00196F97"/>
    <w:rsid w:val="001B07A7"/>
    <w:rsid w:val="001C1F42"/>
    <w:rsid w:val="001C2519"/>
    <w:rsid w:val="001D18F6"/>
    <w:rsid w:val="001E0669"/>
    <w:rsid w:val="001F3481"/>
    <w:rsid w:val="002001FA"/>
    <w:rsid w:val="00213864"/>
    <w:rsid w:val="002154D1"/>
    <w:rsid w:val="002228F3"/>
    <w:rsid w:val="0023169A"/>
    <w:rsid w:val="002353B4"/>
    <w:rsid w:val="00236E27"/>
    <w:rsid w:val="00237F67"/>
    <w:rsid w:val="002D44EE"/>
    <w:rsid w:val="002F2237"/>
    <w:rsid w:val="00302E31"/>
    <w:rsid w:val="0030584F"/>
    <w:rsid w:val="00307FFA"/>
    <w:rsid w:val="00313DF1"/>
    <w:rsid w:val="00340090"/>
    <w:rsid w:val="003B43F5"/>
    <w:rsid w:val="003B6D80"/>
    <w:rsid w:val="003C0307"/>
    <w:rsid w:val="003C030F"/>
    <w:rsid w:val="003C3694"/>
    <w:rsid w:val="003E1700"/>
    <w:rsid w:val="003F219D"/>
    <w:rsid w:val="00405138"/>
    <w:rsid w:val="004103C9"/>
    <w:rsid w:val="0042176A"/>
    <w:rsid w:val="0044495A"/>
    <w:rsid w:val="00475B09"/>
    <w:rsid w:val="004A5EC2"/>
    <w:rsid w:val="004B714F"/>
    <w:rsid w:val="004E015A"/>
    <w:rsid w:val="004E0A62"/>
    <w:rsid w:val="004E6C6D"/>
    <w:rsid w:val="004F3295"/>
    <w:rsid w:val="004F5374"/>
    <w:rsid w:val="00513DD9"/>
    <w:rsid w:val="00523765"/>
    <w:rsid w:val="00532806"/>
    <w:rsid w:val="00546046"/>
    <w:rsid w:val="00556980"/>
    <w:rsid w:val="005821CA"/>
    <w:rsid w:val="005830C9"/>
    <w:rsid w:val="00591903"/>
    <w:rsid w:val="005B6377"/>
    <w:rsid w:val="005C237A"/>
    <w:rsid w:val="005D1250"/>
    <w:rsid w:val="005E4EF0"/>
    <w:rsid w:val="00635075"/>
    <w:rsid w:val="006416F6"/>
    <w:rsid w:val="00647950"/>
    <w:rsid w:val="006B2958"/>
    <w:rsid w:val="006C4DE4"/>
    <w:rsid w:val="006D12BB"/>
    <w:rsid w:val="006F2E15"/>
    <w:rsid w:val="006F3AE9"/>
    <w:rsid w:val="00721B1C"/>
    <w:rsid w:val="00721BA3"/>
    <w:rsid w:val="00725D0A"/>
    <w:rsid w:val="00735562"/>
    <w:rsid w:val="00753293"/>
    <w:rsid w:val="00756AD5"/>
    <w:rsid w:val="00761BA6"/>
    <w:rsid w:val="007968F0"/>
    <w:rsid w:val="007B4E8C"/>
    <w:rsid w:val="007C0595"/>
    <w:rsid w:val="007D6DB7"/>
    <w:rsid w:val="0082011E"/>
    <w:rsid w:val="00824B0E"/>
    <w:rsid w:val="008357AC"/>
    <w:rsid w:val="00841F36"/>
    <w:rsid w:val="008420DB"/>
    <w:rsid w:val="008B5DC6"/>
    <w:rsid w:val="008E01D7"/>
    <w:rsid w:val="008F22A9"/>
    <w:rsid w:val="00912575"/>
    <w:rsid w:val="009210F2"/>
    <w:rsid w:val="00941262"/>
    <w:rsid w:val="00955E1D"/>
    <w:rsid w:val="00960600"/>
    <w:rsid w:val="009775B6"/>
    <w:rsid w:val="009A6028"/>
    <w:rsid w:val="009B25D5"/>
    <w:rsid w:val="009C01DA"/>
    <w:rsid w:val="009D07BB"/>
    <w:rsid w:val="009D224D"/>
    <w:rsid w:val="009D2DDE"/>
    <w:rsid w:val="009D3033"/>
    <w:rsid w:val="009D47FD"/>
    <w:rsid w:val="009E4781"/>
    <w:rsid w:val="009E68DE"/>
    <w:rsid w:val="00A266D8"/>
    <w:rsid w:val="00A45F83"/>
    <w:rsid w:val="00A462EB"/>
    <w:rsid w:val="00A53237"/>
    <w:rsid w:val="00A54139"/>
    <w:rsid w:val="00A56343"/>
    <w:rsid w:val="00A634EB"/>
    <w:rsid w:val="00A740B4"/>
    <w:rsid w:val="00A81087"/>
    <w:rsid w:val="00A8666D"/>
    <w:rsid w:val="00A95974"/>
    <w:rsid w:val="00AA5EA4"/>
    <w:rsid w:val="00AB05BB"/>
    <w:rsid w:val="00AD099E"/>
    <w:rsid w:val="00AE3B2E"/>
    <w:rsid w:val="00B34612"/>
    <w:rsid w:val="00B67C46"/>
    <w:rsid w:val="00BA77CD"/>
    <w:rsid w:val="00BD0CD4"/>
    <w:rsid w:val="00BD3253"/>
    <w:rsid w:val="00BD78EE"/>
    <w:rsid w:val="00C019C3"/>
    <w:rsid w:val="00C3122A"/>
    <w:rsid w:val="00C47EEF"/>
    <w:rsid w:val="00C60D3C"/>
    <w:rsid w:val="00C65C6C"/>
    <w:rsid w:val="00C67AA2"/>
    <w:rsid w:val="00C703F1"/>
    <w:rsid w:val="00C72712"/>
    <w:rsid w:val="00C83781"/>
    <w:rsid w:val="00CB534F"/>
    <w:rsid w:val="00CB687B"/>
    <w:rsid w:val="00D1567B"/>
    <w:rsid w:val="00D251E5"/>
    <w:rsid w:val="00D2773F"/>
    <w:rsid w:val="00D33EA6"/>
    <w:rsid w:val="00D44363"/>
    <w:rsid w:val="00D52232"/>
    <w:rsid w:val="00D85AAA"/>
    <w:rsid w:val="00DA2368"/>
    <w:rsid w:val="00DB711E"/>
    <w:rsid w:val="00DC771B"/>
    <w:rsid w:val="00DD0B98"/>
    <w:rsid w:val="00DD500A"/>
    <w:rsid w:val="00DF5B1B"/>
    <w:rsid w:val="00E07A9C"/>
    <w:rsid w:val="00E12587"/>
    <w:rsid w:val="00E55D0F"/>
    <w:rsid w:val="00E70901"/>
    <w:rsid w:val="00E819C3"/>
    <w:rsid w:val="00E86885"/>
    <w:rsid w:val="00EA2069"/>
    <w:rsid w:val="00EB2D6D"/>
    <w:rsid w:val="00ED245F"/>
    <w:rsid w:val="00ED26EF"/>
    <w:rsid w:val="00ED34FD"/>
    <w:rsid w:val="00ED681B"/>
    <w:rsid w:val="00F12D7A"/>
    <w:rsid w:val="00F74139"/>
    <w:rsid w:val="00F82E6A"/>
    <w:rsid w:val="00FA1805"/>
    <w:rsid w:val="00FA2BD5"/>
    <w:rsid w:val="00FD07A3"/>
    <w:rsid w:val="00FD57AD"/>
    <w:rsid w:val="00FD6E01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EE2CA5"/>
  <w15:chartTrackingRefBased/>
  <w15:docId w15:val="{9405C1B9-0776-42DE-90D2-D6FAD9D6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DD9"/>
    <w:rPr>
      <w:rFonts w:ascii="Century Gothic" w:hAnsi="Century Gothic"/>
      <w:sz w:val="20"/>
    </w:rPr>
  </w:style>
  <w:style w:type="paragraph" w:styleId="Nagwek1">
    <w:name w:val="heading 1"/>
    <w:basedOn w:val="Normalny"/>
    <w:link w:val="Nagwek1Znak"/>
    <w:uiPriority w:val="9"/>
    <w:qFormat/>
    <w:rsid w:val="00D33EA6"/>
    <w:pPr>
      <w:spacing w:before="360" w:after="60"/>
      <w:contextualSpacing/>
      <w:outlineLvl w:val="0"/>
    </w:pPr>
    <w:rPr>
      <w:b/>
      <w:bCs/>
      <w:color w:val="935309" w:themeColor="accent2" w:themeShade="80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2EB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A462EB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2EB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2EB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2EB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2EB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2EB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2EB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62EB"/>
    <w:pPr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A462EB"/>
    <w:rPr>
      <w:rFonts w:ascii="Century Gothic" w:hAnsi="Century Gothic"/>
    </w:rPr>
  </w:style>
  <w:style w:type="paragraph" w:styleId="Stopka">
    <w:name w:val="footer"/>
    <w:basedOn w:val="Normalny"/>
    <w:link w:val="StopkaZnak"/>
    <w:uiPriority w:val="99"/>
    <w:rsid w:val="00A462EB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462EB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a-Siatka">
    <w:name w:val="Table Grid"/>
    <w:basedOn w:val="Standardowy"/>
    <w:uiPriority w:val="39"/>
    <w:rsid w:val="00A462E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3EA6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ytu">
    <w:name w:val="Title"/>
    <w:basedOn w:val="Normalny"/>
    <w:link w:val="TytuZnak"/>
    <w:uiPriority w:val="1"/>
    <w:qFormat/>
    <w:rsid w:val="00A462EB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A462EB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styleId="Tabelalisty6kolorowaakcent1">
    <w:name w:val="List Table 6 Colorful Accent 1"/>
    <w:basedOn w:val="Standardowy"/>
    <w:uiPriority w:val="51"/>
    <w:rsid w:val="00A462EB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2akcent1">
    <w:name w:val="List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zastpczy">
    <w:name w:val="Placeholder Text"/>
    <w:basedOn w:val="Domylnaczcionkaakapitu"/>
    <w:uiPriority w:val="99"/>
    <w:semiHidden/>
    <w:rsid w:val="00A462EB"/>
    <w:rPr>
      <w:rFonts w:ascii="Century Gothic" w:hAnsi="Century Gothic"/>
      <w:color w:val="595959" w:themeColor="text1" w:themeTint="A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2EB"/>
    <w:rPr>
      <w:rFonts w:ascii="Segoe UI" w:hAnsi="Segoe UI" w:cs="Segoe UI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62EB"/>
  </w:style>
  <w:style w:type="paragraph" w:styleId="Tekstblokowy">
    <w:name w:val="Block Text"/>
    <w:basedOn w:val="Normalny"/>
    <w:uiPriority w:val="99"/>
    <w:semiHidden/>
    <w:unhideWhenUsed/>
    <w:rsid w:val="00A462EB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62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62EB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62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62EB"/>
    <w:rPr>
      <w:rFonts w:ascii="Century Gothic" w:hAnsi="Century Gothic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62EB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62EB"/>
    <w:rPr>
      <w:rFonts w:ascii="Century Gothic" w:hAnsi="Century Gothic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62EB"/>
    <w:rPr>
      <w:rFonts w:ascii="Century Gothic" w:hAnsi="Century Gothic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62EB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62EB"/>
    <w:rPr>
      <w:rFonts w:ascii="Century Gothic" w:hAnsi="Century Gothic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62EB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62EB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62EB"/>
    <w:rPr>
      <w:rFonts w:ascii="Century Gothic" w:hAnsi="Century Gothic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62E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62EB"/>
    <w:rPr>
      <w:rFonts w:ascii="Century Gothic" w:hAnsi="Century Gothic"/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A462EB"/>
    <w:rPr>
      <w:rFonts w:ascii="Century Gothic" w:hAnsi="Century Gothic"/>
      <w:b/>
      <w:bCs/>
      <w:i/>
      <w:iCs/>
      <w:spacing w:val="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62EB"/>
    <w:pPr>
      <w:spacing w:before="0" w:after="200"/>
    </w:pPr>
    <w:rPr>
      <w:i/>
      <w:iCs/>
      <w:color w:val="444D26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62EB"/>
    <w:rPr>
      <w:rFonts w:ascii="Century Gothic" w:hAnsi="Century Gothic"/>
    </w:rPr>
  </w:style>
  <w:style w:type="table" w:styleId="Kolorowasiatka">
    <w:name w:val="Colorful Grid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rFonts w:ascii="Century Gothic" w:hAnsi="Century Gothic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rFonts w:ascii="Century Gothic" w:hAnsi="Century Gothic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rFonts w:ascii="Century Gothic" w:hAnsi="Century Gothic"/>
      <w:b/>
      <w:bCs/>
      <w:szCs w:val="20"/>
    </w:rPr>
  </w:style>
  <w:style w:type="table" w:styleId="Ciemnalista">
    <w:name w:val="Dark List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62EB"/>
  </w:style>
  <w:style w:type="character" w:customStyle="1" w:styleId="DataZnak">
    <w:name w:val="Data Znak"/>
    <w:basedOn w:val="Domylnaczcionkaakapitu"/>
    <w:link w:val="Data"/>
    <w:uiPriority w:val="99"/>
    <w:semiHidden/>
    <w:rsid w:val="00A462EB"/>
    <w:rPr>
      <w:rFonts w:ascii="Century Gothic" w:hAnsi="Century Gothic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62EB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62EB"/>
    <w:pPr>
      <w:spacing w:before="0" w:after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62EB"/>
    <w:rPr>
      <w:rFonts w:ascii="Century Gothic" w:hAnsi="Century Gothic"/>
    </w:rPr>
  </w:style>
  <w:style w:type="character" w:styleId="Uwydatnienie">
    <w:name w:val="Emphasis"/>
    <w:basedOn w:val="Domylnaczcionkaakapitu"/>
    <w:uiPriority w:val="20"/>
    <w:semiHidden/>
    <w:unhideWhenUsed/>
    <w:qFormat/>
    <w:rsid w:val="00A462EB"/>
    <w:rPr>
      <w:rFonts w:ascii="Century Gothic" w:hAnsi="Century Gothic"/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2EB"/>
    <w:rPr>
      <w:rFonts w:ascii="Century Gothic" w:hAnsi="Century Gothic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A462E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62EB"/>
    <w:pPr>
      <w:spacing w:before="0" w:after="0"/>
    </w:pPr>
    <w:rPr>
      <w:rFonts w:eastAsiaTheme="majorEastAsia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462EB"/>
    <w:rPr>
      <w:rFonts w:ascii="Century Gothic" w:hAnsi="Century Gothic"/>
      <w:color w:val="7F6F6F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2EB"/>
    <w:rPr>
      <w:rFonts w:ascii="Century Gothic" w:hAnsi="Century Gothic"/>
      <w:szCs w:val="20"/>
    </w:rPr>
  </w:style>
  <w:style w:type="table" w:styleId="Tabelasiatki1jasna">
    <w:name w:val="Grid Table 1 Light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3">
    <w:name w:val="Grid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2EB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2EB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2EB"/>
    <w:rPr>
      <w:rFonts w:ascii="Century Gothic" w:eastAsiaTheme="majorEastAsia" w:hAnsi="Century Gothic" w:cstheme="majorBidi"/>
      <w:color w:val="444D26" w:themeColor="text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2EB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2EB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2EB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2EB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62EB"/>
    <w:pPr>
      <w:spacing w:before="0" w:after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62EB"/>
    <w:rPr>
      <w:rFonts w:ascii="Century Gothic" w:hAnsi="Century Gothic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62EB"/>
    <w:pPr>
      <w:spacing w:before="0" w:after="0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62EB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62EB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ipercze">
    <w:name w:val="Hyperlink"/>
    <w:basedOn w:val="Domylnaczcionkaakapitu"/>
    <w:uiPriority w:val="99"/>
    <w:unhideWhenUsed/>
    <w:rsid w:val="00A462EB"/>
    <w:rPr>
      <w:rFonts w:ascii="Century Gothic" w:hAnsi="Century Gothic"/>
      <w:color w:val="4B376B" w:themeColor="accent5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62EB"/>
    <w:pPr>
      <w:spacing w:before="0" w:after="0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62EB"/>
    <w:pPr>
      <w:spacing w:before="0" w:after="0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62EB"/>
    <w:pPr>
      <w:spacing w:before="0" w:after="0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62EB"/>
    <w:pPr>
      <w:spacing w:before="0" w:after="0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62EB"/>
    <w:pPr>
      <w:spacing w:before="0" w:after="0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62EB"/>
    <w:pPr>
      <w:spacing w:before="0" w:after="0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62EB"/>
    <w:pPr>
      <w:spacing w:before="0" w:after="0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62EB"/>
    <w:pPr>
      <w:spacing w:before="0" w:after="0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62EB"/>
    <w:pPr>
      <w:spacing w:before="0" w:after="0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462EB"/>
    <w:rPr>
      <w:rFonts w:eastAsiaTheme="majorEastAsia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462EB"/>
    <w:rPr>
      <w:rFonts w:ascii="Century Gothic" w:hAnsi="Century Gothic"/>
      <w:i/>
      <w:iCs/>
      <w:color w:val="536142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A462E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462EB"/>
    <w:rPr>
      <w:rFonts w:ascii="Century Gothic" w:hAnsi="Century Gothic"/>
      <w:i/>
      <w:iCs/>
      <w:color w:val="53614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A462EB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Jasnasiatka">
    <w:name w:val="Light Grid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462E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462E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62E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62E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62E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62E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62E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Lista">
    <w:name w:val="List"/>
    <w:basedOn w:val="Normalny"/>
    <w:uiPriority w:val="99"/>
    <w:semiHidden/>
    <w:unhideWhenUsed/>
    <w:rsid w:val="00A462EB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A462EB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A462EB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A462EB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A462EB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62EB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62EB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62EB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62EB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62EB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62EB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62EB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62EB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62EB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62EB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62E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62E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62E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62E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62EB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A462EB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2">
    <w:name w:val="List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2">
    <w:name w:val="List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3">
    <w:name w:val="List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A462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62EB"/>
    <w:rPr>
      <w:rFonts w:ascii="Consolas" w:hAnsi="Consolas"/>
      <w:szCs w:val="20"/>
    </w:rPr>
  </w:style>
  <w:style w:type="table" w:styleId="redniasiatka1">
    <w:name w:val="Medium Grid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62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62EB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Bezodstpw">
    <w:name w:val="No Spacing"/>
    <w:uiPriority w:val="36"/>
    <w:semiHidden/>
    <w:unhideWhenUsed/>
    <w:qFormat/>
    <w:rsid w:val="00A462EB"/>
    <w:pPr>
      <w:spacing w:before="0" w:after="0"/>
    </w:pPr>
    <w:rPr>
      <w:rFonts w:ascii="Century Gothic" w:hAnsi="Century Gothic"/>
    </w:rPr>
  </w:style>
  <w:style w:type="paragraph" w:styleId="NormalnyWeb">
    <w:name w:val="Normal (Web)"/>
    <w:basedOn w:val="Normalny"/>
    <w:uiPriority w:val="99"/>
    <w:semiHidden/>
    <w:unhideWhenUsed/>
    <w:rsid w:val="00A462EB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A462EB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62EB"/>
    <w:pPr>
      <w:spacing w:before="0" w:after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62EB"/>
    <w:rPr>
      <w:rFonts w:ascii="Century Gothic" w:hAnsi="Century Gothic"/>
    </w:rPr>
  </w:style>
  <w:style w:type="character" w:styleId="Numerstrony">
    <w:name w:val="pag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table" w:styleId="Zwykatabela1">
    <w:name w:val="Plain Table 1"/>
    <w:basedOn w:val="Standardowy"/>
    <w:uiPriority w:val="41"/>
    <w:rsid w:val="00A462E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462E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462E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62EB"/>
    <w:pPr>
      <w:spacing w:before="0" w:after="0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62EB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A462E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462EB"/>
    <w:rPr>
      <w:rFonts w:ascii="Century Gothic" w:hAnsi="Century Gothic"/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62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62EB"/>
    <w:rPr>
      <w:rFonts w:ascii="Century Gothic" w:hAnsi="Century Gothic"/>
    </w:rPr>
  </w:style>
  <w:style w:type="paragraph" w:styleId="Podpis">
    <w:name w:val="Signature"/>
    <w:basedOn w:val="Normalny"/>
    <w:link w:val="Podpis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62EB"/>
    <w:rPr>
      <w:rFonts w:ascii="Century Gothic" w:hAnsi="Century Gothic"/>
    </w:rPr>
  </w:style>
  <w:style w:type="character" w:styleId="Pogrubienie">
    <w:name w:val="Strong"/>
    <w:basedOn w:val="Domylnaczcionkaakapitu"/>
    <w:uiPriority w:val="22"/>
    <w:semiHidden/>
    <w:unhideWhenUsed/>
    <w:qFormat/>
    <w:rsid w:val="00A462EB"/>
    <w:rPr>
      <w:rFonts w:ascii="Century Gothic" w:hAnsi="Century Gothic"/>
      <w:b/>
      <w:bCs/>
    </w:rPr>
  </w:style>
  <w:style w:type="paragraph" w:styleId="Podtytu">
    <w:name w:val="Subtitle"/>
    <w:basedOn w:val="Normalny"/>
    <w:link w:val="PodtytuZnak"/>
    <w:uiPriority w:val="2"/>
    <w:qFormat/>
    <w:rsid w:val="00A462EB"/>
    <w:pPr>
      <w:numPr>
        <w:ilvl w:val="1"/>
      </w:numPr>
      <w:jc w:val="right"/>
    </w:pPr>
  </w:style>
  <w:style w:type="character" w:customStyle="1" w:styleId="PodtytuZnak">
    <w:name w:val="Podtytuł Znak"/>
    <w:basedOn w:val="Domylnaczcionkaakapitu"/>
    <w:link w:val="Podtytu"/>
    <w:uiPriority w:val="2"/>
    <w:rsid w:val="00A462EB"/>
    <w:rPr>
      <w:rFonts w:ascii="Century Gothic" w:hAnsi="Century Gothic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A462EB"/>
    <w:rPr>
      <w:rFonts w:ascii="Century Gothic" w:hAnsi="Century Gothic"/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A462EB"/>
    <w:rPr>
      <w:rFonts w:ascii="Century Gothic" w:hAnsi="Century Gothic"/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A462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462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462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62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1">
    <w:name w:val="Table Colorful 1"/>
    <w:basedOn w:val="Standardowy"/>
    <w:uiPriority w:val="99"/>
    <w:semiHidden/>
    <w:unhideWhenUsed/>
    <w:rsid w:val="00A462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2">
    <w:name w:val="Table Colorful 2"/>
    <w:basedOn w:val="Standardowy"/>
    <w:uiPriority w:val="99"/>
    <w:semiHidden/>
    <w:unhideWhenUsed/>
    <w:rsid w:val="00A462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3">
    <w:name w:val="Table Colorful 3"/>
    <w:basedOn w:val="Standardowy"/>
    <w:uiPriority w:val="99"/>
    <w:semiHidden/>
    <w:unhideWhenUsed/>
    <w:rsid w:val="00A462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62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62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62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A462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A462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62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62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62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62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A462E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62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A462EB"/>
    <w:pPr>
      <w:spacing w:after="0"/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462EB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62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62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62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62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A4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A462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6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6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A462E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62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62E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62E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62E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62E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62E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62E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62E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62EB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62E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2EB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Bezlisty"/>
    <w:uiPriority w:val="99"/>
    <w:semiHidden/>
    <w:unhideWhenUsed/>
    <w:rsid w:val="00A462EB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A462EB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A462EB"/>
    <w:pPr>
      <w:numPr>
        <w:numId w:val="13"/>
      </w:numPr>
    </w:pPr>
  </w:style>
  <w:style w:type="character" w:styleId="Hasztag">
    <w:name w:val="Hashtag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styleId="Wzmianka">
    <w:name w:val="Mention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styleId="Inteligentnyhiperlink">
    <w:name w:val="Smart Hyperlink"/>
    <w:basedOn w:val="Domylnaczcionkaakapitu"/>
    <w:uiPriority w:val="99"/>
    <w:semiHidden/>
    <w:unhideWhenUsed/>
    <w:rsid w:val="00A462EB"/>
    <w:rPr>
      <w:rFonts w:ascii="Century Gothic" w:hAnsi="Century Gothic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2EB"/>
    <w:rPr>
      <w:rFonts w:ascii="Century Gothic" w:hAnsi="Century Gothic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oszewar\AppData\Roaming\Microsoft\Templates\Formularz%20planu%20podr&#243;&#380;y%20i%20danych%20osobowy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ACD1876B7C4E62A24C6C8D4330F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CC792-585B-43CA-9411-50B4B52A8D19}"/>
      </w:docPartPr>
      <w:docPartBody>
        <w:p w:rsidR="00CA7EF5" w:rsidRDefault="00CA7EF5">
          <w:pPr>
            <w:pStyle w:val="D4ACD1876B7C4E62A24C6C8D4330F435"/>
          </w:pPr>
          <w:r w:rsidRPr="005C237A">
            <w:rPr>
              <w:lang w:bidi="pl-PL"/>
            </w:rPr>
            <w:t>Formularz danych osobowych dla podróży</w:t>
          </w:r>
        </w:p>
      </w:docPartBody>
    </w:docPart>
    <w:docPart>
      <w:docPartPr>
        <w:name w:val="7A45F410A8374D5691465B10B64AE2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146AD1-C2BE-40AC-863F-A3AF03CBB58D}"/>
      </w:docPartPr>
      <w:docPartBody>
        <w:p w:rsidR="00CA7EF5" w:rsidRDefault="00CA7EF5">
          <w:pPr>
            <w:pStyle w:val="7A45F410A8374D5691465B10B64AE2C3"/>
          </w:pPr>
          <w:r w:rsidRPr="00D52232">
            <w:rPr>
              <w:lang w:bidi="pl-PL"/>
            </w:rPr>
            <w:t>Wydrukuj ten formularz i zabierz ze sobą jego kopię w podróż. Pozostaw też kopię w domu u znajomych lub krewnych.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203798-8006-4D6D-99CC-53AE8F623FBC}"/>
      </w:docPartPr>
      <w:docPartBody>
        <w:p w:rsidR="00CA7EF5" w:rsidRDefault="00CA7EF5"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7A8072-214B-4ABD-A0C0-2CDEAB5DA989}"/>
      </w:docPartPr>
      <w:docPartBody>
        <w:p w:rsidR="00A93F5D" w:rsidRDefault="00A93F5D">
          <w:r w:rsidRPr="00AE402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00B2F38CB6941C8A9D0793C4B8F9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39A455-A06B-4E34-ACB7-F4C085BDD0F9}"/>
      </w:docPartPr>
      <w:docPartBody>
        <w:p w:rsidR="005C7105" w:rsidRDefault="005C7105" w:rsidP="005C7105">
          <w:pPr>
            <w:pStyle w:val="000B2F38CB6941C8A9D0793C4B8F9739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39AA6B35A04EB9A881430188428D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6F53B9-A871-4594-8096-07AB8EFD03B9}"/>
      </w:docPartPr>
      <w:docPartBody>
        <w:p w:rsidR="005C7105" w:rsidRDefault="005C7105" w:rsidP="005C7105">
          <w:pPr>
            <w:pStyle w:val="F839AA6B35A04EB9A881430188428DE6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4739B8A4E041CCB6C3F866B12BEC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24A2D2-AB3F-4E4C-8C53-D5587D1CFCD8}"/>
      </w:docPartPr>
      <w:docPartBody>
        <w:p w:rsidR="00324D38" w:rsidRDefault="00947E42" w:rsidP="00947E42">
          <w:pPr>
            <w:pStyle w:val="254739B8A4E041CCB6C3F866B12BEC71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72E2340A8894CC6AB699923A53B61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FD3C25-46EC-4962-9EE8-2F330B5CF1ED}"/>
      </w:docPartPr>
      <w:docPartBody>
        <w:p w:rsidR="00324D38" w:rsidRDefault="00947E42" w:rsidP="00947E42">
          <w:pPr>
            <w:pStyle w:val="272E2340A8894CC6AB699923A53B619C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2A51789387246D5848E8B7789A030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0E3809-5282-4030-BEE9-3FDD398018B9}"/>
      </w:docPartPr>
      <w:docPartBody>
        <w:p w:rsidR="00324D38" w:rsidRDefault="00947E42" w:rsidP="00947E42">
          <w:pPr>
            <w:pStyle w:val="22A51789387246D5848E8B7789A030A6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B73921DA794AA1B45037208BDCD1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44972E-4906-4E65-A57D-75C03D91EA7F}"/>
      </w:docPartPr>
      <w:docPartBody>
        <w:p w:rsidR="00324D38" w:rsidRDefault="00947E42" w:rsidP="00947E42">
          <w:pPr>
            <w:pStyle w:val="8CB73921DA794AA1B45037208BDCD1E1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01AB2AE07BE44BDA5EB6B19ED8DF0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3B8888-FA1E-4E08-9B7D-6A76A1850AD0}"/>
      </w:docPartPr>
      <w:docPartBody>
        <w:p w:rsidR="00324D38" w:rsidRDefault="00947E42" w:rsidP="00947E42">
          <w:pPr>
            <w:pStyle w:val="801AB2AE07BE44BDA5EB6B19ED8DF043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D6B2B05C894CDFB658300CBBF2B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3FE98A-E81E-4F58-847F-9A736D28EC52}"/>
      </w:docPartPr>
      <w:docPartBody>
        <w:p w:rsidR="00324D38" w:rsidRDefault="00947E42" w:rsidP="00947E42">
          <w:pPr>
            <w:pStyle w:val="A0D6B2B05C894CDFB658300CBBF2B39F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B946E2393A42F7A81597C4B0006B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96CF11-3320-4FAE-AF63-8286BBCEC246}"/>
      </w:docPartPr>
      <w:docPartBody>
        <w:p w:rsidR="00324D38" w:rsidRDefault="00947E42" w:rsidP="00947E42">
          <w:pPr>
            <w:pStyle w:val="A4B946E2393A42F7A81597C4B0006B90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B97E6BBC2D43FDAA7C0A8B98E927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06A800-D00F-4429-B9FC-AF9E081813F7}"/>
      </w:docPartPr>
      <w:docPartBody>
        <w:p w:rsidR="00324D38" w:rsidRDefault="00947E42" w:rsidP="00947E42">
          <w:pPr>
            <w:pStyle w:val="D3B97E6BBC2D43FDAA7C0A8B98E927D3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1C65F76D0548E3BCA1009A4DBD7E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D1F176-3E0B-417C-A4CE-D82A48D9F9D7}"/>
      </w:docPartPr>
      <w:docPartBody>
        <w:p w:rsidR="00324D38" w:rsidRDefault="00947E42" w:rsidP="00947E42">
          <w:pPr>
            <w:pStyle w:val="191C65F76D0548E3BCA1009A4DBD7E9A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C4F67D826E42B88D3FF0D862D8E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BFDBC9-9194-43E4-AD74-FBCDCF0E53A8}"/>
      </w:docPartPr>
      <w:docPartBody>
        <w:p w:rsidR="00324D38" w:rsidRDefault="00947E42" w:rsidP="00947E42">
          <w:pPr>
            <w:pStyle w:val="7CC4F67D826E42B88D3FF0D862D8E985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19D4B4E954915BBDE7D8339E045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2A7F3D-082E-4CC9-8F05-5D42C098AAAA}"/>
      </w:docPartPr>
      <w:docPartBody>
        <w:p w:rsidR="00324D38" w:rsidRDefault="00947E42" w:rsidP="00947E42">
          <w:pPr>
            <w:pStyle w:val="4FB19D4B4E954915BBDE7D8339E04571"/>
          </w:pPr>
          <w:r w:rsidRPr="00AE402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EB82971A5F436BAF42EEA0D3A9CC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98BEB0-0BE5-47C0-AF15-714A5A5B4835}"/>
      </w:docPartPr>
      <w:docPartBody>
        <w:p w:rsidR="00324D38" w:rsidRDefault="00947E42" w:rsidP="00947E42">
          <w:pPr>
            <w:pStyle w:val="EBEB82971A5F436BAF42EEA0D3A9CCCE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8139C08F37549ACA92C5781B6D19F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1DDCC6-D011-4796-9CED-F72BC195AB00}"/>
      </w:docPartPr>
      <w:docPartBody>
        <w:p w:rsidR="006510F1" w:rsidRDefault="008B3DEA" w:rsidP="008B3DEA">
          <w:pPr>
            <w:pStyle w:val="28139C08F37549ACA92C5781B6D19FE5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BC9B18DEFD794801A32B754B756B9C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2BE39D-E882-473B-ACD0-DB5C0170B15B}"/>
      </w:docPartPr>
      <w:docPartBody>
        <w:p w:rsidR="006510F1" w:rsidRDefault="008B3DEA" w:rsidP="008B3DEA">
          <w:pPr>
            <w:pStyle w:val="BC9B18DEFD794801A32B754B756B9C31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00ACF177F14E497C8879D88018F37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C3DFA1-6619-434D-BDFC-7AF220E10BC8}"/>
      </w:docPartPr>
      <w:docPartBody>
        <w:p w:rsidR="006510F1" w:rsidRDefault="008B3DEA" w:rsidP="008B3DEA">
          <w:pPr>
            <w:pStyle w:val="00ACF177F14E497C8879D88018F37D2A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7612787B6BA54F9B901A774B471733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4FFDD8-9A3C-4988-AAD3-08582D2F3ACC}"/>
      </w:docPartPr>
      <w:docPartBody>
        <w:p w:rsidR="006510F1" w:rsidRDefault="008B3DEA" w:rsidP="008B3DEA">
          <w:pPr>
            <w:pStyle w:val="7612787B6BA54F9B901A774B47173323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E397362DA0494213B7590BA42A26D9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CE5EE7-05D4-48A9-869C-60B03D08B250}"/>
      </w:docPartPr>
      <w:docPartBody>
        <w:p w:rsidR="006510F1" w:rsidRDefault="008B3DEA" w:rsidP="008B3DEA">
          <w:pPr>
            <w:pStyle w:val="E397362DA0494213B7590BA42A26D990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8172856F5A01401CB411561C1A6F70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AF1AC4-C519-4E13-ABCA-700B2A13B33C}"/>
      </w:docPartPr>
      <w:docPartBody>
        <w:p w:rsidR="006510F1" w:rsidRDefault="008B3DEA" w:rsidP="008B3DEA">
          <w:pPr>
            <w:pStyle w:val="8172856F5A01401CB411561C1A6F70D3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E8DAD8B311BA4CB8B52285D22B2143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B4F2FD-D159-48B9-9540-582BF950C71D}"/>
      </w:docPartPr>
      <w:docPartBody>
        <w:p w:rsidR="006510F1" w:rsidRDefault="008B3DEA" w:rsidP="008B3DEA">
          <w:pPr>
            <w:pStyle w:val="E8DAD8B311BA4CB8B52285D22B2143B9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2236B492654B41C4B2EEA2E820C71D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5A8D27-6A2D-494A-9F2D-6A030663BCBF}"/>
      </w:docPartPr>
      <w:docPartBody>
        <w:p w:rsidR="006510F1" w:rsidRDefault="008B3DEA" w:rsidP="008B3DEA">
          <w:pPr>
            <w:pStyle w:val="2236B492654B41C4B2EEA2E820C71D83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7104D310FB466196AABA0F6A3C21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860B4B-59F5-4DB0-8BDC-4757FEBFF470}"/>
      </w:docPartPr>
      <w:docPartBody>
        <w:p w:rsidR="006510F1" w:rsidRDefault="008B3DEA" w:rsidP="008B3DEA">
          <w:pPr>
            <w:pStyle w:val="DD7104D310FB466196AABA0F6A3C21E8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A87476E69074A2AA412FD670EE387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6C15FD-F625-42C8-9C82-7EE67C082C30}"/>
      </w:docPartPr>
      <w:docPartBody>
        <w:p w:rsidR="006510F1" w:rsidRDefault="008B3DEA" w:rsidP="008B3DEA">
          <w:pPr>
            <w:pStyle w:val="4A87476E69074A2AA412FD670EE3874D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82B696CAEFC4853BA3E5CCCFF59BC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82FC7A-17DB-43A0-AB65-33F3DC36549A}"/>
      </w:docPartPr>
      <w:docPartBody>
        <w:p w:rsidR="006510F1" w:rsidRDefault="008B3DEA" w:rsidP="008B3DEA">
          <w:pPr>
            <w:pStyle w:val="382B696CAEFC4853BA3E5CCCFF59BC64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B4101E6884C4CBEBA586393C75884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B0FD99-228F-4442-922B-ECC1CD48BC6C}"/>
      </w:docPartPr>
      <w:docPartBody>
        <w:p w:rsidR="006510F1" w:rsidRDefault="008B3DEA" w:rsidP="008B3DEA">
          <w:pPr>
            <w:pStyle w:val="AB4101E6884C4CBEBA586393C7588476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FDB93A8F3F4FD38D666E0163F677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08D8AD-F270-41F7-AE78-FA2EEBE49C93}"/>
      </w:docPartPr>
      <w:docPartBody>
        <w:p w:rsidR="006510F1" w:rsidRDefault="008B3DEA" w:rsidP="008B3DEA">
          <w:pPr>
            <w:pStyle w:val="A1FDB93A8F3F4FD38D666E0163F6770E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949057D43044F61B22DE1C670A00A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D434B6-0CA8-4D6E-A6F1-CCDA28306D05}"/>
      </w:docPartPr>
      <w:docPartBody>
        <w:p w:rsidR="006510F1" w:rsidRDefault="008B3DEA" w:rsidP="008B3DEA">
          <w:pPr>
            <w:pStyle w:val="3949057D43044F61B22DE1C670A00ACC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63765079DD24629BE7150C5F6CFFA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0EC1CF-99B0-4A34-BFD6-182177757821}"/>
      </w:docPartPr>
      <w:docPartBody>
        <w:p w:rsidR="006510F1" w:rsidRDefault="008B3DEA" w:rsidP="008B3DEA">
          <w:pPr>
            <w:pStyle w:val="D63765079DD24629BE7150C5F6CFFA48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617703E416D4EBC9BE33FB3524745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1A973D-49D6-45CB-8F84-34688EFE44CA}"/>
      </w:docPartPr>
      <w:docPartBody>
        <w:p w:rsidR="006510F1" w:rsidRDefault="008B3DEA" w:rsidP="008B3DEA">
          <w:pPr>
            <w:pStyle w:val="B617703E416D4EBC9BE33FB3524745EC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4F7314409C4846A8ED8D61C4684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72AA84-1184-4589-B67F-85F96EDFFFAC}"/>
      </w:docPartPr>
      <w:docPartBody>
        <w:p w:rsidR="006510F1" w:rsidRDefault="008B3DEA" w:rsidP="008B3DEA">
          <w:pPr>
            <w:pStyle w:val="BE4F7314409C4846A8ED8D61C468435B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9A395AEF994283866515B1578B36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D8BBE4-713E-494F-8CEF-BD62CC0FCE93}"/>
      </w:docPartPr>
      <w:docPartBody>
        <w:p w:rsidR="006510F1" w:rsidRDefault="008B3DEA" w:rsidP="008B3DEA">
          <w:pPr>
            <w:pStyle w:val="9E9A395AEF994283866515B1578B3677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E2777976DD47ECB99B7BCE72AAA5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5DEB7F-290F-4C6D-8F1A-D233317B9A61}"/>
      </w:docPartPr>
      <w:docPartBody>
        <w:p w:rsidR="006510F1" w:rsidRDefault="008B3DEA" w:rsidP="008B3DEA">
          <w:pPr>
            <w:pStyle w:val="35E2777976DD47ECB99B7BCE72AAA5E5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DA11A4AA87047D0A0A4952EC514A7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5E6A24-CCDA-4701-B1A4-F0588BD11853}"/>
      </w:docPartPr>
      <w:docPartBody>
        <w:p w:rsidR="006510F1" w:rsidRDefault="008B3DEA" w:rsidP="008B3DEA">
          <w:pPr>
            <w:pStyle w:val="6DA11A4AA87047D0A0A4952EC514A751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C5AF7E92A848CE9FF1251077D46D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18897F-00A0-423E-A893-7DB1C79CB99C}"/>
      </w:docPartPr>
      <w:docPartBody>
        <w:p w:rsidR="006510F1" w:rsidRDefault="008B3DEA" w:rsidP="008B3DEA">
          <w:pPr>
            <w:pStyle w:val="D2C5AF7E92A848CE9FF1251077D46DCC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B69EA31A104C3FA35D4FA690D205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EC957C-DE8F-422C-A4E2-171ED8939156}"/>
      </w:docPartPr>
      <w:docPartBody>
        <w:p w:rsidR="006510F1" w:rsidRDefault="008B3DEA" w:rsidP="008B3DEA">
          <w:pPr>
            <w:pStyle w:val="CDB69EA31A104C3FA35D4FA690D205C2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5E2642620E4986A8128991D45B37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9A838B-9CCA-4AA8-892E-0D4D66DF5ED9}"/>
      </w:docPartPr>
      <w:docPartBody>
        <w:p w:rsidR="006510F1" w:rsidRDefault="008B3DEA" w:rsidP="008B3DEA">
          <w:pPr>
            <w:pStyle w:val="3B5E2642620E4986A8128991D45B37F9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31CB4470624459AECDB0778293F4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FE613A-65E3-482A-96B0-47A6110CE9D9}"/>
      </w:docPartPr>
      <w:docPartBody>
        <w:p w:rsidR="006510F1" w:rsidRDefault="008B3DEA" w:rsidP="008B3DEA">
          <w:pPr>
            <w:pStyle w:val="2331CB4470624459AECDB0778293F49E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DB285F5E7846EA8653E80005D8B0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DE4E77-EB73-4370-B60A-FD70C16D3137}"/>
      </w:docPartPr>
      <w:docPartBody>
        <w:p w:rsidR="006510F1" w:rsidRDefault="008B3DEA" w:rsidP="008B3DEA">
          <w:pPr>
            <w:pStyle w:val="F8DB285F5E7846EA8653E80005D8B024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D98ECFEDF6341C5B78DE64854A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EDAD95-5817-4CC2-A6EF-78CFA4070B64}"/>
      </w:docPartPr>
      <w:docPartBody>
        <w:p w:rsidR="006510F1" w:rsidRDefault="008B3DEA" w:rsidP="008B3DEA">
          <w:pPr>
            <w:pStyle w:val="7D98ECFEDF6341C5B78DE64854A9239F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024C208BE446E8A3C054C78D3C27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4866EC-722D-4210-8BBE-3788BBD9A912}"/>
      </w:docPartPr>
      <w:docPartBody>
        <w:p w:rsidR="006510F1" w:rsidRDefault="008B3DEA" w:rsidP="008B3DEA">
          <w:pPr>
            <w:pStyle w:val="47024C208BE446E8A3C054C78D3C27D3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27E8F2031B442AB2F2BF3E8AC898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5A3619-73F3-4E34-BB2B-34AE3DEAF994}"/>
      </w:docPartPr>
      <w:docPartBody>
        <w:p w:rsidR="006510F1" w:rsidRDefault="008B3DEA" w:rsidP="008B3DEA">
          <w:pPr>
            <w:pStyle w:val="DD27E8F2031B442AB2F2BF3E8AC898F5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FCF0A5356241BCA43E5E4A3E4F24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24D797-EF67-43F6-9C4E-0307851846E7}"/>
      </w:docPartPr>
      <w:docPartBody>
        <w:p w:rsidR="006510F1" w:rsidRDefault="008B3DEA" w:rsidP="008B3DEA">
          <w:pPr>
            <w:pStyle w:val="49FCF0A5356241BCA43E5E4A3E4F2442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E67E43ABD604C829F00A1D3440B27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C2B355-3095-40DD-AC42-07A971F442AF}"/>
      </w:docPartPr>
      <w:docPartBody>
        <w:p w:rsidR="006510F1" w:rsidRDefault="008B3DEA" w:rsidP="008B3DEA">
          <w:pPr>
            <w:pStyle w:val="6E67E43ABD604C829F00A1D3440B27E5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7DD38DCCFC4B5CB3B9BCAD8E639D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5A49B0-86EC-4022-BF32-0445585E3222}"/>
      </w:docPartPr>
      <w:docPartBody>
        <w:p w:rsidR="006510F1" w:rsidRDefault="008B3DEA" w:rsidP="008B3DEA">
          <w:pPr>
            <w:pStyle w:val="5E7DD38DCCFC4B5CB3B9BCAD8E639D77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494C8639334F31B1F452A434D1C8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417402-90A2-4F72-8851-1A2F0A5BFBBB}"/>
      </w:docPartPr>
      <w:docPartBody>
        <w:p w:rsidR="006510F1" w:rsidRDefault="008B3DEA" w:rsidP="008B3DEA">
          <w:pPr>
            <w:pStyle w:val="45494C8639334F31B1F452A434D1C87C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03A9C76CE94723B7825A891EACDE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26BAA2-DFDE-43EF-950F-D1A0F31EDE37}"/>
      </w:docPartPr>
      <w:docPartBody>
        <w:p w:rsidR="006510F1" w:rsidRDefault="008B3DEA" w:rsidP="008B3DEA">
          <w:pPr>
            <w:pStyle w:val="4903A9C76CE94723B7825A891EACDE90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BB0D3C05A0C41D39633931F85D95A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ED8B6D-EDD0-4221-8590-FB603B0C2981}"/>
      </w:docPartPr>
      <w:docPartBody>
        <w:p w:rsidR="006510F1" w:rsidRDefault="008B3DEA" w:rsidP="008B3DEA">
          <w:pPr>
            <w:pStyle w:val="9BB0D3C05A0C41D39633931F85D95A21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F5"/>
    <w:rsid w:val="00051A82"/>
    <w:rsid w:val="000635E7"/>
    <w:rsid w:val="00113E8E"/>
    <w:rsid w:val="002353B4"/>
    <w:rsid w:val="00324D38"/>
    <w:rsid w:val="00340090"/>
    <w:rsid w:val="003F219D"/>
    <w:rsid w:val="004A3F9D"/>
    <w:rsid w:val="005830C9"/>
    <w:rsid w:val="005C7105"/>
    <w:rsid w:val="005D5A44"/>
    <w:rsid w:val="006510F1"/>
    <w:rsid w:val="00721BA3"/>
    <w:rsid w:val="007A3FCA"/>
    <w:rsid w:val="007B67F4"/>
    <w:rsid w:val="007D1804"/>
    <w:rsid w:val="00841F36"/>
    <w:rsid w:val="008B3DEA"/>
    <w:rsid w:val="00947E42"/>
    <w:rsid w:val="009B25D5"/>
    <w:rsid w:val="00A53237"/>
    <w:rsid w:val="00A56343"/>
    <w:rsid w:val="00A878A5"/>
    <w:rsid w:val="00A93F5D"/>
    <w:rsid w:val="00B865DE"/>
    <w:rsid w:val="00BB392F"/>
    <w:rsid w:val="00BD0CD4"/>
    <w:rsid w:val="00C3122A"/>
    <w:rsid w:val="00CA7EF5"/>
    <w:rsid w:val="00DB174F"/>
    <w:rsid w:val="00DB711E"/>
    <w:rsid w:val="00FA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4ACD1876B7C4E62A24C6C8D4330F435">
    <w:name w:val="D4ACD1876B7C4E62A24C6C8D4330F435"/>
  </w:style>
  <w:style w:type="paragraph" w:customStyle="1" w:styleId="7A45F410A8374D5691465B10B64AE2C3">
    <w:name w:val="7A45F410A8374D5691465B10B64AE2C3"/>
  </w:style>
  <w:style w:type="character" w:styleId="Tekstzastpczy">
    <w:name w:val="Placeholder Text"/>
    <w:basedOn w:val="Domylnaczcionkaakapitu"/>
    <w:uiPriority w:val="99"/>
    <w:semiHidden/>
    <w:rsid w:val="008B3DEA"/>
    <w:rPr>
      <w:rFonts w:ascii="Century Gothic" w:hAnsi="Century Gothic"/>
      <w:color w:val="595959" w:themeColor="text1" w:themeTint="A6"/>
    </w:rPr>
  </w:style>
  <w:style w:type="paragraph" w:customStyle="1" w:styleId="000B2F38CB6941C8A9D0793C4B8F9739">
    <w:name w:val="000B2F38CB6941C8A9D0793C4B8F9739"/>
    <w:rsid w:val="005C7105"/>
  </w:style>
  <w:style w:type="paragraph" w:customStyle="1" w:styleId="F839AA6B35A04EB9A881430188428DE6">
    <w:name w:val="F839AA6B35A04EB9A881430188428DE6"/>
    <w:rsid w:val="005C7105"/>
  </w:style>
  <w:style w:type="paragraph" w:customStyle="1" w:styleId="254739B8A4E041CCB6C3F866B12BEC71">
    <w:name w:val="254739B8A4E041CCB6C3F866B12BEC71"/>
    <w:rsid w:val="00947E42"/>
  </w:style>
  <w:style w:type="paragraph" w:customStyle="1" w:styleId="272E2340A8894CC6AB699923A53B619C">
    <w:name w:val="272E2340A8894CC6AB699923A53B619C"/>
    <w:rsid w:val="00947E42"/>
  </w:style>
  <w:style w:type="paragraph" w:customStyle="1" w:styleId="22A51789387246D5848E8B7789A030A6">
    <w:name w:val="22A51789387246D5848E8B7789A030A6"/>
    <w:rsid w:val="00947E42"/>
  </w:style>
  <w:style w:type="paragraph" w:customStyle="1" w:styleId="8CB73921DA794AA1B45037208BDCD1E1">
    <w:name w:val="8CB73921DA794AA1B45037208BDCD1E1"/>
    <w:rsid w:val="00947E42"/>
  </w:style>
  <w:style w:type="paragraph" w:customStyle="1" w:styleId="801AB2AE07BE44BDA5EB6B19ED8DF043">
    <w:name w:val="801AB2AE07BE44BDA5EB6B19ED8DF043"/>
    <w:rsid w:val="00947E42"/>
  </w:style>
  <w:style w:type="paragraph" w:customStyle="1" w:styleId="A0D6B2B05C894CDFB658300CBBF2B39F">
    <w:name w:val="A0D6B2B05C894CDFB658300CBBF2B39F"/>
    <w:rsid w:val="00947E42"/>
  </w:style>
  <w:style w:type="paragraph" w:customStyle="1" w:styleId="A4B946E2393A42F7A81597C4B0006B90">
    <w:name w:val="A4B946E2393A42F7A81597C4B0006B90"/>
    <w:rsid w:val="00947E42"/>
  </w:style>
  <w:style w:type="paragraph" w:customStyle="1" w:styleId="D3B97E6BBC2D43FDAA7C0A8B98E927D3">
    <w:name w:val="D3B97E6BBC2D43FDAA7C0A8B98E927D3"/>
    <w:rsid w:val="00947E42"/>
  </w:style>
  <w:style w:type="paragraph" w:customStyle="1" w:styleId="191C65F76D0548E3BCA1009A4DBD7E9A">
    <w:name w:val="191C65F76D0548E3BCA1009A4DBD7E9A"/>
    <w:rsid w:val="00947E42"/>
  </w:style>
  <w:style w:type="paragraph" w:customStyle="1" w:styleId="7CC4F67D826E42B88D3FF0D862D8E985">
    <w:name w:val="7CC4F67D826E42B88D3FF0D862D8E985"/>
    <w:rsid w:val="00947E42"/>
  </w:style>
  <w:style w:type="paragraph" w:customStyle="1" w:styleId="4FB19D4B4E954915BBDE7D8339E04571">
    <w:name w:val="4FB19D4B4E954915BBDE7D8339E04571"/>
    <w:rsid w:val="00947E42"/>
  </w:style>
  <w:style w:type="paragraph" w:customStyle="1" w:styleId="EBEB82971A5F436BAF42EEA0D3A9CCCE">
    <w:name w:val="EBEB82971A5F436BAF42EEA0D3A9CCCE"/>
    <w:rsid w:val="00947E42"/>
  </w:style>
  <w:style w:type="paragraph" w:customStyle="1" w:styleId="28139C08F37549ACA92C5781B6D19FE5">
    <w:name w:val="28139C08F37549ACA92C5781B6D19FE5"/>
    <w:rsid w:val="008B3DEA"/>
  </w:style>
  <w:style w:type="paragraph" w:customStyle="1" w:styleId="477FE1AA36D64E4BAF305CC7F56A7FC9">
    <w:name w:val="477FE1AA36D64E4BAF305CC7F56A7FC9"/>
    <w:rsid w:val="008B3DEA"/>
  </w:style>
  <w:style w:type="paragraph" w:customStyle="1" w:styleId="BC9B18DEFD794801A32B754B756B9C31">
    <w:name w:val="BC9B18DEFD794801A32B754B756B9C31"/>
    <w:rsid w:val="008B3DEA"/>
  </w:style>
  <w:style w:type="paragraph" w:customStyle="1" w:styleId="00ACF177F14E497C8879D88018F37D2A">
    <w:name w:val="00ACF177F14E497C8879D88018F37D2A"/>
    <w:rsid w:val="008B3DEA"/>
  </w:style>
  <w:style w:type="paragraph" w:customStyle="1" w:styleId="7612787B6BA54F9B901A774B47173323">
    <w:name w:val="7612787B6BA54F9B901A774B47173323"/>
    <w:rsid w:val="008B3DEA"/>
  </w:style>
  <w:style w:type="paragraph" w:customStyle="1" w:styleId="E397362DA0494213B7590BA42A26D990">
    <w:name w:val="E397362DA0494213B7590BA42A26D990"/>
    <w:rsid w:val="008B3DEA"/>
  </w:style>
  <w:style w:type="paragraph" w:customStyle="1" w:styleId="8172856F5A01401CB411561C1A6F70D3">
    <w:name w:val="8172856F5A01401CB411561C1A6F70D3"/>
    <w:rsid w:val="008B3DEA"/>
  </w:style>
  <w:style w:type="paragraph" w:customStyle="1" w:styleId="E8DAD8B311BA4CB8B52285D22B2143B9">
    <w:name w:val="E8DAD8B311BA4CB8B52285D22B2143B9"/>
    <w:rsid w:val="008B3DEA"/>
  </w:style>
  <w:style w:type="paragraph" w:customStyle="1" w:styleId="2236B492654B41C4B2EEA2E820C71D83">
    <w:name w:val="2236B492654B41C4B2EEA2E820C71D83"/>
    <w:rsid w:val="008B3DEA"/>
  </w:style>
  <w:style w:type="paragraph" w:customStyle="1" w:styleId="DD7104D310FB466196AABA0F6A3C21E8">
    <w:name w:val="DD7104D310FB466196AABA0F6A3C21E8"/>
    <w:rsid w:val="008B3DEA"/>
  </w:style>
  <w:style w:type="paragraph" w:customStyle="1" w:styleId="4A87476E69074A2AA412FD670EE3874D">
    <w:name w:val="4A87476E69074A2AA412FD670EE3874D"/>
    <w:rsid w:val="008B3DEA"/>
  </w:style>
  <w:style w:type="paragraph" w:customStyle="1" w:styleId="382B696CAEFC4853BA3E5CCCFF59BC64">
    <w:name w:val="382B696CAEFC4853BA3E5CCCFF59BC64"/>
    <w:rsid w:val="008B3DEA"/>
  </w:style>
  <w:style w:type="paragraph" w:customStyle="1" w:styleId="AB4101E6884C4CBEBA586393C7588476">
    <w:name w:val="AB4101E6884C4CBEBA586393C7588476"/>
    <w:rsid w:val="008B3DEA"/>
  </w:style>
  <w:style w:type="paragraph" w:customStyle="1" w:styleId="A1FDB93A8F3F4FD38D666E0163F6770E">
    <w:name w:val="A1FDB93A8F3F4FD38D666E0163F6770E"/>
    <w:rsid w:val="008B3DEA"/>
  </w:style>
  <w:style w:type="paragraph" w:customStyle="1" w:styleId="3949057D43044F61B22DE1C670A00ACC">
    <w:name w:val="3949057D43044F61B22DE1C670A00ACC"/>
    <w:rsid w:val="008B3DEA"/>
  </w:style>
  <w:style w:type="paragraph" w:customStyle="1" w:styleId="D63765079DD24629BE7150C5F6CFFA48">
    <w:name w:val="D63765079DD24629BE7150C5F6CFFA48"/>
    <w:rsid w:val="008B3DEA"/>
  </w:style>
  <w:style w:type="paragraph" w:customStyle="1" w:styleId="B617703E416D4EBC9BE33FB3524745EC">
    <w:name w:val="B617703E416D4EBC9BE33FB3524745EC"/>
    <w:rsid w:val="008B3DEA"/>
  </w:style>
  <w:style w:type="paragraph" w:customStyle="1" w:styleId="BE4F7314409C4846A8ED8D61C468435B">
    <w:name w:val="BE4F7314409C4846A8ED8D61C468435B"/>
    <w:rsid w:val="008B3DEA"/>
  </w:style>
  <w:style w:type="paragraph" w:customStyle="1" w:styleId="9E9A395AEF994283866515B1578B3677">
    <w:name w:val="9E9A395AEF994283866515B1578B3677"/>
    <w:rsid w:val="008B3DEA"/>
  </w:style>
  <w:style w:type="paragraph" w:customStyle="1" w:styleId="35E2777976DD47ECB99B7BCE72AAA5E5">
    <w:name w:val="35E2777976DD47ECB99B7BCE72AAA5E5"/>
    <w:rsid w:val="008B3DEA"/>
  </w:style>
  <w:style w:type="paragraph" w:customStyle="1" w:styleId="6DA11A4AA87047D0A0A4952EC514A751">
    <w:name w:val="6DA11A4AA87047D0A0A4952EC514A751"/>
    <w:rsid w:val="008B3DEA"/>
  </w:style>
  <w:style w:type="paragraph" w:customStyle="1" w:styleId="D2C5AF7E92A848CE9FF1251077D46DCC">
    <w:name w:val="D2C5AF7E92A848CE9FF1251077D46DCC"/>
    <w:rsid w:val="008B3DEA"/>
  </w:style>
  <w:style w:type="paragraph" w:customStyle="1" w:styleId="CDB69EA31A104C3FA35D4FA690D205C2">
    <w:name w:val="CDB69EA31A104C3FA35D4FA690D205C2"/>
    <w:rsid w:val="008B3DEA"/>
  </w:style>
  <w:style w:type="paragraph" w:customStyle="1" w:styleId="3B5E2642620E4986A8128991D45B37F9">
    <w:name w:val="3B5E2642620E4986A8128991D45B37F9"/>
    <w:rsid w:val="008B3DEA"/>
  </w:style>
  <w:style w:type="paragraph" w:customStyle="1" w:styleId="2331CB4470624459AECDB0778293F49E">
    <w:name w:val="2331CB4470624459AECDB0778293F49E"/>
    <w:rsid w:val="008B3DEA"/>
  </w:style>
  <w:style w:type="paragraph" w:customStyle="1" w:styleId="F8DB285F5E7846EA8653E80005D8B024">
    <w:name w:val="F8DB285F5E7846EA8653E80005D8B024"/>
    <w:rsid w:val="008B3DEA"/>
  </w:style>
  <w:style w:type="paragraph" w:customStyle="1" w:styleId="7D98ECFEDF6341C5B78DE64854A9239F">
    <w:name w:val="7D98ECFEDF6341C5B78DE64854A9239F"/>
    <w:rsid w:val="008B3DEA"/>
  </w:style>
  <w:style w:type="paragraph" w:customStyle="1" w:styleId="47024C208BE446E8A3C054C78D3C27D3">
    <w:name w:val="47024C208BE446E8A3C054C78D3C27D3"/>
    <w:rsid w:val="008B3DEA"/>
  </w:style>
  <w:style w:type="paragraph" w:customStyle="1" w:styleId="DD27E8F2031B442AB2F2BF3E8AC898F5">
    <w:name w:val="DD27E8F2031B442AB2F2BF3E8AC898F5"/>
    <w:rsid w:val="008B3DEA"/>
  </w:style>
  <w:style w:type="paragraph" w:customStyle="1" w:styleId="49FCF0A5356241BCA43E5E4A3E4F2442">
    <w:name w:val="49FCF0A5356241BCA43E5E4A3E4F2442"/>
    <w:rsid w:val="008B3DEA"/>
  </w:style>
  <w:style w:type="paragraph" w:customStyle="1" w:styleId="6E67E43ABD604C829F00A1D3440B27E5">
    <w:name w:val="6E67E43ABD604C829F00A1D3440B27E5"/>
    <w:rsid w:val="008B3DEA"/>
  </w:style>
  <w:style w:type="paragraph" w:customStyle="1" w:styleId="5E7DD38DCCFC4B5CB3B9BCAD8E639D77">
    <w:name w:val="5E7DD38DCCFC4B5CB3B9BCAD8E639D77"/>
    <w:rsid w:val="008B3DEA"/>
  </w:style>
  <w:style w:type="paragraph" w:customStyle="1" w:styleId="45494C8639334F31B1F452A434D1C87C">
    <w:name w:val="45494C8639334F31B1F452A434D1C87C"/>
    <w:rsid w:val="008B3DEA"/>
  </w:style>
  <w:style w:type="paragraph" w:customStyle="1" w:styleId="4903A9C76CE94723B7825A891EACDE90">
    <w:name w:val="4903A9C76CE94723B7825A891EACDE90"/>
    <w:rsid w:val="008B3DEA"/>
  </w:style>
  <w:style w:type="paragraph" w:customStyle="1" w:styleId="9BB0D3C05A0C41D39633931F85D95A21">
    <w:name w:val="9BB0D3C05A0C41D39633931F85D95A21"/>
    <w:rsid w:val="008B3D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 planu podróży i danych osobowych</Template>
  <TotalTime>27</TotalTime>
  <Pages>3</Pages>
  <Words>624</Words>
  <Characters>3744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Koszewar</dc:creator>
  <cp:keywords>Wniosek o wypłatę środków</cp:keywords>
  <cp:lastModifiedBy>Alicja Koszewar</cp:lastModifiedBy>
  <cp:revision>6</cp:revision>
  <cp:lastPrinted>2026-08-21T09:57:00Z</cp:lastPrinted>
  <dcterms:created xsi:type="dcterms:W3CDTF">2026-08-21T09:51:00Z</dcterms:created>
  <dcterms:modified xsi:type="dcterms:W3CDTF">2026-08-24T06:17:00Z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