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1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a na tytuł dokumentu, obraz biletów lotniczych i instrukcje używania formularza"/>
      </w:tblPr>
      <w:tblGrid>
        <w:gridCol w:w="2605"/>
        <w:gridCol w:w="6893"/>
      </w:tblGrid>
      <w:tr w:rsidR="00E70901" w:rsidRPr="00A462EB" w14:paraId="6CB6F36A" w14:textId="77777777" w:rsidTr="00932074">
        <w:tc>
          <w:tcPr>
            <w:tcW w:w="2605" w:type="dxa"/>
            <w:vAlign w:val="bottom"/>
          </w:tcPr>
          <w:p w14:paraId="2FA0C4C4" w14:textId="5C606EA4" w:rsidR="00E70901" w:rsidRPr="00A462EB" w:rsidRDefault="003C0307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A8167FC" wp14:editId="6BA8459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-716280</wp:posOffset>
                  </wp:positionV>
                  <wp:extent cx="1562735" cy="688975"/>
                  <wp:effectExtent l="0" t="0" r="0" b="0"/>
                  <wp:wrapNone/>
                  <wp:docPr id="13820035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0350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93" w:type="dxa"/>
            <w:vAlign w:val="bottom"/>
          </w:tcPr>
          <w:p w14:paraId="45A968FF" w14:textId="091DCAE4" w:rsidR="00E70901" w:rsidRPr="00A462EB" w:rsidRDefault="00A25AB8" w:rsidP="00647950">
            <w:pPr>
              <w:pStyle w:val="Tytu"/>
              <w:jc w:val="center"/>
            </w:pPr>
            <w:sdt>
              <w:sdtPr>
                <w:alias w:val="Wprowadź tytuł:"/>
                <w:tag w:val="Wprowadź tytuł:"/>
                <w:id w:val="1003319540"/>
                <w:placeholder>
                  <w:docPart w:val="D4ACD1876B7C4E62A24C6C8D4330F435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r w:rsidR="003C0307">
                  <w:t>Wniosek o dofinansowanie</w:t>
                </w:r>
              </w:sdtContent>
            </w:sdt>
          </w:p>
          <w:p w14:paraId="0F2DD7A8" w14:textId="7F8D303B" w:rsidR="00115442" w:rsidRPr="004A426A" w:rsidRDefault="003C0307" w:rsidP="00866E56">
            <w:pPr>
              <w:pStyle w:val="Podtytu"/>
              <w:ind w:left="24" w:firstLine="4"/>
              <w:jc w:val="both"/>
              <w:rPr>
                <w:sz w:val="22"/>
                <w:szCs w:val="24"/>
              </w:rPr>
            </w:pPr>
            <w:r w:rsidRPr="003C0307">
              <w:rPr>
                <w:sz w:val="22"/>
                <w:szCs w:val="24"/>
              </w:rPr>
              <w:t>Program</w:t>
            </w:r>
            <w:r>
              <w:rPr>
                <w:sz w:val="22"/>
                <w:szCs w:val="24"/>
              </w:rPr>
              <w:t xml:space="preserve"> </w:t>
            </w:r>
            <w:r w:rsidRPr="003C0307">
              <w:rPr>
                <w:sz w:val="22"/>
                <w:szCs w:val="24"/>
              </w:rPr>
              <w:t xml:space="preserve">pn.: </w:t>
            </w:r>
            <w:r w:rsidR="00866E56" w:rsidRPr="00866E56">
              <w:rPr>
                <w:b/>
                <w:bCs/>
                <w:sz w:val="22"/>
                <w:szCs w:val="24"/>
              </w:rPr>
              <w:t>„Ogólnopolski program finansowania</w:t>
            </w:r>
            <w:r w:rsidR="00866E56">
              <w:rPr>
                <w:b/>
                <w:bCs/>
                <w:sz w:val="22"/>
                <w:szCs w:val="24"/>
              </w:rPr>
              <w:t xml:space="preserve"> </w:t>
            </w:r>
            <w:r w:rsidR="00866E56" w:rsidRPr="00866E56">
              <w:rPr>
                <w:b/>
                <w:bCs/>
                <w:sz w:val="22"/>
                <w:szCs w:val="24"/>
              </w:rPr>
              <w:t>usuwania wyrobów</w:t>
            </w:r>
            <w:r w:rsidR="00866E56">
              <w:rPr>
                <w:b/>
                <w:bCs/>
                <w:sz w:val="22"/>
                <w:szCs w:val="24"/>
              </w:rPr>
              <w:t xml:space="preserve"> </w:t>
            </w:r>
            <w:r w:rsidR="00866E56" w:rsidRPr="00866E56">
              <w:rPr>
                <w:b/>
                <w:bCs/>
                <w:sz w:val="22"/>
                <w:szCs w:val="24"/>
              </w:rPr>
              <w:t>zawierających azbest. Część 2 Przedsięwzięcia w zakresie zbierania, transportu oraz unieszkodliwiania odpadów zawierających azbest realizowane w gospodarstwach rolnych”</w:t>
            </w:r>
          </w:p>
        </w:tc>
      </w:tr>
    </w:tbl>
    <w:p w14:paraId="5D294F5F" w14:textId="4561F56B" w:rsidR="00AA5EA4" w:rsidRDefault="00AA5EA4" w:rsidP="00AA5EA4">
      <w:pPr>
        <w:pStyle w:val="Nagwek1"/>
        <w:spacing w:before="120" w:after="120"/>
        <w:ind w:left="3686"/>
        <w:contextualSpacing w:val="0"/>
        <w:rPr>
          <w:b w:val="0"/>
          <w:bCs w:val="0"/>
          <w:color w:val="0D0D0D" w:themeColor="text1" w:themeTint="F2"/>
        </w:rPr>
      </w:pPr>
      <w:r w:rsidRPr="00AA5EA4">
        <w:rPr>
          <w:b w:val="0"/>
          <w:bCs w:val="0"/>
          <w:color w:val="0D0D0D" w:themeColor="text1" w:themeTint="F2"/>
        </w:rPr>
        <w:t>Nr ewidencyjny WFOŚiGW</w:t>
      </w:r>
    </w:p>
    <w:p w14:paraId="03B10540" w14:textId="77777777" w:rsidR="00304FDF" w:rsidRPr="00AA5EA4" w:rsidRDefault="00304FDF" w:rsidP="00AA5EA4">
      <w:pPr>
        <w:pStyle w:val="Nagwek1"/>
        <w:spacing w:before="120" w:after="120"/>
        <w:ind w:left="3686"/>
        <w:contextualSpacing w:val="0"/>
        <w:rPr>
          <w:b w:val="0"/>
          <w:bCs w:val="0"/>
          <w:color w:val="0D0D0D" w:themeColor="text1" w:themeTint="F2"/>
        </w:rPr>
      </w:pPr>
    </w:p>
    <w:p w14:paraId="41A509DE" w14:textId="40782B7E" w:rsidR="00E70901" w:rsidRPr="00A462EB" w:rsidRDefault="003C0307" w:rsidP="00FF69ED">
      <w:pPr>
        <w:pStyle w:val="Nagwek1"/>
        <w:numPr>
          <w:ilvl w:val="0"/>
          <w:numId w:val="21"/>
        </w:numPr>
        <w:ind w:left="426" w:hanging="153"/>
      </w:pPr>
      <w:r>
        <w:t>Dane podstawowe</w:t>
      </w:r>
    </w:p>
    <w:tbl>
      <w:tblPr>
        <w:tblStyle w:val="Tabelasiatki4akcent1"/>
        <w:tblW w:w="5261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541"/>
        <w:gridCol w:w="5947"/>
      </w:tblGrid>
      <w:tr w:rsidR="00E70901" w:rsidRPr="00A462EB" w14:paraId="72DAE9E8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737853E6" w14:textId="762D2B0A" w:rsidR="00E70901" w:rsidRPr="00FF69ED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 w:rsidRPr="00FF69ED">
              <w:t>Nazwa zadania</w:t>
            </w:r>
          </w:p>
        </w:tc>
        <w:tc>
          <w:tcPr>
            <w:tcW w:w="5947" w:type="dxa"/>
          </w:tcPr>
          <w:sdt>
            <w:sdtPr>
              <w:id w:val="-880781519"/>
              <w:placeholder>
                <w:docPart w:val="DefaultPlaceholder_-1854013440"/>
              </w:placeholder>
              <w:showingPlcHdr/>
            </w:sdtPr>
            <w:sdtEndPr/>
            <w:sdtContent>
              <w:p w14:paraId="6A379EFB" w14:textId="48422BAB" w:rsidR="00E70901" w:rsidRPr="00A462EB" w:rsidRDefault="00F74139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3C5DDF56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534C6A9B" w14:textId="76C6FC62" w:rsidR="00E70901" w:rsidRPr="00A462EB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Nazwa Wnioskodawcy</w:t>
            </w:r>
          </w:p>
        </w:tc>
        <w:tc>
          <w:tcPr>
            <w:tcW w:w="5947" w:type="dxa"/>
          </w:tcPr>
          <w:sdt>
            <w:sdtPr>
              <w:id w:val="-498271291"/>
              <w:placeholder>
                <w:docPart w:val="DefaultPlaceholder_-1854013440"/>
              </w:placeholder>
              <w:showingPlcHdr/>
            </w:sdtPr>
            <w:sdtEndPr/>
            <w:sdtContent>
              <w:p w14:paraId="35A2A9EE" w14:textId="1ABA990D" w:rsidR="00E70901" w:rsidRPr="00A462EB" w:rsidRDefault="00F7413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0F4B1B" w:rsidRPr="00A462EB" w14:paraId="12184724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84DB1D7" w14:textId="39C7D13D" w:rsidR="000F4B1B" w:rsidRPr="000F4B1B" w:rsidRDefault="000F4B1B" w:rsidP="000F4B1B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color w:val="536142" w:themeColor="accent1" w:themeShade="80"/>
              </w:rPr>
            </w:pPr>
            <w:r w:rsidRPr="000F4B1B">
              <w:t>Adres siedziby Wnioskodawcy</w:t>
            </w:r>
            <w:r w:rsidR="00625A9F">
              <w:t xml:space="preserve">, </w:t>
            </w:r>
            <w:r w:rsidR="00932074">
              <w:t>g</w:t>
            </w:r>
            <w:r w:rsidR="00625A9F">
              <w:t xml:space="preserve">mina, </w:t>
            </w:r>
            <w:r w:rsidR="00932074">
              <w:t>p</w:t>
            </w:r>
            <w:r w:rsidR="00625A9F">
              <w:t>owiat</w:t>
            </w:r>
          </w:p>
        </w:tc>
        <w:tc>
          <w:tcPr>
            <w:tcW w:w="5947" w:type="dxa"/>
          </w:tcPr>
          <w:sdt>
            <w:sdtPr>
              <w:alias w:val="powiat, gmina"/>
              <w:tag w:val="powiat"/>
              <w:id w:val="1692032925"/>
              <w:placeholder>
                <w:docPart w:val="000B2F38CB6941C8A9D0793C4B8F9739"/>
              </w:placeholder>
              <w:showingPlcHdr/>
            </w:sdtPr>
            <w:sdtEndPr/>
            <w:sdtContent>
              <w:p w14:paraId="57AC8FDF" w14:textId="5A0B5E2B" w:rsidR="000F4B1B" w:rsidRPr="00A462EB" w:rsidRDefault="000F4B1B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0F4B1B" w:rsidRPr="00A462EB" w14:paraId="1505A249" w14:textId="77777777" w:rsidTr="000F4B1B">
        <w:trPr>
          <w:trHeight w:hRule="exact"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E613C4C" w14:textId="77777777" w:rsidR="000F4B1B" w:rsidRDefault="000F4B1B" w:rsidP="000F4B1B"/>
        </w:tc>
        <w:tc>
          <w:tcPr>
            <w:tcW w:w="5947" w:type="dxa"/>
          </w:tcPr>
          <w:p w14:paraId="335312D1" w14:textId="77777777" w:rsidR="000F4B1B" w:rsidRDefault="000F4B1B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4B1B" w:rsidRPr="00A462EB" w14:paraId="3228D380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1940198" w14:textId="6DA6BF86" w:rsidR="000F4B1B" w:rsidRDefault="000F4B1B" w:rsidP="00591903"/>
        </w:tc>
        <w:sdt>
          <w:sdtPr>
            <w:alias w:val="kod pocztowy, miejscowość, ulica, nr budynku"/>
            <w:tag w:val="kod pocztowy, miejscowość"/>
            <w:id w:val="1157880929"/>
            <w:placeholder>
              <w:docPart w:val="F839AA6B35A04EB9A881430188428DE6"/>
            </w:placeholder>
            <w:showingPlcHdr/>
          </w:sdtPr>
          <w:sdtEndPr/>
          <w:sdtContent>
            <w:tc>
              <w:tcPr>
                <w:tcW w:w="5947" w:type="dxa"/>
              </w:tcPr>
              <w:p w14:paraId="160E0029" w14:textId="75F5346A" w:rsidR="000F4B1B" w:rsidRDefault="000F4B1B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74139" w:rsidRPr="00A462EB" w14:paraId="7DC68C38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486DDD7C" w14:textId="2862F69C" w:rsidR="00F74139" w:rsidRPr="00A462EB" w:rsidRDefault="00F74139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Dane rejestrowe</w:t>
            </w:r>
          </w:p>
        </w:tc>
        <w:tc>
          <w:tcPr>
            <w:tcW w:w="5947" w:type="dxa"/>
          </w:tcPr>
          <w:sdt>
            <w:sdtPr>
              <w:alias w:val="NIP"/>
              <w:tag w:val="NIP"/>
              <w:id w:val="-36831548"/>
              <w:placeholder>
                <w:docPart w:val="6B268615D40644898DE1BDE71B292A30"/>
              </w:placeholder>
              <w:showingPlcHdr/>
              <w15:appearance w15:val="tags"/>
            </w:sdtPr>
            <w:sdtEndPr/>
            <w:sdtContent>
              <w:p w14:paraId="39D6BABC" w14:textId="5933D214" w:rsidR="00F74139" w:rsidRPr="00A462EB" w:rsidRDefault="00F7413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74139" w:rsidRPr="00A462EB" w14:paraId="225E1F3E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13ABA7E1" w14:textId="77777777" w:rsidR="00F74139" w:rsidRDefault="00F74139" w:rsidP="00591903"/>
        </w:tc>
        <w:sdt>
          <w:sdtPr>
            <w:alias w:val="REGON"/>
            <w:tag w:val="REGON"/>
            <w:id w:val="-743487194"/>
            <w:placeholder>
              <w:docPart w:val="6B268615D40644898DE1BDE71B292A30"/>
            </w:placeholder>
            <w:showingPlcHdr/>
            <w15:appearance w15:val="tags"/>
          </w:sdtPr>
          <w:sdtEndPr/>
          <w:sdtContent>
            <w:tc>
              <w:tcPr>
                <w:tcW w:w="5947" w:type="dxa"/>
              </w:tcPr>
              <w:p w14:paraId="3B540C06" w14:textId="44A2CE9C" w:rsidR="00F74139" w:rsidRDefault="00F74139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74139" w:rsidRPr="00A462EB" w14:paraId="3E231D8A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06266F12" w14:textId="77777777" w:rsidR="00F74139" w:rsidRDefault="00F74139" w:rsidP="00591903"/>
        </w:tc>
        <w:sdt>
          <w:sdtPr>
            <w:alias w:val="KRS"/>
            <w:tag w:val="KRS"/>
            <w:id w:val="-600410532"/>
            <w:placeholder>
              <w:docPart w:val="6B268615D40644898DE1BDE71B292A30"/>
            </w:placeholder>
            <w:showingPlcHdr/>
            <w15:appearance w15:val="tags"/>
          </w:sdtPr>
          <w:sdtEndPr/>
          <w:sdtContent>
            <w:tc>
              <w:tcPr>
                <w:tcW w:w="5947" w:type="dxa"/>
              </w:tcPr>
              <w:p w14:paraId="0B7FBA84" w14:textId="7E525CDF" w:rsidR="00F74139" w:rsidRDefault="00F7413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65AC5" w:rsidRPr="00A462EB" w14:paraId="768FE3A9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D11EB5B" w14:textId="2D26F5BF" w:rsidR="00E65AC5" w:rsidRDefault="00E65AC5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Adres do korespondencji</w:t>
            </w:r>
          </w:p>
        </w:tc>
        <w:tc>
          <w:tcPr>
            <w:tcW w:w="5947" w:type="dxa"/>
          </w:tcPr>
          <w:p w14:paraId="437EE7D0" w14:textId="77777777" w:rsidR="00E65AC5" w:rsidRDefault="00E65AC5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6E5F9BE9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4FE3CF3" w14:textId="61F4E2F9" w:rsidR="00E70901" w:rsidRPr="00A462EB" w:rsidRDefault="00E65AC5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Numer t</w:t>
            </w:r>
            <w:r w:rsidR="003C0307">
              <w:t>elefon</w:t>
            </w:r>
            <w:r>
              <w:t>u</w:t>
            </w:r>
          </w:p>
        </w:tc>
        <w:tc>
          <w:tcPr>
            <w:tcW w:w="5947" w:type="dxa"/>
          </w:tcPr>
          <w:sdt>
            <w:sdtPr>
              <w:id w:val="-1838834053"/>
              <w:placeholder>
                <w:docPart w:val="DefaultPlaceholder_-1854013440"/>
              </w:placeholder>
              <w:showingPlcHdr/>
            </w:sdtPr>
            <w:sdtEndPr/>
            <w:sdtContent>
              <w:p w14:paraId="687512D0" w14:textId="3BE542F1" w:rsidR="00E70901" w:rsidRPr="00A462EB" w:rsidRDefault="00F7413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7D58EA77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89DBB4D" w14:textId="724FC85F" w:rsidR="00E70901" w:rsidRPr="00A462EB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Adres e-mail</w:t>
            </w:r>
          </w:p>
        </w:tc>
        <w:tc>
          <w:tcPr>
            <w:tcW w:w="5947" w:type="dxa"/>
          </w:tcPr>
          <w:sdt>
            <w:sdtPr>
              <w:id w:val="663981630"/>
              <w:placeholder>
                <w:docPart w:val="DefaultPlaceholder_-1854013440"/>
              </w:placeholder>
              <w:showingPlcHdr/>
            </w:sdtPr>
            <w:sdtEndPr/>
            <w:sdtContent>
              <w:p w14:paraId="162750F1" w14:textId="1E0EEBD2" w:rsidR="00E70901" w:rsidRPr="00A462EB" w:rsidRDefault="00F74139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72712" w:rsidRPr="00A462EB" w14:paraId="250B924A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5727CAEB" w14:textId="5A87AF4A" w:rsidR="00C72712" w:rsidRPr="00A462EB" w:rsidRDefault="00C72712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 w:rsidRPr="003C0307">
              <w:t>Osoba / osoby uprawnione do reprezentacji Wnioskodawcy</w:t>
            </w:r>
            <w:r w:rsidR="004A426A">
              <w:t xml:space="preserve">         </w:t>
            </w:r>
            <w:r w:rsidRPr="003C0307">
              <w:t xml:space="preserve"> i podpisania umowy z Funduszem</w:t>
            </w:r>
            <w:r w:rsidR="00625A9F">
              <w:t xml:space="preserve"> oraz stanowisko</w:t>
            </w:r>
            <w:r w:rsidR="004A426A">
              <w:t>/stanowiska</w:t>
            </w:r>
          </w:p>
        </w:tc>
        <w:tc>
          <w:tcPr>
            <w:tcW w:w="5947" w:type="dxa"/>
          </w:tcPr>
          <w:sdt>
            <w:sdtPr>
              <w:alias w:val="Imię i nazwisko, stanowisko, telefon, e-mail"/>
              <w:tag w:val="Imię i nazwisko, stanowisko, telefon, e-mail"/>
              <w:id w:val="226041578"/>
              <w:placeholder>
                <w:docPart w:val="05B510482B1541C6BB6A7CBA22B0A696"/>
              </w:placeholder>
              <w:showingPlcHdr/>
            </w:sdtPr>
            <w:sdtEndPr/>
            <w:sdtContent>
              <w:p w14:paraId="2CA08498" w14:textId="0D41FC2D" w:rsidR="00C72712" w:rsidRPr="00A462EB" w:rsidRDefault="00C72712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72712" w:rsidRPr="00A462EB" w14:paraId="1BB0AA56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49DA75BB" w14:textId="77777777" w:rsidR="00C72712" w:rsidRPr="003C0307" w:rsidRDefault="00C72712" w:rsidP="00591903"/>
        </w:tc>
        <w:tc>
          <w:tcPr>
            <w:tcW w:w="5947" w:type="dxa"/>
          </w:tcPr>
          <w:sdt>
            <w:sdtPr>
              <w:alias w:val="Imię i nazwisko, stanowisko, telefon, e-mail"/>
              <w:tag w:val="Imię i nazwisko, stanowisko, telefon, e-mail"/>
              <w:id w:val="1441107798"/>
              <w:placeholder>
                <w:docPart w:val="CFE46375A5BF41A08A8E8A7351CF89AC"/>
              </w:placeholder>
              <w:showingPlcHdr/>
            </w:sdtPr>
            <w:sdtEndPr/>
            <w:sdtContent>
              <w:p w14:paraId="5CE36BEF" w14:textId="581D7E86" w:rsidR="00C72712" w:rsidRDefault="00C72712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72712" w:rsidRPr="00A462EB" w14:paraId="50E59CEA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0333543F" w14:textId="77777777" w:rsidR="00C72712" w:rsidRPr="003C0307" w:rsidRDefault="00C72712" w:rsidP="00591903"/>
        </w:tc>
        <w:tc>
          <w:tcPr>
            <w:tcW w:w="5947" w:type="dxa"/>
          </w:tcPr>
          <w:sdt>
            <w:sdtPr>
              <w:alias w:val="Imię i nazwisko, stanowisko, telefon, e-mail"/>
              <w:tag w:val="Imię i nazwisko, stanowisko, telefon, e-mail"/>
              <w:id w:val="662899576"/>
              <w:placeholder>
                <w:docPart w:val="22E3096235FA4575900793F38F46055B"/>
              </w:placeholder>
              <w:showingPlcHdr/>
            </w:sdtPr>
            <w:sdtEndPr/>
            <w:sdtContent>
              <w:p w14:paraId="6333AFA1" w14:textId="401F8585" w:rsidR="00C72712" w:rsidRDefault="00C72712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31304564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7F7D6E8" w14:textId="2AE535A2" w:rsidR="00E70901" w:rsidRPr="00A462EB" w:rsidRDefault="00625A9F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O</w:t>
            </w:r>
            <w:r w:rsidRPr="00F74139">
              <w:t>sob</w:t>
            </w:r>
            <w:r>
              <w:t>a</w:t>
            </w:r>
            <w:r w:rsidRPr="00F74139">
              <w:t xml:space="preserve"> wskazan</w:t>
            </w:r>
            <w:r>
              <w:t>a</w:t>
            </w:r>
            <w:r w:rsidRPr="00F74139">
              <w:t xml:space="preserve"> do kontaktowania się w sprawach Wniosku</w:t>
            </w:r>
            <w:r w:rsidR="00932074" w:rsidRPr="00932074">
              <w:rPr>
                <w:b w:val="0"/>
                <w:bCs w:val="0"/>
              </w:rPr>
              <w:t>:</w:t>
            </w:r>
            <w:r w:rsidRPr="00932074">
              <w:rPr>
                <w:b w:val="0"/>
                <w:bCs w:val="0"/>
              </w:rPr>
              <w:t xml:space="preserve"> </w:t>
            </w:r>
            <w:r w:rsidR="00932074" w:rsidRPr="00932074">
              <w:rPr>
                <w:b w:val="0"/>
                <w:bCs w:val="0"/>
              </w:rPr>
              <w:t>i</w:t>
            </w:r>
            <w:r w:rsidRPr="00932074">
              <w:rPr>
                <w:b w:val="0"/>
                <w:bCs w:val="0"/>
              </w:rPr>
              <w:t xml:space="preserve">mię i nazwisko, </w:t>
            </w:r>
            <w:r w:rsidR="00866E56" w:rsidRPr="00932074">
              <w:rPr>
                <w:b w:val="0"/>
                <w:bCs w:val="0"/>
              </w:rPr>
              <w:t>n</w:t>
            </w:r>
            <w:r w:rsidRPr="00932074">
              <w:rPr>
                <w:b w:val="0"/>
                <w:bCs w:val="0"/>
              </w:rPr>
              <w:t>umer telefonu</w:t>
            </w:r>
            <w:r w:rsidR="004A426A" w:rsidRPr="00932074">
              <w:rPr>
                <w:b w:val="0"/>
                <w:bCs w:val="0"/>
              </w:rPr>
              <w:t>, e</w:t>
            </w:r>
            <w:r w:rsidR="00642B60" w:rsidRPr="00932074">
              <w:rPr>
                <w:b w:val="0"/>
                <w:bCs w:val="0"/>
              </w:rPr>
              <w:t>-</w:t>
            </w:r>
            <w:r w:rsidR="004A426A" w:rsidRPr="00932074">
              <w:rPr>
                <w:b w:val="0"/>
                <w:bCs w:val="0"/>
              </w:rPr>
              <w:t>mail.</w:t>
            </w:r>
            <w:r w:rsidR="004A426A">
              <w:t xml:space="preserve"> </w:t>
            </w:r>
          </w:p>
        </w:tc>
        <w:tc>
          <w:tcPr>
            <w:tcW w:w="5947" w:type="dxa"/>
          </w:tcPr>
          <w:sdt>
            <w:sdtPr>
              <w:alias w:val="Imię i nazwisko, stanowisko, telefon, e-mail"/>
              <w:tag w:val="Imię i nazwisko, stanowisko, telefon, e-mail"/>
              <w:id w:val="-1741552336"/>
              <w:placeholder>
                <w:docPart w:val="DFEC798EF1CA46ADA49E3E69C0655EEE"/>
              </w:placeholder>
              <w:showingPlcHdr/>
            </w:sdtPr>
            <w:sdtEndPr/>
            <w:sdtContent>
              <w:p w14:paraId="09FC5AB3" w14:textId="1410A5A2" w:rsidR="00E70901" w:rsidRPr="00A462EB" w:rsidRDefault="00C72712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1C5CCDC4" w14:textId="321DDE33" w:rsidR="00E70901" w:rsidRPr="00A462EB" w:rsidRDefault="00C72712" w:rsidP="00FF69ED">
      <w:pPr>
        <w:pStyle w:val="Nagwek1"/>
        <w:numPr>
          <w:ilvl w:val="0"/>
          <w:numId w:val="21"/>
        </w:numPr>
        <w:ind w:left="426" w:hanging="153"/>
      </w:pPr>
      <w:r>
        <w:t xml:space="preserve">Dane </w:t>
      </w:r>
      <w:r w:rsidR="00912575">
        <w:t xml:space="preserve">finansowe </w:t>
      </w:r>
      <w:r>
        <w:t>o zadaniu</w:t>
      </w:r>
    </w:p>
    <w:tbl>
      <w:tblPr>
        <w:tblStyle w:val="Tabelasiatki4akcent1"/>
        <w:tblW w:w="5264" w:type="pct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4957"/>
        <w:gridCol w:w="4536"/>
      </w:tblGrid>
      <w:tr w:rsidR="00E70901" w:rsidRPr="00A462EB" w14:paraId="6B4C9EF8" w14:textId="77777777" w:rsidTr="00BE0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F4E8AC8" w14:textId="5D3BEF6E" w:rsidR="00E70901" w:rsidRPr="00A462EB" w:rsidRDefault="00C72712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Koszt całkowity</w:t>
            </w:r>
            <w:r w:rsidR="00625A9F">
              <w:t xml:space="preserve"> zadania</w:t>
            </w:r>
            <w:r>
              <w:t xml:space="preserve"> (zł)</w:t>
            </w:r>
            <w:r w:rsidR="00A70E78">
              <w:t xml:space="preserve"> </w:t>
            </w:r>
            <w:r w:rsidR="00A70E78" w:rsidRPr="00A70E78">
              <w:rPr>
                <w:b w:val="0"/>
                <w:bCs w:val="0"/>
                <w:sz w:val="18"/>
                <w:szCs w:val="18"/>
              </w:rPr>
              <w:t>(</w:t>
            </w:r>
            <w:r w:rsidR="00A70E78">
              <w:rPr>
                <w:b w:val="0"/>
                <w:bCs w:val="0"/>
                <w:sz w:val="18"/>
                <w:szCs w:val="18"/>
              </w:rPr>
              <w:t xml:space="preserve">wynika z umowy z wykonawcą. </w:t>
            </w:r>
            <w:r w:rsidR="00A70E78" w:rsidRPr="00A70E78">
              <w:rPr>
                <w:b w:val="0"/>
                <w:bCs w:val="0"/>
                <w:sz w:val="18"/>
                <w:szCs w:val="18"/>
              </w:rPr>
              <w:t>Dopuszczalne jest ustalenie kosztu całkowitego jako iloczynu szacunkowej ilości odpadów i maksymalnego kosztu kwalifikowanego brutto/netto w zależności od możliwości odliczenia podatku VAT).</w:t>
            </w:r>
          </w:p>
        </w:tc>
        <w:tc>
          <w:tcPr>
            <w:tcW w:w="4536" w:type="dxa"/>
          </w:tcPr>
          <w:sdt>
            <w:sdtPr>
              <w:id w:val="1675691216"/>
              <w:placeholder>
                <w:docPart w:val="DefaultPlaceholder_-1854013440"/>
              </w:placeholder>
              <w:showingPlcHdr/>
            </w:sdtPr>
            <w:sdtEndPr/>
            <w:sdtContent>
              <w:p w14:paraId="732EF3D1" w14:textId="08EF340C" w:rsidR="00E70901" w:rsidRPr="00A462EB" w:rsidRDefault="00C72712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780ABAE5" w14:textId="77777777" w:rsidTr="00BE0A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57B8EA5" w14:textId="55F63C67" w:rsidR="00E70901" w:rsidRPr="00A462EB" w:rsidRDefault="00C72712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Koszt kwalifikowany (zł)</w:t>
            </w:r>
            <w:r w:rsidR="00342BA5">
              <w:t xml:space="preserve"> </w:t>
            </w:r>
            <w:r w:rsidR="00866E56" w:rsidRPr="00866E56">
              <w:rPr>
                <w:b w:val="0"/>
                <w:bCs w:val="0"/>
                <w:sz w:val="18"/>
                <w:szCs w:val="20"/>
              </w:rPr>
              <w:t>(</w:t>
            </w:r>
            <w:r w:rsidR="00866E56">
              <w:rPr>
                <w:b w:val="0"/>
                <w:bCs w:val="0"/>
                <w:sz w:val="18"/>
                <w:szCs w:val="20"/>
              </w:rPr>
              <w:t>m</w:t>
            </w:r>
            <w:r w:rsidR="00866E56" w:rsidRPr="00866E56">
              <w:rPr>
                <w:b w:val="0"/>
                <w:bCs w:val="0"/>
                <w:sz w:val="18"/>
                <w:szCs w:val="20"/>
              </w:rPr>
              <w:t>aksymalny jednostkowy koszt kwalifikowany wynosi 700 zł/Mg odpadów.)</w:t>
            </w:r>
          </w:p>
        </w:tc>
        <w:tc>
          <w:tcPr>
            <w:tcW w:w="4536" w:type="dxa"/>
          </w:tcPr>
          <w:sdt>
            <w:sdtPr>
              <w:id w:val="-754974483"/>
              <w:placeholder>
                <w:docPart w:val="DefaultPlaceholder_-1854013440"/>
              </w:placeholder>
              <w:showingPlcHdr/>
            </w:sdtPr>
            <w:sdtEndPr/>
            <w:sdtContent>
              <w:p w14:paraId="201C4834" w14:textId="0FD070A3" w:rsidR="00E70901" w:rsidRPr="00A462EB" w:rsidRDefault="00C72712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7BA22586" w14:textId="77777777" w:rsidTr="00BE0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CDC76B2" w14:textId="5AAB01AC" w:rsidR="00140536" w:rsidRPr="00A462EB" w:rsidRDefault="00140536" w:rsidP="00A70E78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Wnioskowana dotacja (zł)</w:t>
            </w:r>
            <w:r w:rsidR="00A70E78">
              <w:t xml:space="preserve"> - </w:t>
            </w:r>
            <w:r w:rsidR="00866E56">
              <w:t>do</w:t>
            </w:r>
            <w:r>
              <w:t xml:space="preserve"> </w:t>
            </w:r>
            <w:r w:rsidR="00866E56">
              <w:t>10</w:t>
            </w:r>
            <w:r>
              <w:t>0% k</w:t>
            </w:r>
            <w:r w:rsidR="00A70E78">
              <w:t>osztów</w:t>
            </w:r>
            <w:r>
              <w:t xml:space="preserve"> kwalifikowanych</w:t>
            </w:r>
            <w:r w:rsidR="00A70E78">
              <w:t xml:space="preserve"> </w:t>
            </w:r>
            <w:r w:rsidR="00A70E78" w:rsidRPr="00A70E78">
              <w:rPr>
                <w:b w:val="0"/>
                <w:bCs w:val="0"/>
                <w:sz w:val="18"/>
                <w:szCs w:val="20"/>
              </w:rPr>
              <w:t>(700 zł/Mg x ilość odpadów wyrażona w Mg)</w:t>
            </w:r>
          </w:p>
        </w:tc>
        <w:tc>
          <w:tcPr>
            <w:tcW w:w="4536" w:type="dxa"/>
          </w:tcPr>
          <w:sdt>
            <w:sdtPr>
              <w:id w:val="388929164"/>
              <w:placeholder>
                <w:docPart w:val="E72FBF8F37104192A4DDC99238DD030A"/>
              </w:placeholder>
              <w:showingPlcHdr/>
            </w:sdtPr>
            <w:sdtEndPr/>
            <w:sdtContent>
              <w:p w14:paraId="40C25E22" w14:textId="74ABADFB" w:rsidR="00E70901" w:rsidRPr="00A462EB" w:rsidRDefault="00140536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27976FC5" w14:textId="6B79ACC2" w:rsidR="00342BA5" w:rsidRDefault="00342BA5">
      <w:pPr>
        <w:rPr>
          <w:b/>
          <w:bCs/>
          <w:color w:val="935309" w:themeColor="accent2" w:themeShade="80"/>
          <w:sz w:val="22"/>
          <w:szCs w:val="24"/>
        </w:rPr>
      </w:pPr>
    </w:p>
    <w:p w14:paraId="7C6A5F13" w14:textId="2E221B93" w:rsidR="00E70901" w:rsidRDefault="00184EED" w:rsidP="00BE0A47">
      <w:pPr>
        <w:pStyle w:val="Nagwek1"/>
        <w:numPr>
          <w:ilvl w:val="0"/>
          <w:numId w:val="21"/>
        </w:numPr>
        <w:spacing w:before="120"/>
        <w:ind w:left="425" w:hanging="153"/>
      </w:pPr>
      <w:r>
        <w:t>Termin realizacji zadania</w:t>
      </w:r>
    </w:p>
    <w:p w14:paraId="4F49F631" w14:textId="67E3453C" w:rsidR="004B714F" w:rsidRPr="004B714F" w:rsidRDefault="004B714F" w:rsidP="004B714F">
      <w:pPr>
        <w:pStyle w:val="Nagwek1"/>
        <w:rPr>
          <w:i/>
          <w:iCs/>
          <w:sz w:val="16"/>
          <w:szCs w:val="18"/>
        </w:rPr>
      </w:pPr>
    </w:p>
    <w:tbl>
      <w:tblPr>
        <w:tblStyle w:val="Tabelasiatki4akcent1"/>
        <w:tblW w:w="5264" w:type="pct"/>
        <w:tblLayout w:type="fixed"/>
        <w:tblLook w:val="0480" w:firstRow="0" w:lastRow="0" w:firstColumn="1" w:lastColumn="0" w:noHBand="0" w:noVBand="1"/>
        <w:tblDescription w:val="Tabela na informacje medyczne i w razie wypadku"/>
      </w:tblPr>
      <w:tblGrid>
        <w:gridCol w:w="4297"/>
        <w:gridCol w:w="5196"/>
      </w:tblGrid>
      <w:tr w:rsidR="00E70901" w:rsidRPr="00A462EB" w14:paraId="6795B412" w14:textId="77777777" w:rsidTr="003A4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</w:tcPr>
          <w:p w14:paraId="51801F69" w14:textId="483B3D81" w:rsidR="00E70901" w:rsidRPr="00A462EB" w:rsidRDefault="00D1567B" w:rsidP="00AE3B2E">
            <w:pPr>
              <w:pStyle w:val="Akapitzlist"/>
              <w:numPr>
                <w:ilvl w:val="0"/>
                <w:numId w:val="24"/>
              </w:numPr>
              <w:ind w:left="209" w:hanging="284"/>
            </w:pPr>
            <w:r>
              <w:t>Termin/ planowany termin rozpoczęcia zadania</w:t>
            </w:r>
            <w:r w:rsidR="00A70E78">
              <w:t xml:space="preserve"> *</w:t>
            </w:r>
            <w:r w:rsidR="000F4B1B">
              <w:t xml:space="preserve"> </w:t>
            </w:r>
            <w:r w:rsidR="000F4B1B" w:rsidRPr="00184EED">
              <w:rPr>
                <w:b w:val="0"/>
                <w:bCs w:val="0"/>
              </w:rPr>
              <w:t>(</w:t>
            </w:r>
            <w:proofErr w:type="spellStart"/>
            <w:r w:rsidR="000F4B1B" w:rsidRPr="00184EED">
              <w:rPr>
                <w:b w:val="0"/>
                <w:bCs w:val="0"/>
              </w:rPr>
              <w:t>dd</w:t>
            </w:r>
            <w:proofErr w:type="spellEnd"/>
            <w:r w:rsidR="000F4B1B" w:rsidRPr="00184EED">
              <w:rPr>
                <w:b w:val="0"/>
                <w:bCs w:val="0"/>
              </w:rPr>
              <w:t>-mm-</w:t>
            </w:r>
            <w:proofErr w:type="spellStart"/>
            <w:r w:rsidR="000F4B1B" w:rsidRPr="00184EED">
              <w:rPr>
                <w:b w:val="0"/>
                <w:bCs w:val="0"/>
              </w:rPr>
              <w:t>rrrr</w:t>
            </w:r>
            <w:proofErr w:type="spellEnd"/>
            <w:r w:rsidR="000F4B1B" w:rsidRPr="00184EED">
              <w:rPr>
                <w:b w:val="0"/>
                <w:bCs w:val="0"/>
              </w:rPr>
              <w:t>)</w:t>
            </w:r>
            <w:r w:rsidR="00184EED" w:rsidRPr="00184EED">
              <w:rPr>
                <w:b w:val="0"/>
                <w:bCs w:val="0"/>
              </w:rPr>
              <w:t xml:space="preserve"> </w:t>
            </w:r>
            <w:r w:rsidR="00184EED">
              <w:rPr>
                <w:b w:val="0"/>
                <w:bCs w:val="0"/>
              </w:rPr>
              <w:t xml:space="preserve">- </w:t>
            </w:r>
            <w:r w:rsidR="00184EED" w:rsidRPr="00184EED">
              <w:rPr>
                <w:b w:val="0"/>
                <w:bCs w:val="0"/>
              </w:rPr>
              <w:t>nie wcześniej niż 17.10.2022 r.</w:t>
            </w:r>
          </w:p>
        </w:tc>
        <w:tc>
          <w:tcPr>
            <w:tcW w:w="5196" w:type="dxa"/>
          </w:tcPr>
          <w:sdt>
            <w:sdtPr>
              <w:id w:val="70626280"/>
              <w:placeholder>
                <w:docPart w:val="DefaultPlaceholder_-1854013437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3B41D503" w14:textId="528FDE6D" w:rsidR="00E70901" w:rsidRPr="00A462EB" w:rsidRDefault="00CB534F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E4024">
                  <w:rPr>
                    <w:rStyle w:val="Tekstzastpczy"/>
                  </w:rPr>
                  <w:t>Kliknij lub naciśnij, aby wprowadzić datę.</w:t>
                </w:r>
              </w:p>
            </w:sdtContent>
          </w:sdt>
        </w:tc>
      </w:tr>
      <w:tr w:rsidR="00E70901" w:rsidRPr="00A462EB" w14:paraId="5D9741F3" w14:textId="77777777" w:rsidTr="003A4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</w:tcPr>
          <w:p w14:paraId="752A0A86" w14:textId="44FACF61" w:rsidR="00E70901" w:rsidRPr="00A462EB" w:rsidRDefault="00CB534F" w:rsidP="00AE3B2E">
            <w:pPr>
              <w:pStyle w:val="Akapitzlist"/>
              <w:numPr>
                <w:ilvl w:val="0"/>
                <w:numId w:val="24"/>
              </w:numPr>
              <w:ind w:left="209" w:hanging="284"/>
            </w:pPr>
            <w:r>
              <w:t>Termin zakończenia zadania</w:t>
            </w:r>
            <w:r w:rsidR="000F4B1B">
              <w:t xml:space="preserve"> </w:t>
            </w:r>
            <w:r w:rsidR="000F4B1B" w:rsidRPr="00184EED">
              <w:rPr>
                <w:b w:val="0"/>
                <w:bCs w:val="0"/>
              </w:rPr>
              <w:t>(</w:t>
            </w:r>
            <w:proofErr w:type="spellStart"/>
            <w:r w:rsidR="000F4B1B" w:rsidRPr="00184EED">
              <w:rPr>
                <w:b w:val="0"/>
                <w:bCs w:val="0"/>
              </w:rPr>
              <w:t>dd</w:t>
            </w:r>
            <w:proofErr w:type="spellEnd"/>
            <w:r w:rsidR="000F4B1B" w:rsidRPr="00184EED">
              <w:rPr>
                <w:b w:val="0"/>
                <w:bCs w:val="0"/>
              </w:rPr>
              <w:t>-mm-</w:t>
            </w:r>
            <w:proofErr w:type="spellStart"/>
            <w:r w:rsidR="000F4B1B" w:rsidRPr="00184EED">
              <w:rPr>
                <w:b w:val="0"/>
                <w:bCs w:val="0"/>
              </w:rPr>
              <w:t>rrrr</w:t>
            </w:r>
            <w:proofErr w:type="spellEnd"/>
            <w:r w:rsidR="000F4B1B" w:rsidRPr="00184EED">
              <w:rPr>
                <w:b w:val="0"/>
                <w:bCs w:val="0"/>
              </w:rPr>
              <w:t>)</w:t>
            </w:r>
            <w:r w:rsidR="00E74BAA" w:rsidRPr="00184EED">
              <w:rPr>
                <w:b w:val="0"/>
                <w:bCs w:val="0"/>
              </w:rPr>
              <w:t xml:space="preserve"> NIE PÓŹNIEJ niż</w:t>
            </w:r>
            <w:r w:rsidR="00E74BAA">
              <w:t xml:space="preserve"> do </w:t>
            </w:r>
            <w:r w:rsidR="00F801AF" w:rsidRPr="00F801AF">
              <w:t>31.10</w:t>
            </w:r>
            <w:r w:rsidR="00E74BAA" w:rsidRPr="00F801AF">
              <w:t>.202</w:t>
            </w:r>
            <w:r w:rsidR="00184EED">
              <w:t>7</w:t>
            </w:r>
            <w:r w:rsidR="00E74BAA" w:rsidRPr="00F801AF">
              <w:t xml:space="preserve"> r.</w:t>
            </w:r>
          </w:p>
        </w:tc>
        <w:tc>
          <w:tcPr>
            <w:tcW w:w="5196" w:type="dxa"/>
          </w:tcPr>
          <w:sdt>
            <w:sdtPr>
              <w:id w:val="2072776868"/>
              <w:placeholder>
                <w:docPart w:val="DefaultPlaceholder_-1854013437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68E2BDC6" w14:textId="05C19AAC" w:rsidR="00E70901" w:rsidRPr="00A462EB" w:rsidRDefault="00CB534F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E4024">
                  <w:rPr>
                    <w:rStyle w:val="Tekstzastpczy"/>
                  </w:rPr>
                  <w:t>Kliknij lub naciśnij, aby wprowadzić datę.</w:t>
                </w:r>
              </w:p>
            </w:sdtContent>
          </w:sdt>
        </w:tc>
      </w:tr>
    </w:tbl>
    <w:p w14:paraId="32C25FDB" w14:textId="5D837345" w:rsidR="00A70E78" w:rsidRPr="00932074" w:rsidRDefault="00A70E78" w:rsidP="00A70E78">
      <w:pPr>
        <w:pStyle w:val="Nagwek1"/>
        <w:spacing w:before="60"/>
        <w:contextualSpacing w:val="0"/>
        <w:jc w:val="both"/>
        <w:rPr>
          <w:b w:val="0"/>
          <w:bCs w:val="0"/>
          <w:color w:val="auto"/>
          <w:sz w:val="18"/>
          <w:szCs w:val="20"/>
        </w:rPr>
      </w:pPr>
      <w:r w:rsidRPr="00932074">
        <w:rPr>
          <w:b w:val="0"/>
          <w:bCs w:val="0"/>
          <w:color w:val="auto"/>
          <w:sz w:val="18"/>
          <w:szCs w:val="20"/>
        </w:rPr>
        <w:t>* - termin rozpoczęcia zadania to data podjęcia pierwszych czynności w ramach zadania (ogłoszenie naboru, złożenie wniosku do Funduszu)</w:t>
      </w:r>
    </w:p>
    <w:p w14:paraId="7B485696" w14:textId="23B35B4D" w:rsidR="00184EED" w:rsidRPr="00932074" w:rsidRDefault="00184EED" w:rsidP="00A70E78">
      <w:pPr>
        <w:pStyle w:val="Nagwek1"/>
        <w:spacing w:before="60"/>
        <w:contextualSpacing w:val="0"/>
        <w:jc w:val="both"/>
        <w:rPr>
          <w:b w:val="0"/>
          <w:bCs w:val="0"/>
          <w:color w:val="auto"/>
          <w:sz w:val="18"/>
          <w:szCs w:val="20"/>
        </w:rPr>
      </w:pPr>
      <w:r w:rsidRPr="00932074">
        <w:rPr>
          <w:b w:val="0"/>
          <w:bCs w:val="0"/>
          <w:color w:val="auto"/>
          <w:sz w:val="18"/>
          <w:szCs w:val="20"/>
        </w:rPr>
        <w:t xml:space="preserve">Zadanie </w:t>
      </w:r>
      <w:r w:rsidRPr="00932074">
        <w:rPr>
          <w:color w:val="auto"/>
          <w:sz w:val="18"/>
          <w:szCs w:val="20"/>
        </w:rPr>
        <w:t>nie może być zakończone</w:t>
      </w:r>
      <w:r w:rsidRPr="00932074">
        <w:rPr>
          <w:b w:val="0"/>
          <w:bCs w:val="0"/>
          <w:color w:val="auto"/>
          <w:sz w:val="18"/>
          <w:szCs w:val="20"/>
        </w:rPr>
        <w:t xml:space="preserve"> przed terminem złożenia wniosku o dofinasowanie.</w:t>
      </w:r>
    </w:p>
    <w:p w14:paraId="474615A1" w14:textId="598C6D42" w:rsidR="001D18F6" w:rsidRDefault="00184EED" w:rsidP="00184EED">
      <w:pPr>
        <w:pStyle w:val="Nagwek1"/>
        <w:numPr>
          <w:ilvl w:val="0"/>
          <w:numId w:val="21"/>
        </w:numPr>
        <w:spacing w:before="240"/>
        <w:ind w:left="425" w:hanging="153"/>
        <w:contextualSpacing w:val="0"/>
      </w:pPr>
      <w:r>
        <w:t>Zakres rzeczowy zadania</w:t>
      </w:r>
    </w:p>
    <w:tbl>
      <w:tblPr>
        <w:tblStyle w:val="Tabelalisty1jasnaakcent1"/>
        <w:tblW w:w="0" w:type="auto"/>
        <w:tblBorders>
          <w:top w:val="single" w:sz="4" w:space="0" w:color="C8D2BD" w:themeColor="accent1" w:themeTint="99"/>
          <w:left w:val="single" w:sz="4" w:space="0" w:color="C8D2BD" w:themeColor="accent1" w:themeTint="99"/>
          <w:bottom w:val="single" w:sz="4" w:space="0" w:color="C8D2BD" w:themeColor="accent1" w:themeTint="99"/>
          <w:right w:val="single" w:sz="4" w:space="0" w:color="C8D2BD" w:themeColor="accent1" w:themeTint="99"/>
          <w:insideH w:val="single" w:sz="4" w:space="0" w:color="C8D2BD" w:themeColor="accent1" w:themeTint="99"/>
          <w:insideV w:val="single" w:sz="4" w:space="0" w:color="C8D2BD" w:themeColor="accent1" w:themeTint="99"/>
        </w:tblBorders>
        <w:tblLook w:val="04A0" w:firstRow="1" w:lastRow="0" w:firstColumn="1" w:lastColumn="0" w:noHBand="0" w:noVBand="1"/>
      </w:tblPr>
      <w:tblGrid>
        <w:gridCol w:w="561"/>
        <w:gridCol w:w="1031"/>
        <w:gridCol w:w="2784"/>
        <w:gridCol w:w="1496"/>
        <w:gridCol w:w="1649"/>
        <w:gridCol w:w="1496"/>
      </w:tblGrid>
      <w:tr w:rsidR="00184EED" w:rsidRPr="00184EED" w14:paraId="47F41E35" w14:textId="77777777" w:rsidTr="00184E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tcBorders>
              <w:bottom w:val="none" w:sz="0" w:space="0" w:color="auto"/>
            </w:tcBorders>
          </w:tcPr>
          <w:p w14:paraId="670468D0" w14:textId="77777777" w:rsidR="00184EED" w:rsidRPr="00184EED" w:rsidRDefault="00184EED" w:rsidP="009A6F02">
            <w:pPr>
              <w:jc w:val="center"/>
              <w:rPr>
                <w:rFonts w:asciiTheme="minorHAnsi" w:hAnsiTheme="minorHAnsi" w:cs="Arial"/>
                <w:b w:val="0"/>
                <w:bCs w:val="0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Lp.</w:t>
            </w:r>
          </w:p>
        </w:tc>
        <w:tc>
          <w:tcPr>
            <w:tcW w:w="1110" w:type="dxa"/>
            <w:tcBorders>
              <w:bottom w:val="none" w:sz="0" w:space="0" w:color="auto"/>
            </w:tcBorders>
          </w:tcPr>
          <w:p w14:paraId="2F35D665" w14:textId="77777777" w:rsidR="00184EED" w:rsidRPr="00184EED" w:rsidRDefault="00184EED" w:rsidP="009A6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bCs w:val="0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Numer działki</w:t>
            </w:r>
          </w:p>
        </w:tc>
        <w:tc>
          <w:tcPr>
            <w:tcW w:w="3337" w:type="dxa"/>
            <w:tcBorders>
              <w:bottom w:val="none" w:sz="0" w:space="0" w:color="auto"/>
            </w:tcBorders>
          </w:tcPr>
          <w:p w14:paraId="3F6EAA92" w14:textId="77777777" w:rsidR="00184EED" w:rsidRPr="00184EED" w:rsidRDefault="00184EED" w:rsidP="009A6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bCs w:val="0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Adres (miejscowość, ulica, numer budynku)</w:t>
            </w:r>
          </w:p>
        </w:tc>
        <w:tc>
          <w:tcPr>
            <w:tcW w:w="1370" w:type="dxa"/>
            <w:tcBorders>
              <w:bottom w:val="none" w:sz="0" w:space="0" w:color="auto"/>
            </w:tcBorders>
          </w:tcPr>
          <w:p w14:paraId="139280A1" w14:textId="77777777" w:rsidR="00184EED" w:rsidRPr="00184EED" w:rsidRDefault="00184EED" w:rsidP="009A6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bCs w:val="0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 xml:space="preserve">Powierzchnia dachu </w:t>
            </w:r>
            <w:r w:rsidRPr="00184EED">
              <w:rPr>
                <w:rFonts w:asciiTheme="minorHAnsi" w:hAnsiTheme="minorHAnsi" w:cs="Arial"/>
                <w:b w:val="0"/>
                <w:bCs w:val="0"/>
                <w:szCs w:val="20"/>
              </w:rPr>
              <w:t>(</w:t>
            </w:r>
            <w:r w:rsidRPr="00184EED">
              <w:rPr>
                <w:rFonts w:asciiTheme="minorHAnsi" w:hAnsiTheme="minorHAnsi" w:cs="Arial"/>
                <w:szCs w:val="20"/>
              </w:rPr>
              <w:t>m</w:t>
            </w:r>
            <w:r w:rsidRPr="00184EED">
              <w:rPr>
                <w:rFonts w:asciiTheme="minorHAnsi" w:hAnsiTheme="minorHAnsi" w:cs="Arial"/>
                <w:szCs w:val="20"/>
                <w:vertAlign w:val="superscript"/>
              </w:rPr>
              <w:t>2</w:t>
            </w:r>
            <w:r w:rsidRPr="00184EED">
              <w:rPr>
                <w:rFonts w:asciiTheme="minorHAnsi" w:hAnsiTheme="minorHAnsi" w:cs="Arial"/>
                <w:b w:val="0"/>
                <w:bCs w:val="0"/>
                <w:szCs w:val="20"/>
              </w:rPr>
              <w:t>)</w:t>
            </w:r>
          </w:p>
        </w:tc>
        <w:tc>
          <w:tcPr>
            <w:tcW w:w="1403" w:type="dxa"/>
            <w:tcBorders>
              <w:bottom w:val="none" w:sz="0" w:space="0" w:color="auto"/>
            </w:tcBorders>
          </w:tcPr>
          <w:p w14:paraId="765D4EF1" w14:textId="77777777" w:rsidR="00184EED" w:rsidRPr="00184EED" w:rsidRDefault="00184EED" w:rsidP="009A6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bCs w:val="0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 xml:space="preserve">Ilość wyrobów zawierających azbest </w:t>
            </w:r>
            <w:r w:rsidRPr="00184EED">
              <w:rPr>
                <w:rFonts w:asciiTheme="minorHAnsi" w:hAnsiTheme="minorHAnsi" w:cs="Arial"/>
                <w:b w:val="0"/>
                <w:bCs w:val="0"/>
                <w:szCs w:val="20"/>
              </w:rPr>
              <w:t>(</w:t>
            </w:r>
            <w:r w:rsidRPr="00184EED">
              <w:rPr>
                <w:rFonts w:asciiTheme="minorHAnsi" w:hAnsiTheme="minorHAnsi" w:cs="Arial"/>
                <w:szCs w:val="20"/>
              </w:rPr>
              <w:t>Mg</w:t>
            </w:r>
            <w:r w:rsidRPr="00184EED">
              <w:rPr>
                <w:rFonts w:asciiTheme="minorHAnsi" w:hAnsiTheme="minorHAnsi" w:cs="Arial"/>
                <w:b w:val="0"/>
                <w:bCs w:val="0"/>
                <w:szCs w:val="20"/>
              </w:rPr>
              <w:t>)</w:t>
            </w:r>
          </w:p>
        </w:tc>
        <w:tc>
          <w:tcPr>
            <w:tcW w:w="1595" w:type="dxa"/>
            <w:tcBorders>
              <w:bottom w:val="none" w:sz="0" w:space="0" w:color="auto"/>
            </w:tcBorders>
          </w:tcPr>
          <w:p w14:paraId="74AA6510" w14:textId="77777777" w:rsidR="00184EED" w:rsidRPr="00184EED" w:rsidRDefault="00184EED" w:rsidP="009A6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bCs w:val="0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Planowany rok wymiany pokrycia</w:t>
            </w:r>
            <w:r w:rsidRPr="00184EED">
              <w:rPr>
                <w:rFonts w:asciiTheme="minorHAnsi" w:hAnsiTheme="minorHAnsi" w:cs="Arial"/>
                <w:b w:val="0"/>
                <w:bCs w:val="0"/>
                <w:szCs w:val="20"/>
              </w:rPr>
              <w:t xml:space="preserve"> </w:t>
            </w:r>
            <w:r w:rsidRPr="00184EED">
              <w:rPr>
                <w:rFonts w:asciiTheme="minorHAnsi" w:hAnsiTheme="minorHAnsi" w:cs="Arial"/>
                <w:szCs w:val="20"/>
              </w:rPr>
              <w:t>dachu</w:t>
            </w:r>
          </w:p>
        </w:tc>
      </w:tr>
      <w:tr w:rsidR="00184EED" w:rsidRPr="00184EED" w14:paraId="6847943E" w14:textId="77777777" w:rsidTr="0018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</w:tcPr>
          <w:p w14:paraId="7B37B9C8" w14:textId="77777777" w:rsidR="00184EED" w:rsidRPr="00184EED" w:rsidRDefault="00184EED" w:rsidP="009A6F02">
            <w:pPr>
              <w:jc w:val="both"/>
              <w:rPr>
                <w:rFonts w:asciiTheme="minorHAnsi" w:hAnsiTheme="minorHAnsi" w:cs="Arial"/>
                <w:b w:val="0"/>
                <w:bCs w:val="0"/>
                <w:szCs w:val="20"/>
              </w:rPr>
            </w:pPr>
          </w:p>
        </w:tc>
        <w:tc>
          <w:tcPr>
            <w:tcW w:w="1110" w:type="dxa"/>
          </w:tcPr>
          <w:p w14:paraId="23DF2864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3337" w:type="dxa"/>
          </w:tcPr>
          <w:p w14:paraId="431D4C2F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370" w:type="dxa"/>
          </w:tcPr>
          <w:p w14:paraId="56008855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403" w:type="dxa"/>
          </w:tcPr>
          <w:p w14:paraId="6D7AF5E0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595" w:type="dxa"/>
          </w:tcPr>
          <w:p w14:paraId="213779C7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</w:tr>
      <w:tr w:rsidR="00184EED" w:rsidRPr="00184EED" w14:paraId="1701B46D" w14:textId="77777777" w:rsidTr="00184E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</w:tcPr>
          <w:p w14:paraId="1D0EFD45" w14:textId="77777777" w:rsidR="00184EED" w:rsidRPr="00184EED" w:rsidRDefault="00184EED" w:rsidP="009A6F02">
            <w:pPr>
              <w:jc w:val="both"/>
              <w:rPr>
                <w:rFonts w:asciiTheme="minorHAnsi" w:hAnsiTheme="minorHAnsi" w:cs="Arial"/>
                <w:b w:val="0"/>
                <w:bCs w:val="0"/>
                <w:szCs w:val="20"/>
              </w:rPr>
            </w:pPr>
          </w:p>
        </w:tc>
        <w:tc>
          <w:tcPr>
            <w:tcW w:w="1110" w:type="dxa"/>
          </w:tcPr>
          <w:p w14:paraId="63170560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3337" w:type="dxa"/>
          </w:tcPr>
          <w:p w14:paraId="05360E64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370" w:type="dxa"/>
          </w:tcPr>
          <w:p w14:paraId="05D2D5FE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403" w:type="dxa"/>
          </w:tcPr>
          <w:p w14:paraId="04682594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595" w:type="dxa"/>
          </w:tcPr>
          <w:p w14:paraId="2A764A00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</w:tr>
      <w:tr w:rsidR="00184EED" w:rsidRPr="00184EED" w14:paraId="197C0FA8" w14:textId="77777777" w:rsidTr="0018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</w:tcPr>
          <w:p w14:paraId="37736595" w14:textId="77777777" w:rsidR="00184EED" w:rsidRPr="00184EED" w:rsidRDefault="00184EED" w:rsidP="009A6F02">
            <w:pPr>
              <w:jc w:val="both"/>
              <w:rPr>
                <w:rFonts w:asciiTheme="minorHAnsi" w:hAnsiTheme="minorHAnsi" w:cs="Arial"/>
                <w:b w:val="0"/>
                <w:bCs w:val="0"/>
                <w:szCs w:val="20"/>
              </w:rPr>
            </w:pPr>
          </w:p>
        </w:tc>
        <w:tc>
          <w:tcPr>
            <w:tcW w:w="1110" w:type="dxa"/>
          </w:tcPr>
          <w:p w14:paraId="610CD081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3337" w:type="dxa"/>
          </w:tcPr>
          <w:p w14:paraId="43A7DABA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370" w:type="dxa"/>
          </w:tcPr>
          <w:p w14:paraId="197EE0B3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403" w:type="dxa"/>
          </w:tcPr>
          <w:p w14:paraId="337EDF50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595" w:type="dxa"/>
          </w:tcPr>
          <w:p w14:paraId="2549C0F4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</w:tr>
      <w:tr w:rsidR="00184EED" w:rsidRPr="00184EED" w14:paraId="3C89082D" w14:textId="77777777" w:rsidTr="00184E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</w:tcPr>
          <w:p w14:paraId="477170A7" w14:textId="77777777" w:rsidR="00184EED" w:rsidRPr="00184EED" w:rsidRDefault="00184EED" w:rsidP="009A6F02">
            <w:pPr>
              <w:jc w:val="both"/>
              <w:rPr>
                <w:rFonts w:asciiTheme="minorHAnsi" w:hAnsiTheme="minorHAnsi" w:cs="Arial"/>
                <w:b w:val="0"/>
                <w:bCs w:val="0"/>
                <w:szCs w:val="20"/>
              </w:rPr>
            </w:pPr>
          </w:p>
        </w:tc>
        <w:tc>
          <w:tcPr>
            <w:tcW w:w="1110" w:type="dxa"/>
          </w:tcPr>
          <w:p w14:paraId="65FBA197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3337" w:type="dxa"/>
          </w:tcPr>
          <w:p w14:paraId="0172FF6B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370" w:type="dxa"/>
          </w:tcPr>
          <w:p w14:paraId="33BD4C04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403" w:type="dxa"/>
          </w:tcPr>
          <w:p w14:paraId="001A0C60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595" w:type="dxa"/>
          </w:tcPr>
          <w:p w14:paraId="02597278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</w:tr>
      <w:tr w:rsidR="00184EED" w:rsidRPr="00184EED" w14:paraId="4846DD3F" w14:textId="77777777" w:rsidTr="0018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</w:tcPr>
          <w:p w14:paraId="700B74BF" w14:textId="77777777" w:rsidR="00184EED" w:rsidRPr="00184EED" w:rsidRDefault="00184EED" w:rsidP="009A6F02">
            <w:pPr>
              <w:jc w:val="both"/>
              <w:rPr>
                <w:rFonts w:asciiTheme="minorHAnsi" w:hAnsiTheme="minorHAnsi" w:cs="Arial"/>
                <w:b w:val="0"/>
                <w:bCs w:val="0"/>
                <w:szCs w:val="20"/>
              </w:rPr>
            </w:pPr>
          </w:p>
        </w:tc>
        <w:tc>
          <w:tcPr>
            <w:tcW w:w="1110" w:type="dxa"/>
          </w:tcPr>
          <w:p w14:paraId="028AB3DC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3337" w:type="dxa"/>
          </w:tcPr>
          <w:p w14:paraId="1E22A4C3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370" w:type="dxa"/>
          </w:tcPr>
          <w:p w14:paraId="32179C44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403" w:type="dxa"/>
          </w:tcPr>
          <w:p w14:paraId="4ED2BBDD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595" w:type="dxa"/>
          </w:tcPr>
          <w:p w14:paraId="057DDAFD" w14:textId="77777777" w:rsidR="00184EED" w:rsidRPr="00184EED" w:rsidRDefault="00184EED" w:rsidP="009A6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</w:tr>
      <w:tr w:rsidR="00184EED" w:rsidRPr="00184EED" w14:paraId="3167015A" w14:textId="77777777" w:rsidTr="00184E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gridSpan w:val="3"/>
          </w:tcPr>
          <w:p w14:paraId="61A2A2B6" w14:textId="77777777" w:rsidR="00184EED" w:rsidRPr="00A70E78" w:rsidRDefault="00184EED" w:rsidP="009A6F02">
            <w:pPr>
              <w:rPr>
                <w:rFonts w:asciiTheme="minorHAnsi" w:hAnsiTheme="minorHAnsi" w:cs="Arial"/>
                <w:szCs w:val="20"/>
              </w:rPr>
            </w:pPr>
            <w:r w:rsidRPr="00A70E78">
              <w:rPr>
                <w:rFonts w:asciiTheme="minorHAnsi" w:hAnsiTheme="minorHAnsi" w:cs="Arial"/>
                <w:szCs w:val="20"/>
              </w:rPr>
              <w:t>SUMA</w:t>
            </w:r>
          </w:p>
        </w:tc>
        <w:tc>
          <w:tcPr>
            <w:tcW w:w="1370" w:type="dxa"/>
          </w:tcPr>
          <w:p w14:paraId="3748FE61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403" w:type="dxa"/>
          </w:tcPr>
          <w:p w14:paraId="0653960D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Cs w:val="20"/>
              </w:rPr>
            </w:pPr>
          </w:p>
        </w:tc>
        <w:tc>
          <w:tcPr>
            <w:tcW w:w="1595" w:type="dxa"/>
          </w:tcPr>
          <w:p w14:paraId="4FB016C9" w14:textId="77777777" w:rsidR="00184EED" w:rsidRPr="00184EED" w:rsidRDefault="00184EED" w:rsidP="009A6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---------------</w:t>
            </w:r>
          </w:p>
        </w:tc>
      </w:tr>
    </w:tbl>
    <w:p w14:paraId="7E99D68B" w14:textId="77777777" w:rsidR="00184EED" w:rsidRDefault="00184EED" w:rsidP="00184EED">
      <w:pPr>
        <w:pStyle w:val="Nagwek1"/>
        <w:spacing w:before="120"/>
      </w:pPr>
    </w:p>
    <w:p w14:paraId="2DF2BAE2" w14:textId="58301297" w:rsidR="00E70901" w:rsidRDefault="00CB534F" w:rsidP="00932074">
      <w:pPr>
        <w:pStyle w:val="Nagwek1"/>
        <w:numPr>
          <w:ilvl w:val="0"/>
          <w:numId w:val="21"/>
        </w:numPr>
        <w:spacing w:before="120"/>
        <w:ind w:left="425" w:hanging="153"/>
        <w:contextualSpacing w:val="0"/>
      </w:pPr>
      <w:r>
        <w:t xml:space="preserve">Harmonogram rzeczowo </w:t>
      </w:r>
      <w:r w:rsidR="00E86885">
        <w:t>–</w:t>
      </w:r>
      <w:r>
        <w:t xml:space="preserve"> finansowy</w:t>
      </w:r>
    </w:p>
    <w:p w14:paraId="44987C4E" w14:textId="41B2D80B" w:rsidR="00866E56" w:rsidRDefault="00E86885" w:rsidP="00E86885">
      <w:pPr>
        <w:pStyle w:val="Nagwek1"/>
        <w:rPr>
          <w:i/>
          <w:iCs/>
          <w:sz w:val="16"/>
          <w:szCs w:val="18"/>
        </w:rPr>
      </w:pPr>
      <w:r w:rsidRPr="004B714F">
        <w:rPr>
          <w:i/>
          <w:iCs/>
          <w:sz w:val="16"/>
          <w:szCs w:val="18"/>
        </w:rPr>
        <w:t xml:space="preserve">Instrukcja: </w:t>
      </w:r>
      <w:r w:rsidR="00184EED">
        <w:rPr>
          <w:i/>
          <w:iCs/>
          <w:sz w:val="16"/>
          <w:szCs w:val="18"/>
        </w:rPr>
        <w:t>Kwota</w:t>
      </w:r>
      <w:r>
        <w:rPr>
          <w:i/>
          <w:iCs/>
          <w:sz w:val="16"/>
          <w:szCs w:val="18"/>
        </w:rPr>
        <w:t xml:space="preserve"> musi być zgodna z pkt II.</w:t>
      </w:r>
      <w:r w:rsidR="00B55593">
        <w:rPr>
          <w:i/>
          <w:iCs/>
          <w:sz w:val="16"/>
          <w:szCs w:val="18"/>
        </w:rPr>
        <w:t xml:space="preserve">2 </w:t>
      </w:r>
      <w:r>
        <w:rPr>
          <w:i/>
          <w:iCs/>
          <w:sz w:val="16"/>
          <w:szCs w:val="18"/>
        </w:rPr>
        <w:t xml:space="preserve">wniosku </w:t>
      </w:r>
    </w:p>
    <w:tbl>
      <w:tblPr>
        <w:tblStyle w:val="Tabelasiatki3akcent1"/>
        <w:tblW w:w="5264" w:type="pct"/>
        <w:tblLook w:val="0400" w:firstRow="0" w:lastRow="0" w:firstColumn="0" w:lastColumn="0" w:noHBand="0" w:noVBand="1"/>
      </w:tblPr>
      <w:tblGrid>
        <w:gridCol w:w="492"/>
        <w:gridCol w:w="3975"/>
        <w:gridCol w:w="1648"/>
        <w:gridCol w:w="3378"/>
      </w:tblGrid>
      <w:tr w:rsidR="00184EED" w:rsidRPr="00184EED" w14:paraId="61279749" w14:textId="77777777" w:rsidTr="0018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5000" w:type="pct"/>
            <w:gridSpan w:val="4"/>
          </w:tcPr>
          <w:p w14:paraId="56DC6BFC" w14:textId="77FD7D9C" w:rsidR="00184EED" w:rsidRPr="00184EED" w:rsidRDefault="00184EED" w:rsidP="009A6F02">
            <w:pPr>
              <w:jc w:val="both"/>
              <w:rPr>
                <w:rFonts w:asciiTheme="minorHAnsi" w:hAnsiTheme="minorHAnsi" w:cs="Arial"/>
                <w:bCs/>
                <w:i/>
                <w:szCs w:val="20"/>
              </w:rPr>
            </w:pPr>
            <w:r w:rsidRPr="00184EED">
              <w:rPr>
                <w:rFonts w:asciiTheme="minorHAnsi" w:hAnsiTheme="minorHAnsi" w:cs="Arial"/>
                <w:bCs/>
                <w:i/>
                <w:szCs w:val="20"/>
              </w:rPr>
              <w:t xml:space="preserve">Wydatki kwalifikowane przedstawione w poniższej tabeli muszą być zgodne z kosztem kwalifikowanym przedstawionym w punkcie II.2. niniejszego wniosku. </w:t>
            </w:r>
          </w:p>
        </w:tc>
      </w:tr>
      <w:tr w:rsidR="00184EED" w:rsidRPr="00184EED" w14:paraId="03F4A413" w14:textId="77777777" w:rsidTr="00932074">
        <w:trPr>
          <w:trHeight w:val="424"/>
        </w:trPr>
        <w:tc>
          <w:tcPr>
            <w:tcW w:w="259" w:type="pct"/>
            <w:vAlign w:val="center"/>
          </w:tcPr>
          <w:p w14:paraId="46E3A535" w14:textId="77777777" w:rsidR="00184EED" w:rsidRPr="00184EED" w:rsidRDefault="00184EED" w:rsidP="009A6F02">
            <w:pPr>
              <w:jc w:val="center"/>
              <w:rPr>
                <w:rFonts w:asciiTheme="minorHAnsi" w:hAnsiTheme="minorHAnsi" w:cs="Arial"/>
                <w:b/>
                <w:bCs/>
                <w:szCs w:val="20"/>
              </w:rPr>
            </w:pPr>
            <w:r w:rsidRPr="00184EED">
              <w:rPr>
                <w:rFonts w:asciiTheme="minorHAnsi" w:hAnsiTheme="minorHAnsi" w:cs="Arial"/>
                <w:b/>
                <w:bCs/>
                <w:szCs w:val="20"/>
              </w:rPr>
              <w:t>Lp.</w:t>
            </w:r>
          </w:p>
        </w:tc>
        <w:tc>
          <w:tcPr>
            <w:tcW w:w="2094" w:type="pct"/>
            <w:vAlign w:val="center"/>
          </w:tcPr>
          <w:p w14:paraId="2645CC5B" w14:textId="77777777" w:rsidR="00184EED" w:rsidRPr="00184EED" w:rsidRDefault="00184EED" w:rsidP="009A6F02">
            <w:pPr>
              <w:jc w:val="center"/>
              <w:rPr>
                <w:rFonts w:asciiTheme="minorHAnsi" w:hAnsiTheme="minorHAnsi" w:cs="Arial"/>
                <w:b/>
                <w:bCs/>
                <w:szCs w:val="20"/>
              </w:rPr>
            </w:pPr>
            <w:r w:rsidRPr="00184EED">
              <w:rPr>
                <w:rFonts w:asciiTheme="minorHAnsi" w:hAnsiTheme="minorHAnsi" w:cs="Arial"/>
                <w:b/>
                <w:bCs/>
                <w:szCs w:val="20"/>
              </w:rPr>
              <w:t>Nazwa wydatku</w:t>
            </w:r>
          </w:p>
        </w:tc>
        <w:tc>
          <w:tcPr>
            <w:tcW w:w="868" w:type="pct"/>
            <w:vAlign w:val="center"/>
          </w:tcPr>
          <w:p w14:paraId="5EBD7A53" w14:textId="77777777" w:rsidR="00184EED" w:rsidRPr="00184EED" w:rsidRDefault="00184EED" w:rsidP="009A6F02">
            <w:pPr>
              <w:jc w:val="center"/>
              <w:rPr>
                <w:rFonts w:asciiTheme="minorHAnsi" w:hAnsiTheme="minorHAnsi" w:cs="Arial"/>
                <w:b/>
                <w:bCs/>
                <w:szCs w:val="20"/>
              </w:rPr>
            </w:pPr>
            <w:r w:rsidRPr="00184EED">
              <w:rPr>
                <w:rFonts w:asciiTheme="minorHAnsi" w:hAnsiTheme="minorHAnsi" w:cs="Arial"/>
                <w:b/>
                <w:bCs/>
                <w:szCs w:val="20"/>
              </w:rPr>
              <w:t>Ilość [Mg]</w:t>
            </w:r>
            <w:r w:rsidRPr="00184EED">
              <w:rPr>
                <w:rFonts w:asciiTheme="minorHAnsi" w:hAnsiTheme="minorHAnsi" w:cs="Arial"/>
                <w:b/>
                <w:bCs/>
                <w:szCs w:val="20"/>
              </w:rPr>
              <w:br/>
            </w:r>
          </w:p>
        </w:tc>
        <w:tc>
          <w:tcPr>
            <w:tcW w:w="1779" w:type="pct"/>
            <w:vAlign w:val="center"/>
          </w:tcPr>
          <w:p w14:paraId="260AB5FE" w14:textId="754D2615" w:rsidR="00184EED" w:rsidRPr="00184EED" w:rsidRDefault="00184EED" w:rsidP="009A6F02">
            <w:pPr>
              <w:jc w:val="center"/>
              <w:rPr>
                <w:rFonts w:asciiTheme="minorHAnsi" w:hAnsiTheme="minorHAnsi" w:cs="Arial"/>
                <w:b/>
                <w:bCs/>
                <w:szCs w:val="20"/>
              </w:rPr>
            </w:pPr>
            <w:r w:rsidRPr="00184EED">
              <w:rPr>
                <w:rFonts w:asciiTheme="minorHAnsi" w:hAnsiTheme="minorHAnsi" w:cs="Arial"/>
                <w:b/>
                <w:bCs/>
                <w:szCs w:val="20"/>
              </w:rPr>
              <w:t>Kwota wydatków kwalifikowanych [zł]</w:t>
            </w:r>
          </w:p>
        </w:tc>
      </w:tr>
      <w:tr w:rsidR="00184EED" w:rsidRPr="00184EED" w14:paraId="694378AA" w14:textId="77777777" w:rsidTr="0018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tcW w:w="259" w:type="pct"/>
          </w:tcPr>
          <w:p w14:paraId="06FD97B1" w14:textId="77777777" w:rsidR="00184EED" w:rsidRPr="00184EED" w:rsidRDefault="00184EED" w:rsidP="009A6F02">
            <w:pPr>
              <w:jc w:val="center"/>
              <w:rPr>
                <w:rFonts w:asciiTheme="minorHAnsi" w:hAnsiTheme="minorHAnsi" w:cs="Arial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1.</w:t>
            </w:r>
          </w:p>
        </w:tc>
        <w:tc>
          <w:tcPr>
            <w:tcW w:w="2094" w:type="pct"/>
          </w:tcPr>
          <w:p w14:paraId="49B119A6" w14:textId="77777777" w:rsidR="00184EED" w:rsidRPr="00184EED" w:rsidRDefault="00184EED" w:rsidP="009A6F02">
            <w:pPr>
              <w:rPr>
                <w:rFonts w:asciiTheme="minorHAnsi" w:hAnsiTheme="minorHAnsi" w:cs="Arial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Zebranie, transport i unieszkodliwienie odpadów</w:t>
            </w:r>
          </w:p>
        </w:tc>
        <w:tc>
          <w:tcPr>
            <w:tcW w:w="868" w:type="pct"/>
          </w:tcPr>
          <w:p w14:paraId="2A31BF8F" w14:textId="77777777" w:rsidR="00184EED" w:rsidRPr="00184EED" w:rsidRDefault="00184EED" w:rsidP="009A6F02">
            <w:pPr>
              <w:pStyle w:val="NormalnyWeb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84EE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………….</w:t>
            </w:r>
            <w:r w:rsidRPr="00184EED">
              <w:rPr>
                <w:rFonts w:asciiTheme="minorHAnsi" w:hAnsiTheme="minorHAnsi" w:cs="Arial"/>
                <w:sz w:val="20"/>
                <w:szCs w:val="20"/>
              </w:rPr>
              <w:t xml:space="preserve"> Mg</w:t>
            </w:r>
          </w:p>
        </w:tc>
        <w:tc>
          <w:tcPr>
            <w:tcW w:w="1779" w:type="pct"/>
          </w:tcPr>
          <w:p w14:paraId="518EAB03" w14:textId="54D94549" w:rsidR="00184EED" w:rsidRPr="00184EED" w:rsidRDefault="00184EED" w:rsidP="009A6F02">
            <w:pPr>
              <w:pStyle w:val="NormalnyWeb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84EE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…………………………………..</w:t>
            </w:r>
            <w:r w:rsidRPr="00184EED">
              <w:rPr>
                <w:rFonts w:asciiTheme="minorHAnsi" w:hAnsiTheme="minorHAnsi" w:cs="Arial"/>
                <w:sz w:val="20"/>
                <w:szCs w:val="20"/>
              </w:rPr>
              <w:t xml:space="preserve"> zł</w:t>
            </w:r>
          </w:p>
        </w:tc>
      </w:tr>
      <w:tr w:rsidR="00184EED" w:rsidRPr="00184EED" w14:paraId="09F10EBD" w14:textId="77777777" w:rsidTr="00184EED">
        <w:trPr>
          <w:trHeight w:val="565"/>
        </w:trPr>
        <w:tc>
          <w:tcPr>
            <w:tcW w:w="259" w:type="pct"/>
          </w:tcPr>
          <w:p w14:paraId="5C5B32BB" w14:textId="2DADE566" w:rsidR="00184EED" w:rsidRPr="00184EED" w:rsidRDefault="00184EED" w:rsidP="009A6F02">
            <w:pPr>
              <w:jc w:val="center"/>
              <w:rPr>
                <w:rFonts w:asciiTheme="minorHAnsi" w:hAnsiTheme="minorHAnsi" w:cs="Arial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2.</w:t>
            </w:r>
          </w:p>
        </w:tc>
        <w:tc>
          <w:tcPr>
            <w:tcW w:w="2094" w:type="pct"/>
          </w:tcPr>
          <w:p w14:paraId="31B61670" w14:textId="77777777" w:rsidR="00184EED" w:rsidRPr="00184EED" w:rsidRDefault="00184EED" w:rsidP="009A6F02">
            <w:pPr>
              <w:rPr>
                <w:rFonts w:asciiTheme="minorHAnsi" w:hAnsiTheme="minorHAnsi" w:cs="Arial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Udostępnienie informacji o zrealizowanym zadaniu oraz dofinansowaniu ze środków NFOŚiGW w Warszawie udostępnionych WFOŚiGW w Zielonej Górze (np. strona www, prasa lokalna, tablica ogłoszeń)</w:t>
            </w:r>
          </w:p>
        </w:tc>
        <w:tc>
          <w:tcPr>
            <w:tcW w:w="868" w:type="pct"/>
          </w:tcPr>
          <w:p w14:paraId="31878CBF" w14:textId="77777777" w:rsidR="00184EED" w:rsidRPr="00184EED" w:rsidRDefault="00184EED" w:rsidP="009A6F02">
            <w:pPr>
              <w:jc w:val="center"/>
              <w:rPr>
                <w:rFonts w:asciiTheme="minorHAnsi" w:hAnsiTheme="minorHAnsi" w:cs="Arial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 xml:space="preserve">1 </w:t>
            </w:r>
            <w:proofErr w:type="spellStart"/>
            <w:r w:rsidRPr="00184EED">
              <w:rPr>
                <w:rFonts w:asciiTheme="minorHAnsi" w:hAnsiTheme="minorHAnsi" w:cs="Arial"/>
                <w:szCs w:val="20"/>
              </w:rPr>
              <w:t>kpl</w:t>
            </w:r>
            <w:proofErr w:type="spellEnd"/>
            <w:r w:rsidRPr="00184EED">
              <w:rPr>
                <w:rFonts w:asciiTheme="minorHAnsi" w:hAnsiTheme="minorHAnsi" w:cs="Arial"/>
                <w:szCs w:val="20"/>
              </w:rPr>
              <w:t>.</w:t>
            </w:r>
          </w:p>
        </w:tc>
        <w:tc>
          <w:tcPr>
            <w:tcW w:w="1779" w:type="pct"/>
          </w:tcPr>
          <w:p w14:paraId="382F4EDC" w14:textId="77777777" w:rsidR="00184EED" w:rsidRPr="00184EED" w:rsidRDefault="00184EED" w:rsidP="009A6F02">
            <w:pPr>
              <w:jc w:val="center"/>
              <w:rPr>
                <w:rFonts w:asciiTheme="minorHAnsi" w:hAnsiTheme="minorHAnsi" w:cs="Arial"/>
                <w:szCs w:val="20"/>
              </w:rPr>
            </w:pPr>
            <w:r w:rsidRPr="00184EED">
              <w:rPr>
                <w:rFonts w:asciiTheme="minorHAnsi" w:hAnsiTheme="minorHAnsi" w:cs="Arial"/>
                <w:szCs w:val="20"/>
              </w:rPr>
              <w:t>bez kosztów</w:t>
            </w:r>
          </w:p>
        </w:tc>
      </w:tr>
    </w:tbl>
    <w:p w14:paraId="047EEA95" w14:textId="204559E6" w:rsidR="00E70901" w:rsidRPr="00A462EB" w:rsidRDefault="00A45F83" w:rsidP="00A70E78">
      <w:pPr>
        <w:pStyle w:val="Nagwek1"/>
        <w:numPr>
          <w:ilvl w:val="0"/>
          <w:numId w:val="21"/>
        </w:numPr>
        <w:spacing w:before="240"/>
        <w:ind w:left="425" w:hanging="153"/>
        <w:contextualSpacing w:val="0"/>
      </w:pPr>
      <w:r>
        <w:t xml:space="preserve">Rachunek bankowy, na który zostanie przekazana dotacja </w:t>
      </w:r>
    </w:p>
    <w:tbl>
      <w:tblPr>
        <w:tblStyle w:val="Tabelasiatki2akcent1"/>
        <w:tblW w:w="5261" w:type="pct"/>
        <w:tblBorders>
          <w:left w:val="single" w:sz="2" w:space="0" w:color="C8D2BD" w:themeColor="accent1" w:themeTint="99"/>
          <w:right w:val="single" w:sz="2" w:space="0" w:color="C8D2BD" w:themeColor="accent1" w:themeTint="99"/>
        </w:tblBorders>
        <w:tblLayout w:type="fixed"/>
        <w:tblLook w:val="04A0" w:firstRow="1" w:lastRow="0" w:firstColumn="1" w:lastColumn="0" w:noHBand="0" w:noVBand="1"/>
        <w:tblDescription w:val="Tabela na informacje o trasie podróży i hotelach"/>
      </w:tblPr>
      <w:tblGrid>
        <w:gridCol w:w="9492"/>
      </w:tblGrid>
      <w:tr w:rsidR="00A45F83" w:rsidRPr="00A462EB" w14:paraId="512D634F" w14:textId="77777777" w:rsidTr="00CA5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none" w:sz="0" w:space="0" w:color="auto"/>
              <w:bottom w:val="none" w:sz="0" w:space="0" w:color="auto"/>
            </w:tcBorders>
          </w:tcPr>
          <w:p w14:paraId="539D35FF" w14:textId="1C8CE9D0" w:rsidR="00A45F83" w:rsidRPr="00196F97" w:rsidRDefault="00A45F83" w:rsidP="00BE0A47">
            <w:pPr>
              <w:pStyle w:val="Akapitzlist"/>
              <w:numPr>
                <w:ilvl w:val="0"/>
                <w:numId w:val="25"/>
              </w:numPr>
              <w:spacing w:before="0"/>
              <w:ind w:left="346" w:hanging="357"/>
              <w:rPr>
                <w:b w:val="0"/>
                <w:bCs w:val="0"/>
              </w:rPr>
            </w:pPr>
            <w:r w:rsidRPr="00196F97">
              <w:rPr>
                <w:b w:val="0"/>
                <w:bCs w:val="0"/>
              </w:rPr>
              <w:t>Nazwa banku</w:t>
            </w:r>
          </w:p>
        </w:tc>
      </w:tr>
      <w:tr w:rsidR="00A45F83" w:rsidRPr="00A462EB" w14:paraId="1E3770F3" w14:textId="77777777" w:rsidTr="00CA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5640754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498" w:type="dxa"/>
              </w:tcPr>
              <w:p w14:paraId="6270D8BB" w14:textId="69ADCDD0" w:rsidR="00A45F83" w:rsidRPr="00A462EB" w:rsidRDefault="00A45F83" w:rsidP="008357AC">
                <w:r w:rsidRPr="00AA5EA4">
                  <w:rPr>
                    <w:rStyle w:val="Tekstzastpczy"/>
                    <w:b w:val="0"/>
                    <w:bCs w:val="0"/>
                  </w:rPr>
                  <w:t>Kliknij lub naciśnij tutaj, aby wprowadzić tekst.</w:t>
                </w:r>
              </w:p>
            </w:tc>
          </w:sdtContent>
        </w:sdt>
      </w:tr>
      <w:tr w:rsidR="00A45F83" w:rsidRPr="00A462EB" w14:paraId="071826C8" w14:textId="77777777" w:rsidTr="00CA5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14:paraId="6FD986E0" w14:textId="21ACF51F" w:rsidR="00A45F83" w:rsidRPr="00196F97" w:rsidRDefault="00A45F83" w:rsidP="00AE3B2E">
            <w:pPr>
              <w:pStyle w:val="Akapitzlist"/>
              <w:numPr>
                <w:ilvl w:val="0"/>
                <w:numId w:val="25"/>
              </w:numPr>
              <w:ind w:left="351"/>
              <w:rPr>
                <w:b w:val="0"/>
                <w:bCs w:val="0"/>
              </w:rPr>
            </w:pPr>
            <w:r w:rsidRPr="00196F97">
              <w:rPr>
                <w:b w:val="0"/>
                <w:bCs w:val="0"/>
              </w:rPr>
              <w:t>Nr rachunku</w:t>
            </w:r>
          </w:p>
        </w:tc>
      </w:tr>
      <w:tr w:rsidR="00A45F83" w:rsidRPr="00A462EB" w14:paraId="64E90A92" w14:textId="77777777" w:rsidTr="00CA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6179631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498" w:type="dxa"/>
              </w:tcPr>
              <w:p w14:paraId="6BDEFEFC" w14:textId="725BC859" w:rsidR="00A45F83" w:rsidRPr="00A462EB" w:rsidRDefault="00A45F83" w:rsidP="008357AC">
                <w:r w:rsidRPr="00AA5EA4">
                  <w:rPr>
                    <w:rStyle w:val="Tekstzastpczy"/>
                    <w:b w:val="0"/>
                    <w:bCs w:val="0"/>
                  </w:rPr>
                  <w:t>Kliknij lub naciśnij tutaj, aby wprowadzić tekst.</w:t>
                </w:r>
              </w:p>
            </w:tc>
          </w:sdtContent>
        </w:sdt>
      </w:tr>
      <w:tr w:rsidR="004054E6" w:rsidRPr="00A462EB" w14:paraId="4FD0305B" w14:textId="77777777" w:rsidTr="00CA5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14:paraId="56A695DD" w14:textId="77777777" w:rsidR="004054E6" w:rsidRDefault="004054E6" w:rsidP="008357AC"/>
        </w:tc>
      </w:tr>
    </w:tbl>
    <w:p w14:paraId="4591E5D5" w14:textId="1A04A96E" w:rsidR="00FE3A96" w:rsidRDefault="00FE3A96" w:rsidP="00FF69ED">
      <w:pPr>
        <w:pStyle w:val="Nagwek1"/>
        <w:numPr>
          <w:ilvl w:val="0"/>
          <w:numId w:val="21"/>
        </w:numPr>
        <w:ind w:left="426" w:hanging="153"/>
      </w:pPr>
      <w:r w:rsidRPr="00FE3A96">
        <w:t>Informacje o korzystaniu ze środków publicznych z NFOŚIGW i WFOŚIGW</w:t>
      </w:r>
    </w:p>
    <w:tbl>
      <w:tblPr>
        <w:tblStyle w:val="Tabelalisty1jasnaakcent1"/>
        <w:tblW w:w="9493" w:type="dxa"/>
        <w:tblBorders>
          <w:top w:val="single" w:sz="4" w:space="0" w:color="C8D2BD" w:themeColor="accent1" w:themeTint="99"/>
          <w:left w:val="single" w:sz="4" w:space="0" w:color="C8D2BD" w:themeColor="accent1" w:themeTint="99"/>
          <w:bottom w:val="single" w:sz="4" w:space="0" w:color="C8D2BD" w:themeColor="accent1" w:themeTint="99"/>
          <w:right w:val="single" w:sz="4" w:space="0" w:color="C8D2BD" w:themeColor="accent1" w:themeTint="99"/>
          <w:insideH w:val="single" w:sz="4" w:space="0" w:color="C8D2BD" w:themeColor="accent1" w:themeTint="99"/>
          <w:insideV w:val="single" w:sz="4" w:space="0" w:color="C8D2BD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127"/>
        <w:gridCol w:w="2268"/>
      </w:tblGrid>
      <w:tr w:rsidR="00FE3A96" w:rsidRPr="00CA5F75" w14:paraId="622806A8" w14:textId="77777777" w:rsidTr="00932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none" w:sz="0" w:space="0" w:color="auto"/>
            </w:tcBorders>
            <w:vAlign w:val="center"/>
            <w:hideMark/>
          </w:tcPr>
          <w:p w14:paraId="0D595C93" w14:textId="77777777" w:rsidR="00FE3A96" w:rsidRPr="00CA5F75" w:rsidRDefault="00FE3A96" w:rsidP="00932074">
            <w:pPr>
              <w:pStyle w:val="Nagwek1"/>
              <w:overflowPunct w:val="0"/>
              <w:autoSpaceDE w:val="0"/>
              <w:autoSpaceDN w:val="0"/>
              <w:adjustRightInd w:val="0"/>
              <w:ind w:left="432" w:hanging="432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A5F7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Wyszczególnienie</w:t>
            </w:r>
          </w:p>
        </w:tc>
        <w:tc>
          <w:tcPr>
            <w:tcW w:w="2127" w:type="dxa"/>
            <w:tcBorders>
              <w:bottom w:val="none" w:sz="0" w:space="0" w:color="auto"/>
            </w:tcBorders>
            <w:vAlign w:val="center"/>
            <w:hideMark/>
          </w:tcPr>
          <w:p w14:paraId="384122AF" w14:textId="73FFF812" w:rsidR="00FE3A96" w:rsidRPr="00CA5F75" w:rsidRDefault="00FE3A96" w:rsidP="00932074">
            <w:pPr>
              <w:pStyle w:val="Nagwek8"/>
              <w:overflowPunct w:val="0"/>
              <w:autoSpaceDE w:val="0"/>
              <w:autoSpaceDN w:val="0"/>
              <w:adjustRightInd w:val="0"/>
              <w:spacing w:before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 w:rsidRPr="00CA5F75">
              <w:rPr>
                <w:rFonts w:asciiTheme="minorHAnsi" w:hAnsiTheme="minorHAnsi"/>
                <w:szCs w:val="20"/>
              </w:rPr>
              <w:t>NIE ZALEGA</w:t>
            </w:r>
            <w:r w:rsidR="00CA5F75">
              <w:rPr>
                <w:rFonts w:asciiTheme="minorHAnsi" w:hAnsiTheme="minorHAnsi"/>
                <w:szCs w:val="20"/>
              </w:rPr>
              <w:t>/ NIE WYPOWIEDZIAŁ</w:t>
            </w:r>
          </w:p>
        </w:tc>
        <w:tc>
          <w:tcPr>
            <w:tcW w:w="2268" w:type="dxa"/>
            <w:tcBorders>
              <w:bottom w:val="none" w:sz="0" w:space="0" w:color="auto"/>
            </w:tcBorders>
            <w:vAlign w:val="center"/>
            <w:hideMark/>
          </w:tcPr>
          <w:p w14:paraId="35DC5EA7" w14:textId="7C3D8C6E" w:rsidR="00FE3A96" w:rsidRPr="00CA5F75" w:rsidRDefault="00FE3A96" w:rsidP="00932074">
            <w:pPr>
              <w:pStyle w:val="Nagwek8"/>
              <w:overflowPunct w:val="0"/>
              <w:autoSpaceDE w:val="0"/>
              <w:autoSpaceDN w:val="0"/>
              <w:adjustRightInd w:val="0"/>
              <w:spacing w:before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 w:rsidRPr="00CA5F75">
              <w:rPr>
                <w:rFonts w:asciiTheme="minorHAnsi" w:hAnsiTheme="minorHAnsi"/>
                <w:szCs w:val="20"/>
              </w:rPr>
              <w:t>ZALEGA</w:t>
            </w:r>
            <w:r w:rsidR="00CA5F75">
              <w:rPr>
                <w:rFonts w:asciiTheme="minorHAnsi" w:hAnsiTheme="minorHAnsi"/>
                <w:szCs w:val="20"/>
              </w:rPr>
              <w:t>/ WYPOWIEDZIAŁ</w:t>
            </w:r>
            <w:r w:rsidRPr="00CA5F75">
              <w:rPr>
                <w:rFonts w:asciiTheme="minorHAnsi" w:hAnsiTheme="minorHAnsi"/>
                <w:szCs w:val="20"/>
              </w:rPr>
              <w:br/>
            </w:r>
            <w:r w:rsidRPr="005D238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(podać przyczynę)</w:t>
            </w:r>
          </w:p>
        </w:tc>
      </w:tr>
      <w:tr w:rsidR="00FE3A96" w:rsidRPr="00CA5F75" w14:paraId="2C219B92" w14:textId="77777777" w:rsidTr="00E37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34943AA4" w14:textId="77777777" w:rsidR="00FE3A96" w:rsidRPr="00CA5F75" w:rsidRDefault="00FE3A96" w:rsidP="009A6F02">
            <w:pPr>
              <w:pStyle w:val="Tekstpodstawowy"/>
              <w:overflowPunct w:val="0"/>
              <w:ind w:left="3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CA5F75">
              <w:rPr>
                <w:rFonts w:asciiTheme="minorHAnsi" w:hAnsiTheme="minorHAnsi"/>
                <w:b w:val="0"/>
                <w:sz w:val="18"/>
                <w:szCs w:val="18"/>
              </w:rPr>
              <w:t>Czy wnioskodawca nie zalega z terminowym regulowaniem swoich zobowiązań w stosunku do Funduszu wynikających z odrębnych przepisów i zawartych umów</w:t>
            </w:r>
          </w:p>
        </w:tc>
        <w:tc>
          <w:tcPr>
            <w:tcW w:w="2127" w:type="dxa"/>
          </w:tcPr>
          <w:p w14:paraId="359A76BA" w14:textId="77777777" w:rsidR="00FE3A96" w:rsidRPr="00CA5F75" w:rsidRDefault="00FE3A96" w:rsidP="009A6F02">
            <w:pPr>
              <w:pStyle w:val="Tekstpodstawowy"/>
              <w:overflowPunc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1C98C8D" w14:textId="77777777" w:rsidR="00FE3A96" w:rsidRPr="00CA5F75" w:rsidRDefault="00FE3A96" w:rsidP="009A6F02">
            <w:pPr>
              <w:pStyle w:val="Tekstpodstawowy"/>
              <w:overflowPunc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FE3A96" w:rsidRPr="00CA5F75" w14:paraId="5F115436" w14:textId="77777777" w:rsidTr="00E376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2059F92C" w14:textId="77777777" w:rsidR="00FE3A96" w:rsidRPr="00CA5F75" w:rsidRDefault="00FE3A96" w:rsidP="009A6F02">
            <w:pPr>
              <w:pStyle w:val="Tekstpodstawowy"/>
              <w:overflowPunct w:val="0"/>
              <w:ind w:left="3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CA5F75">
              <w:rPr>
                <w:rFonts w:asciiTheme="minorHAnsi" w:hAnsiTheme="minorHAnsi"/>
                <w:b w:val="0"/>
                <w:sz w:val="18"/>
                <w:szCs w:val="18"/>
              </w:rPr>
              <w:lastRenderedPageBreak/>
              <w:t>Czy wnioskodawca nie zalega z wnoszeniem opłat za korzystanie ze środowiska i administracyjnych kar pieniężnych stanowiących przychody Funduszu w rozumieniu ustawy – Prawo ochrony środowiska</w:t>
            </w:r>
          </w:p>
        </w:tc>
        <w:tc>
          <w:tcPr>
            <w:tcW w:w="2127" w:type="dxa"/>
          </w:tcPr>
          <w:p w14:paraId="36B8E241" w14:textId="77777777" w:rsidR="00FE3A96" w:rsidRPr="00CA5F75" w:rsidRDefault="00FE3A96" w:rsidP="009A6F02">
            <w:pPr>
              <w:pStyle w:val="Tekstpodstawowy"/>
              <w:overflowPunct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DCCA636" w14:textId="77777777" w:rsidR="00FE3A96" w:rsidRPr="00CA5F75" w:rsidRDefault="00FE3A96" w:rsidP="009A6F02">
            <w:pPr>
              <w:pStyle w:val="Tekstpodstawowy"/>
              <w:overflowPunct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FE3A96" w:rsidRPr="00CA5F75" w14:paraId="1BA76521" w14:textId="77777777" w:rsidTr="00E37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BB746AB" w14:textId="13DBB659" w:rsidR="00FE3A96" w:rsidRPr="00CA5F75" w:rsidRDefault="00CA5F75" w:rsidP="00CA5F75">
            <w:pPr>
              <w:pStyle w:val="Tekstpodstawowy"/>
              <w:overflowPunct w:val="0"/>
              <w:ind w:left="3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CA5F75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W ciągu ostatnich 3 lat przed dniem złożenia wniosku NFOŚiGW nie wypowiedział Wnioskodawcy lub nie rozwiązał z nim umowy o dofinansowanie – z wyjątkiem rozwiązania za porozumieniem stron – z przyczyn leżących po stronie Wnioskodawcy</w:t>
            </w:r>
          </w:p>
        </w:tc>
        <w:tc>
          <w:tcPr>
            <w:tcW w:w="2127" w:type="dxa"/>
          </w:tcPr>
          <w:p w14:paraId="711EEEB3" w14:textId="77777777" w:rsidR="00FE3A96" w:rsidRPr="00CA5F75" w:rsidRDefault="00FE3A96" w:rsidP="009A6F02">
            <w:pPr>
              <w:pStyle w:val="Tekstpodstawowy"/>
              <w:overflowPunc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AB84E79" w14:textId="77777777" w:rsidR="00FE3A96" w:rsidRPr="00CA5F75" w:rsidRDefault="00FE3A96" w:rsidP="009A6F02">
            <w:pPr>
              <w:pStyle w:val="Tekstpodstawowy"/>
              <w:overflowPunc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</w:tbl>
    <w:p w14:paraId="43834BCB" w14:textId="4A46B4A3" w:rsidR="00FE3A96" w:rsidRDefault="00B268D3" w:rsidP="00B268D3">
      <w:pPr>
        <w:pStyle w:val="Nagwek1"/>
        <w:numPr>
          <w:ilvl w:val="0"/>
          <w:numId w:val="21"/>
        </w:numPr>
        <w:ind w:left="426" w:hanging="153"/>
      </w:pPr>
      <w:r w:rsidRPr="00B268D3">
        <w:t>Stan formalno-prawny</w:t>
      </w:r>
    </w:p>
    <w:tbl>
      <w:tblPr>
        <w:tblStyle w:val="Tabelalisty6kolorowaakcent1"/>
        <w:tblW w:w="9493" w:type="dxa"/>
        <w:tblBorders>
          <w:left w:val="single" w:sz="4" w:space="0" w:color="A5B592" w:themeColor="accent1"/>
          <w:right w:val="single" w:sz="4" w:space="0" w:color="A5B592" w:themeColor="accent1"/>
          <w:insideH w:val="single" w:sz="4" w:space="0" w:color="A5B592" w:themeColor="accent1"/>
          <w:insideV w:val="single" w:sz="4" w:space="0" w:color="A5B592" w:themeColor="accent1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4191"/>
        <w:gridCol w:w="2410"/>
        <w:gridCol w:w="2552"/>
      </w:tblGrid>
      <w:tr w:rsidR="00E376AE" w:rsidRPr="005D2384" w14:paraId="1E55E0E5" w14:textId="77777777" w:rsidTr="00E37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" w:type="dxa"/>
          </w:tcPr>
          <w:p w14:paraId="0C81B783" w14:textId="3A105ECB" w:rsidR="00E376AE" w:rsidRPr="005D2384" w:rsidRDefault="00E376AE" w:rsidP="00E376A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D2384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4191" w:type="dxa"/>
          </w:tcPr>
          <w:p w14:paraId="6769CEF1" w14:textId="5772C796" w:rsidR="00E376AE" w:rsidRPr="005D2384" w:rsidRDefault="00E376AE" w:rsidP="00E376AE">
            <w:pPr>
              <w:pStyle w:val="Tekstkomentarz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D2384">
              <w:rPr>
                <w:rFonts w:asciiTheme="minorHAnsi" w:hAnsiTheme="minorHAnsi"/>
                <w:color w:val="auto"/>
                <w:sz w:val="18"/>
                <w:szCs w:val="18"/>
              </w:rPr>
              <w:t>Azbest wskazany w zakresie rzeczowym Zadania do zebrania, transportu i utylizacji jest ujęty w gminnej inwentaryzacji wyrobów zawierających azbest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14:paraId="6134CFC9" w14:textId="695FA2ED" w:rsidR="00E376AE" w:rsidRPr="005D2384" w:rsidRDefault="00E376AE" w:rsidP="00E376AE">
            <w:pPr>
              <w:jc w:val="both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D2384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</w:tc>
        <w:tc>
          <w:tcPr>
            <w:tcW w:w="2552" w:type="dxa"/>
          </w:tcPr>
          <w:p w14:paraId="421442DD" w14:textId="543AA0CF" w:rsidR="00E376AE" w:rsidRPr="005D2384" w:rsidRDefault="00E376AE" w:rsidP="00E376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D2384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NIE - </w:t>
            </w:r>
            <w:r w:rsidRPr="005D2384">
              <w:rPr>
                <w:rFonts w:asciiTheme="minorHAnsi" w:hAnsiTheme="minorHAnsi"/>
                <w:i/>
                <w:iCs/>
                <w:color w:val="auto"/>
                <w:sz w:val="16"/>
                <w:szCs w:val="16"/>
              </w:rPr>
              <w:t>proszę podać planowaną datę ujęcia w gminnej inwentaryzacji</w:t>
            </w:r>
          </w:p>
        </w:tc>
      </w:tr>
      <w:tr w:rsidR="00E376AE" w:rsidRPr="005D2384" w14:paraId="4D42F632" w14:textId="77777777" w:rsidTr="00E376AE">
        <w:trPr>
          <w:trHeight w:val="9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" w:type="dxa"/>
          </w:tcPr>
          <w:p w14:paraId="50036AD4" w14:textId="77777777" w:rsidR="00E376AE" w:rsidRPr="005D2384" w:rsidRDefault="00E376AE" w:rsidP="00E376A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D2384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4191" w:type="dxa"/>
          </w:tcPr>
          <w:p w14:paraId="2E26310A" w14:textId="77777777" w:rsidR="00E376AE" w:rsidRPr="005D2384" w:rsidRDefault="00E376AE" w:rsidP="00E376AE">
            <w:pPr>
              <w:pStyle w:val="Tekstkomentarz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D2384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Wnioskodawca posiada Program usuwania azbestu </w:t>
            </w:r>
          </w:p>
          <w:p w14:paraId="0A34274D" w14:textId="77777777" w:rsidR="00E376AE" w:rsidRPr="005D2384" w:rsidRDefault="00E376AE" w:rsidP="00E376AE">
            <w:pPr>
              <w:pStyle w:val="Tekstkomentarz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14:paraId="0DD46036" w14:textId="3ECCDB4B" w:rsidR="00E376AE" w:rsidRPr="005D2384" w:rsidRDefault="00E376AE" w:rsidP="00E376AE">
            <w:pPr>
              <w:jc w:val="both"/>
              <w:rPr>
                <w:rFonts w:asciiTheme="minorHAnsi" w:hAnsiTheme="minorHAnsi"/>
                <w:i/>
                <w:iCs/>
                <w:color w:val="auto"/>
                <w:sz w:val="18"/>
                <w:szCs w:val="18"/>
              </w:rPr>
            </w:pPr>
            <w:r w:rsidRPr="005D2384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TAK </w:t>
            </w:r>
            <w:r w:rsidRPr="005D2384">
              <w:rPr>
                <w:rFonts w:asciiTheme="minorHAnsi" w:hAnsiTheme="minorHAnsi"/>
                <w:color w:val="auto"/>
                <w:sz w:val="16"/>
                <w:szCs w:val="16"/>
              </w:rPr>
              <w:t>(</w:t>
            </w:r>
            <w:r w:rsidRPr="005D2384">
              <w:rPr>
                <w:rFonts w:asciiTheme="minorHAnsi" w:hAnsiTheme="minorHAnsi"/>
                <w:i/>
                <w:iCs/>
                <w:color w:val="auto"/>
                <w:sz w:val="16"/>
                <w:szCs w:val="16"/>
              </w:rPr>
              <w:t>podać numer i datę uchwały Rady Gminy)</w:t>
            </w:r>
          </w:p>
        </w:tc>
        <w:tc>
          <w:tcPr>
            <w:tcW w:w="2552" w:type="dxa"/>
          </w:tcPr>
          <w:p w14:paraId="277BA3AD" w14:textId="5CEDA7BB" w:rsidR="00E376AE" w:rsidRPr="005D2384" w:rsidRDefault="00E376AE" w:rsidP="00E376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D2384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NIE - </w:t>
            </w:r>
            <w:r w:rsidRPr="005D2384">
              <w:rPr>
                <w:rFonts w:asciiTheme="minorHAnsi" w:hAnsiTheme="minorHAnsi"/>
                <w:i/>
                <w:iCs/>
                <w:color w:val="auto"/>
                <w:sz w:val="16"/>
                <w:szCs w:val="16"/>
              </w:rPr>
              <w:t>proszę podać powód</w:t>
            </w:r>
          </w:p>
        </w:tc>
      </w:tr>
    </w:tbl>
    <w:p w14:paraId="13DAFC45" w14:textId="1275A043" w:rsidR="00A95974" w:rsidRPr="00A462EB" w:rsidRDefault="00A95974" w:rsidP="00FF69ED">
      <w:pPr>
        <w:pStyle w:val="Nagwek1"/>
        <w:numPr>
          <w:ilvl w:val="0"/>
          <w:numId w:val="21"/>
        </w:numPr>
        <w:ind w:left="426" w:hanging="153"/>
      </w:pPr>
      <w:r>
        <w:t>Oświadczam, że:</w:t>
      </w:r>
    </w:p>
    <w:tbl>
      <w:tblPr>
        <w:tblStyle w:val="Tabelasiatki6kolorowaakcent1"/>
        <w:tblW w:w="5264" w:type="pct"/>
        <w:tblLayout w:type="fixed"/>
        <w:tblLook w:val="04A0" w:firstRow="1" w:lastRow="0" w:firstColumn="1" w:lastColumn="0" w:noHBand="0" w:noVBand="1"/>
        <w:tblDescription w:val="Tabela na informacje o kartach kredytowych"/>
      </w:tblPr>
      <w:tblGrid>
        <w:gridCol w:w="701"/>
        <w:gridCol w:w="8792"/>
      </w:tblGrid>
      <w:tr w:rsidR="008F22A9" w:rsidRPr="00A462EB" w14:paraId="700DC551" w14:textId="77777777" w:rsidTr="006D43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1099796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4940FD00" w14:textId="16CFACC4" w:rsidR="008F22A9" w:rsidRPr="008F22A9" w:rsidRDefault="00196F97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76381883" w14:textId="77A7A9B6" w:rsidR="008F22A9" w:rsidRPr="00AA5EA4" w:rsidRDefault="008F22A9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</w:rPr>
            </w:pPr>
            <w:r w:rsidRPr="006F2E15">
              <w:rPr>
                <w:b w:val="0"/>
                <w:bCs w:val="0"/>
                <w:color w:val="0D0D0D" w:themeColor="text1" w:themeTint="F2"/>
              </w:rPr>
              <w:t xml:space="preserve">jestem uprawniony do zaciągania zobowiązań cywilnoprawnych w imieniu </w:t>
            </w:r>
            <w:r w:rsidR="00342BA5">
              <w:rPr>
                <w:b w:val="0"/>
                <w:bCs w:val="0"/>
                <w:color w:val="0D0D0D" w:themeColor="text1" w:themeTint="F2"/>
              </w:rPr>
              <w:br/>
            </w:r>
            <w:r w:rsidRPr="006F2E15">
              <w:rPr>
                <w:b w:val="0"/>
                <w:bCs w:val="0"/>
                <w:color w:val="0D0D0D" w:themeColor="text1" w:themeTint="F2"/>
              </w:rPr>
              <w:t>i na rzecz Wnioskodawcy.</w:t>
            </w:r>
          </w:p>
        </w:tc>
      </w:tr>
      <w:tr w:rsidR="008F22A9" w:rsidRPr="00A462EB" w14:paraId="4703AE12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180950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1AA3AF59" w14:textId="327FCF4F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B57B1DB" w14:textId="5B1A254B" w:rsidR="008F22A9" w:rsidRPr="00AA5EA4" w:rsidRDefault="002001FA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b/>
                <w:bCs/>
                <w:color w:val="0D0D0D" w:themeColor="text1" w:themeTint="F2"/>
              </w:rPr>
              <w:t>nie mam</w:t>
            </w:r>
            <w:r w:rsidRPr="002001FA">
              <w:rPr>
                <w:color w:val="0D0D0D" w:themeColor="text1" w:themeTint="F2"/>
              </w:rPr>
              <w:t xml:space="preserve"> możliwości odzyskania podatku od towarów i usług (VAT) związanego </w:t>
            </w:r>
            <w:r w:rsidR="00342BA5">
              <w:rPr>
                <w:b/>
                <w:bCs/>
                <w:color w:val="0D0D0D" w:themeColor="text1" w:themeTint="F2"/>
              </w:rPr>
              <w:br/>
            </w:r>
            <w:r w:rsidRPr="002001FA">
              <w:rPr>
                <w:color w:val="0D0D0D" w:themeColor="text1" w:themeTint="F2"/>
              </w:rPr>
              <w:t>z realizacją zadania (VAT jest kosztem kwalifikowanym)</w:t>
            </w:r>
            <w:r>
              <w:rPr>
                <w:color w:val="0D0D0D" w:themeColor="text1" w:themeTint="F2"/>
              </w:rPr>
              <w:t>. Z</w:t>
            </w:r>
            <w:r w:rsidRPr="002001FA">
              <w:rPr>
                <w:color w:val="0D0D0D" w:themeColor="text1" w:themeTint="F2"/>
              </w:rPr>
              <w:t>obowiązuje się do zwrotu zrefundowanej w ramach dofinansowania części poniesionego kosztu podatku od towarów i usług (VAT), jeżeli zaistnieją przesłanki umożliwiające odzyskanie tego podatku przez Wnioskodawcę</w:t>
            </w:r>
            <w:r w:rsidR="003A42EB">
              <w:rPr>
                <w:color w:val="0D0D0D" w:themeColor="text1" w:themeTint="F2"/>
              </w:rPr>
              <w:t>*</w:t>
            </w:r>
          </w:p>
        </w:tc>
      </w:tr>
      <w:tr w:rsidR="008F22A9" w:rsidRPr="00A462EB" w14:paraId="5F17E9AA" w14:textId="77777777" w:rsidTr="006D43D1">
        <w:sdt>
          <w:sdtPr>
            <w:rPr>
              <w:color w:val="0D0D0D" w:themeColor="text1" w:themeTint="F2"/>
            </w:rPr>
            <w:id w:val="-836611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24C581D7" w14:textId="4FFF4CD1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BB9FD99" w14:textId="2ABC7900" w:rsidR="008F22A9" w:rsidRPr="00AA5EA4" w:rsidRDefault="002001FA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b/>
                <w:bCs/>
                <w:color w:val="0D0D0D" w:themeColor="text1" w:themeTint="F2"/>
              </w:rPr>
              <w:t>mam</w:t>
            </w:r>
            <w:r w:rsidRPr="002001FA">
              <w:rPr>
                <w:color w:val="0D0D0D" w:themeColor="text1" w:themeTint="F2"/>
              </w:rPr>
              <w:t xml:space="preserve"> możliwoś</w:t>
            </w:r>
            <w:r>
              <w:rPr>
                <w:color w:val="0D0D0D" w:themeColor="text1" w:themeTint="F2"/>
              </w:rPr>
              <w:t>ć</w:t>
            </w:r>
            <w:r w:rsidRPr="002001FA">
              <w:rPr>
                <w:color w:val="0D0D0D" w:themeColor="text1" w:themeTint="F2"/>
              </w:rPr>
              <w:t xml:space="preserve"> odzyskania podatku od towarów i usług (VAT) związanego </w:t>
            </w:r>
            <w:r w:rsidR="00342BA5">
              <w:rPr>
                <w:b/>
                <w:bCs/>
                <w:color w:val="0D0D0D" w:themeColor="text1" w:themeTint="F2"/>
              </w:rPr>
              <w:br/>
            </w:r>
            <w:r w:rsidRPr="002001FA">
              <w:rPr>
                <w:color w:val="0D0D0D" w:themeColor="text1" w:themeTint="F2"/>
              </w:rPr>
              <w:t xml:space="preserve">z realizacją zadania (VAT jest kosztem </w:t>
            </w:r>
            <w:proofErr w:type="gramStart"/>
            <w:r>
              <w:rPr>
                <w:color w:val="0D0D0D" w:themeColor="text1" w:themeTint="F2"/>
              </w:rPr>
              <w:t>nie</w:t>
            </w:r>
            <w:r w:rsidRPr="002001FA">
              <w:rPr>
                <w:color w:val="0D0D0D" w:themeColor="text1" w:themeTint="F2"/>
              </w:rPr>
              <w:t>kwalifikowanym)</w:t>
            </w:r>
            <w:r w:rsidR="003A42EB">
              <w:rPr>
                <w:color w:val="0D0D0D" w:themeColor="text1" w:themeTint="F2"/>
              </w:rPr>
              <w:t>*</w:t>
            </w:r>
            <w:proofErr w:type="gramEnd"/>
          </w:p>
        </w:tc>
      </w:tr>
      <w:tr w:rsidR="002001FA" w:rsidRPr="00A462EB" w14:paraId="0DD7EA51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140149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60A7A96D" w14:textId="6E4AD7A8" w:rsidR="002001FA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1B1BA00E" w14:textId="48697D39" w:rsidR="002001FA" w:rsidRPr="00AA5EA4" w:rsidRDefault="002001FA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 xml:space="preserve">wnioskowane dofinansowanie </w:t>
            </w:r>
            <w:r w:rsidRPr="002001FA">
              <w:rPr>
                <w:b/>
                <w:bCs/>
                <w:color w:val="0D0D0D" w:themeColor="text1" w:themeTint="F2"/>
              </w:rPr>
              <w:t>nie stanowi pomocy publicznej</w:t>
            </w:r>
            <w:r>
              <w:rPr>
                <w:b/>
                <w:bCs/>
                <w:color w:val="0D0D0D" w:themeColor="text1" w:themeTint="F2"/>
              </w:rPr>
              <w:t xml:space="preserve"> </w:t>
            </w:r>
            <w:r w:rsidRPr="002001FA">
              <w:rPr>
                <w:color w:val="0D0D0D" w:themeColor="text1" w:themeTint="F2"/>
              </w:rPr>
              <w:t>(</w:t>
            </w:r>
            <w:r>
              <w:rPr>
                <w:color w:val="0D0D0D" w:themeColor="text1" w:themeTint="F2"/>
              </w:rPr>
              <w:t xml:space="preserve">na podstawie </w:t>
            </w:r>
            <w:r w:rsidRPr="002001FA">
              <w:rPr>
                <w:color w:val="0D0D0D" w:themeColor="text1" w:themeTint="F2"/>
              </w:rPr>
              <w:t>przesłan</w:t>
            </w:r>
            <w:r>
              <w:rPr>
                <w:color w:val="0D0D0D" w:themeColor="text1" w:themeTint="F2"/>
              </w:rPr>
              <w:t>ek</w:t>
            </w:r>
            <w:r w:rsidRPr="002001FA">
              <w:rPr>
                <w:color w:val="0D0D0D" w:themeColor="text1" w:themeTint="F2"/>
              </w:rPr>
              <w:t xml:space="preserve"> dotycząc</w:t>
            </w:r>
            <w:r>
              <w:rPr>
                <w:color w:val="0D0D0D" w:themeColor="text1" w:themeTint="F2"/>
              </w:rPr>
              <w:t>ych</w:t>
            </w:r>
            <w:r w:rsidRPr="002001FA">
              <w:rPr>
                <w:color w:val="0D0D0D" w:themeColor="text1" w:themeTint="F2"/>
              </w:rPr>
              <w:t xml:space="preserve"> występowania pomocy publicznej, określonych w art. 107 i 108 Traktatu o funkcjonowaniu Unii </w:t>
            </w:r>
            <w:proofErr w:type="gramStart"/>
            <w:r w:rsidRPr="002001FA">
              <w:rPr>
                <w:color w:val="0D0D0D" w:themeColor="text1" w:themeTint="F2"/>
              </w:rPr>
              <w:t>Europejskiej</w:t>
            </w:r>
            <w:r>
              <w:rPr>
                <w:color w:val="0D0D0D" w:themeColor="text1" w:themeTint="F2"/>
              </w:rPr>
              <w:t>)</w:t>
            </w:r>
            <w:r w:rsidR="003A42EB">
              <w:rPr>
                <w:color w:val="0D0D0D" w:themeColor="text1" w:themeTint="F2"/>
              </w:rPr>
              <w:t>*</w:t>
            </w:r>
            <w:proofErr w:type="gramEnd"/>
          </w:p>
        </w:tc>
      </w:tr>
      <w:tr w:rsidR="002001FA" w:rsidRPr="00A462EB" w14:paraId="4970584C" w14:textId="77777777" w:rsidTr="006D43D1">
        <w:sdt>
          <w:sdtPr>
            <w:rPr>
              <w:color w:val="0D0D0D" w:themeColor="text1" w:themeTint="F2"/>
            </w:rPr>
            <w:id w:val="-187067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4A93CE46" w14:textId="28BD9780" w:rsidR="002001FA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235D32BE" w14:textId="11F5CDC6" w:rsidR="002001FA" w:rsidRPr="00AA5EA4" w:rsidRDefault="002001FA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 xml:space="preserve">wnioskowane dofinansowanie </w:t>
            </w:r>
            <w:r w:rsidRPr="002001FA">
              <w:rPr>
                <w:b/>
                <w:bCs/>
                <w:color w:val="0D0D0D" w:themeColor="text1" w:themeTint="F2"/>
              </w:rPr>
              <w:t>stanowi pomoc publiczn</w:t>
            </w:r>
            <w:r>
              <w:rPr>
                <w:b/>
                <w:bCs/>
                <w:color w:val="0D0D0D" w:themeColor="text1" w:themeTint="F2"/>
              </w:rPr>
              <w:t xml:space="preserve">ą </w:t>
            </w:r>
            <w:r w:rsidRPr="002001FA">
              <w:rPr>
                <w:color w:val="0D0D0D" w:themeColor="text1" w:themeTint="F2"/>
              </w:rPr>
              <w:t>(</w:t>
            </w:r>
            <w:r>
              <w:rPr>
                <w:color w:val="0D0D0D" w:themeColor="text1" w:themeTint="F2"/>
              </w:rPr>
              <w:t xml:space="preserve">na podstawie </w:t>
            </w:r>
            <w:r w:rsidRPr="002001FA">
              <w:rPr>
                <w:color w:val="0D0D0D" w:themeColor="text1" w:themeTint="F2"/>
              </w:rPr>
              <w:t>przesłan</w:t>
            </w:r>
            <w:r>
              <w:rPr>
                <w:color w:val="0D0D0D" w:themeColor="text1" w:themeTint="F2"/>
              </w:rPr>
              <w:t>ek</w:t>
            </w:r>
            <w:r w:rsidRPr="002001FA">
              <w:rPr>
                <w:color w:val="0D0D0D" w:themeColor="text1" w:themeTint="F2"/>
              </w:rPr>
              <w:t xml:space="preserve"> dotycząc</w:t>
            </w:r>
            <w:r>
              <w:rPr>
                <w:color w:val="0D0D0D" w:themeColor="text1" w:themeTint="F2"/>
              </w:rPr>
              <w:t>ych</w:t>
            </w:r>
            <w:r w:rsidRPr="002001FA">
              <w:rPr>
                <w:color w:val="0D0D0D" w:themeColor="text1" w:themeTint="F2"/>
              </w:rPr>
              <w:t xml:space="preserve"> występowania pomocy publicznej, określonych w art. 107 i 108 Traktatu </w:t>
            </w:r>
            <w:r w:rsidR="00B777FC">
              <w:rPr>
                <w:color w:val="0D0D0D" w:themeColor="text1" w:themeTint="F2"/>
              </w:rPr>
              <w:br/>
            </w:r>
            <w:r w:rsidRPr="002001FA">
              <w:rPr>
                <w:color w:val="0D0D0D" w:themeColor="text1" w:themeTint="F2"/>
              </w:rPr>
              <w:t xml:space="preserve">o funkcjonowaniu Unii </w:t>
            </w:r>
            <w:proofErr w:type="gramStart"/>
            <w:r w:rsidRPr="002001FA">
              <w:rPr>
                <w:color w:val="0D0D0D" w:themeColor="text1" w:themeTint="F2"/>
              </w:rPr>
              <w:t>Europejskiej</w:t>
            </w:r>
            <w:r>
              <w:rPr>
                <w:color w:val="0D0D0D" w:themeColor="text1" w:themeTint="F2"/>
              </w:rPr>
              <w:t>)</w:t>
            </w:r>
            <w:r w:rsidR="003A42EB">
              <w:rPr>
                <w:color w:val="0D0D0D" w:themeColor="text1" w:themeTint="F2"/>
              </w:rPr>
              <w:t>*</w:t>
            </w:r>
            <w:proofErr w:type="gramEnd"/>
          </w:p>
        </w:tc>
      </w:tr>
      <w:tr w:rsidR="00196F97" w:rsidRPr="00A462EB" w14:paraId="0BF56755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1311238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4F06C1FD" w14:textId="39FF1B98" w:rsidR="00196F97" w:rsidRDefault="00196F97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14CD788" w14:textId="18F71CD7" w:rsidR="00196F97" w:rsidRPr="00AA5EA4" w:rsidRDefault="00196F97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196F97">
              <w:rPr>
                <w:color w:val="0D0D0D" w:themeColor="text1" w:themeTint="F2"/>
              </w:rPr>
              <w:t xml:space="preserve">wyrażam zgodę na przekazywanie informacji dotyczących złożonego wniosku oraz realizacji umowy z WFOŚiGW w Zielonej Górze, w przypadku, gdy zostanie ona zawarta, za pośrednictwem </w:t>
            </w:r>
            <w:r w:rsidRPr="00196F97">
              <w:rPr>
                <w:b/>
                <w:bCs/>
                <w:color w:val="0D0D0D" w:themeColor="text1" w:themeTint="F2"/>
              </w:rPr>
              <w:t>poczty elektronicznej</w:t>
            </w:r>
            <w:r w:rsidRPr="00196F97">
              <w:rPr>
                <w:color w:val="0D0D0D" w:themeColor="text1" w:themeTint="F2"/>
              </w:rPr>
              <w:t>. Korespondencja będzie wysyłana na adres e-mail podany we wniosku</w:t>
            </w:r>
            <w:r>
              <w:rPr>
                <w:color w:val="0D0D0D" w:themeColor="text1" w:themeTint="F2"/>
              </w:rPr>
              <w:t xml:space="preserve"> w pkt I</w:t>
            </w:r>
          </w:p>
        </w:tc>
      </w:tr>
      <w:tr w:rsidR="008F22A9" w:rsidRPr="00A462EB" w14:paraId="12438481" w14:textId="77777777" w:rsidTr="006D43D1">
        <w:sdt>
          <w:sdtPr>
            <w:rPr>
              <w:color w:val="0D0D0D" w:themeColor="text1" w:themeTint="F2"/>
            </w:rPr>
            <w:id w:val="416523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36B052C6" w14:textId="1F1A886C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3A41A6F" w14:textId="67FE11A0" w:rsidR="008F22A9" w:rsidRPr="008B5DC6" w:rsidRDefault="008F22A9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>wszystkie działania objęte wnioskiem o dofinansowanie zostaną/zostały zrealizowane zgodnie z wymogami wynikającymi z powszechnie obowiązujących przepisów prawa</w:t>
            </w:r>
          </w:p>
        </w:tc>
      </w:tr>
      <w:tr w:rsidR="008F22A9" w:rsidRPr="00A462EB" w14:paraId="478EA945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150262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694506D3" w14:textId="7DD42379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2BCA3E43" w14:textId="63981F70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>realizując zadanie</w:t>
            </w:r>
            <w:r>
              <w:rPr>
                <w:color w:val="0D0D0D" w:themeColor="text1" w:themeTint="F2"/>
              </w:rPr>
              <w:t>,</w:t>
            </w:r>
            <w:r w:rsidRPr="008B5DC6">
              <w:rPr>
                <w:color w:val="0D0D0D" w:themeColor="text1" w:themeTint="F2"/>
              </w:rPr>
              <w:t xml:space="preserve"> kieruję się kryterium oszczędności i efektywności wybranych przeze mnie rozwiązań</w:t>
            </w:r>
            <w:r w:rsidR="00B777FC">
              <w:rPr>
                <w:color w:val="0D0D0D" w:themeColor="text1" w:themeTint="F2"/>
              </w:rPr>
              <w:t>; przy wyborze wykonawców</w:t>
            </w:r>
            <w:r w:rsidR="00F93D07" w:rsidRPr="008B5DC6">
              <w:rPr>
                <w:color w:val="0D0D0D" w:themeColor="text1" w:themeTint="F2"/>
              </w:rPr>
              <w:t xml:space="preserve"> kieruję się kryterium oszczędności i</w:t>
            </w:r>
            <w:r w:rsidR="00F93D07">
              <w:rPr>
                <w:color w:val="0D0D0D" w:themeColor="text1" w:themeTint="F2"/>
              </w:rPr>
              <w:t> </w:t>
            </w:r>
            <w:r w:rsidR="00F93D07" w:rsidRPr="008B5DC6">
              <w:rPr>
                <w:color w:val="0D0D0D" w:themeColor="text1" w:themeTint="F2"/>
              </w:rPr>
              <w:t>efektywności wybranych przeze mnie rozwiązań</w:t>
            </w:r>
            <w:r w:rsidR="00F93D07">
              <w:rPr>
                <w:color w:val="0D0D0D" w:themeColor="text1" w:themeTint="F2"/>
              </w:rPr>
              <w:t xml:space="preserve"> </w:t>
            </w:r>
          </w:p>
        </w:tc>
      </w:tr>
      <w:tr w:rsidR="008F22A9" w:rsidRPr="00A462EB" w14:paraId="714C006B" w14:textId="77777777" w:rsidTr="006D43D1">
        <w:sdt>
          <w:sdtPr>
            <w:rPr>
              <w:color w:val="0D0D0D" w:themeColor="text1" w:themeTint="F2"/>
            </w:rPr>
            <w:id w:val="-166499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2ED3121D" w14:textId="4B795CDE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2F967F11" w14:textId="2085EA0F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>w przypadku zawarcia umowy dotacji z WFOŚiGW w Zielonej Górze zobowiązuję się pokryć wszelkie koszty zadania przekraczające wartość przyznanej dotacji</w:t>
            </w:r>
          </w:p>
        </w:tc>
      </w:tr>
      <w:tr w:rsidR="008F22A9" w:rsidRPr="00A462EB" w14:paraId="2EE2A658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33303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1E69647" w14:textId="716816AC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0BB8F6CB" w14:textId="378C6831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z</w:t>
            </w:r>
            <w:r w:rsidRPr="008B5DC6">
              <w:rPr>
                <w:color w:val="0D0D0D" w:themeColor="text1" w:themeTint="F2"/>
              </w:rPr>
              <w:t xml:space="preserve">obowiązuję się do niezwłocznego informowania WFOŚiGW w Zielonej Górze </w:t>
            </w:r>
            <w:r w:rsidR="00342BA5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>o wszelkich zmianach mających wpływ na realizację zadania na każdym jego etapie</w:t>
            </w:r>
          </w:p>
        </w:tc>
      </w:tr>
      <w:tr w:rsidR="008F22A9" w:rsidRPr="00A462EB" w14:paraId="743127B3" w14:textId="77777777" w:rsidTr="006D43D1">
        <w:sdt>
          <w:sdtPr>
            <w:rPr>
              <w:color w:val="0D0D0D" w:themeColor="text1" w:themeTint="F2"/>
            </w:rPr>
            <w:id w:val="-115930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1CB1AE54" w14:textId="043380DD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7BC27851" w14:textId="72AED0C7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z</w:t>
            </w:r>
            <w:r w:rsidRPr="008B5DC6">
              <w:rPr>
                <w:color w:val="0D0D0D" w:themeColor="text1" w:themeTint="F2"/>
              </w:rPr>
              <w:t xml:space="preserve">obowiązuję się do niezwłocznego informowania WFOŚiGW w Zielonej Górze </w:t>
            </w:r>
            <w:r w:rsidR="00342BA5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 xml:space="preserve">o każdej zmianie danych adresowych, w tym adresu e-mail pod rygorem, </w:t>
            </w:r>
            <w:r w:rsidR="00342BA5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>że dostarczenie przez Fundusz pisma bądź wiadomości e-mail na dotychczasowy znany Funduszowi adres Wnioskodawcy uznane będzie za doręczenie skuteczne</w:t>
            </w:r>
          </w:p>
        </w:tc>
      </w:tr>
      <w:tr w:rsidR="008F22A9" w:rsidRPr="00A462EB" w14:paraId="3B22EEBC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191639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3D384D8A" w14:textId="3CC317BB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62458977" w14:textId="464F7E58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w</w:t>
            </w:r>
            <w:r w:rsidRPr="008B5DC6">
              <w:rPr>
                <w:color w:val="0D0D0D" w:themeColor="text1" w:themeTint="F2"/>
              </w:rPr>
              <w:t>yrażam zgodę na przeprowadzanie przez WFOŚiGW w Zielonej Górze kontroli realizacji zadania</w:t>
            </w:r>
          </w:p>
        </w:tc>
      </w:tr>
      <w:tr w:rsidR="008F22A9" w:rsidRPr="00A462EB" w14:paraId="5324CDA7" w14:textId="77777777" w:rsidTr="006D43D1">
        <w:sdt>
          <w:sdtPr>
            <w:rPr>
              <w:color w:val="0D0D0D" w:themeColor="text1" w:themeTint="F2"/>
            </w:rPr>
            <w:id w:val="1189403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2D9E044" w14:textId="7CFFAC07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1CCCECB3" w14:textId="42C44864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o</w:t>
            </w:r>
            <w:r w:rsidRPr="008B5DC6">
              <w:rPr>
                <w:color w:val="0D0D0D" w:themeColor="text1" w:themeTint="F2"/>
              </w:rPr>
              <w:t xml:space="preserve">świadczam, że wszystkie informacje zawarte we wniosku i w załącznikach </w:t>
            </w:r>
            <w:r w:rsidR="00342BA5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>są zgodne ze stanem faktycznym</w:t>
            </w:r>
          </w:p>
        </w:tc>
      </w:tr>
      <w:tr w:rsidR="008F22A9" w:rsidRPr="00A462EB" w14:paraId="321854E4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28642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FC74939" w14:textId="308A0F06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45F26532" w14:textId="5DFAFCFA" w:rsidR="008F22A9" w:rsidRPr="008B5DC6" w:rsidRDefault="008F22A9" w:rsidP="008B5DC6">
            <w:pPr>
              <w:pStyle w:val="Akapitzlist"/>
              <w:numPr>
                <w:ilvl w:val="0"/>
                <w:numId w:val="16"/>
              </w:numPr>
              <w:ind w:left="351" w:hanging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 xml:space="preserve">przystępując do realizacji zadania zapoznałem się z </w:t>
            </w:r>
            <w:r w:rsidR="00F93D07" w:rsidRPr="008B5DC6">
              <w:rPr>
                <w:color w:val="0D0D0D" w:themeColor="text1" w:themeTint="F2"/>
              </w:rPr>
              <w:t>dokumentami niezbędnymi</w:t>
            </w:r>
            <w:r w:rsidRPr="008B5DC6">
              <w:rPr>
                <w:color w:val="0D0D0D" w:themeColor="text1" w:themeTint="F2"/>
              </w:rPr>
              <w:t xml:space="preserve"> </w:t>
            </w:r>
            <w:proofErr w:type="gramStart"/>
            <w:r w:rsidRPr="008B5DC6">
              <w:rPr>
                <w:color w:val="0D0D0D" w:themeColor="text1" w:themeTint="F2"/>
              </w:rPr>
              <w:t>do  złożenia</w:t>
            </w:r>
            <w:proofErr w:type="gramEnd"/>
            <w:r w:rsidR="00F93D07">
              <w:rPr>
                <w:color w:val="0D0D0D" w:themeColor="text1" w:themeTint="F2"/>
              </w:rPr>
              <w:t xml:space="preserve"> </w:t>
            </w:r>
            <w:r w:rsidRPr="008B5DC6">
              <w:rPr>
                <w:color w:val="0D0D0D" w:themeColor="text1" w:themeTint="F2"/>
              </w:rPr>
              <w:t>wniosku, w szczególności z treścią programu</w:t>
            </w:r>
            <w:r w:rsidR="00F93D07">
              <w:rPr>
                <w:color w:val="0D0D0D" w:themeColor="text1" w:themeTint="F2"/>
              </w:rPr>
              <w:t>,</w:t>
            </w:r>
            <w:r w:rsidRPr="008B5DC6">
              <w:rPr>
                <w:color w:val="0D0D0D" w:themeColor="text1" w:themeTint="F2"/>
              </w:rPr>
              <w:t xml:space="preserve"> rozumiem i</w:t>
            </w:r>
            <w:r w:rsidR="00F93D07">
              <w:rPr>
                <w:color w:val="0D0D0D" w:themeColor="text1" w:themeTint="F2"/>
              </w:rPr>
              <w:t> </w:t>
            </w:r>
            <w:r w:rsidRPr="008B5DC6">
              <w:rPr>
                <w:color w:val="0D0D0D" w:themeColor="text1" w:themeTint="F2"/>
              </w:rPr>
              <w:t>akceptuję zawarte w nich prawa i obowiązki</w:t>
            </w:r>
          </w:p>
        </w:tc>
      </w:tr>
      <w:tr w:rsidR="00207F99" w:rsidRPr="00A462EB" w14:paraId="0AE395C1" w14:textId="77777777" w:rsidTr="006D43D1">
        <w:sdt>
          <w:sdtPr>
            <w:rPr>
              <w:color w:val="0D0D0D" w:themeColor="text1" w:themeTint="F2"/>
            </w:rPr>
            <w:id w:val="-200931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53097B21" w14:textId="48DC776C" w:rsidR="00207F99" w:rsidRDefault="00207F99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2DC57343" w14:textId="5500F1F4" w:rsidR="00207F99" w:rsidRDefault="00207F99" w:rsidP="00207F99">
            <w:pPr>
              <w:pStyle w:val="Akapitzlist"/>
              <w:numPr>
                <w:ilvl w:val="0"/>
                <w:numId w:val="16"/>
              </w:numPr>
              <w:ind w:left="351" w:hanging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w wyniku realizacji zadania osiągnięty zostanie efekt rzeczowy</w:t>
            </w:r>
            <w:r w:rsidR="00246DF6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 xml:space="preserve"> ekologiczny </w:t>
            </w:r>
            <w:r w:rsidR="00246DF6">
              <w:rPr>
                <w:color w:val="0D0D0D" w:themeColor="text1" w:themeTint="F2"/>
              </w:rPr>
              <w:t xml:space="preserve">i edukacyjny </w:t>
            </w:r>
            <w:r>
              <w:rPr>
                <w:color w:val="0D0D0D" w:themeColor="text1" w:themeTint="F2"/>
              </w:rPr>
              <w:t>określony w pkt. V wniosku o dofinansowanie</w:t>
            </w:r>
          </w:p>
        </w:tc>
      </w:tr>
      <w:tr w:rsidR="008F22A9" w:rsidRPr="00A462EB" w14:paraId="4AD87EC6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209554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E7047C5" w14:textId="5D1C68FD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7AB26ED5" w14:textId="5CF71868" w:rsidR="008F22A9" w:rsidRPr="008B5DC6" w:rsidRDefault="008F22A9" w:rsidP="008B5DC6">
            <w:pPr>
              <w:pStyle w:val="Akapitzlist"/>
              <w:numPr>
                <w:ilvl w:val="0"/>
                <w:numId w:val="16"/>
              </w:numPr>
              <w:ind w:left="351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>przyjmuję do wiadomości, że:</w:t>
            </w:r>
          </w:p>
          <w:p w14:paraId="2A52DBAA" w14:textId="79ADFEEF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administratorem zebranych danych osobowych jest Wojewódzki Funduszu Ochrony Środowiska i Gospodarki Wodnej w Zielonej Górze z siedzibą w Zielonej Górze, ul. Miodowa 11, 65-602 Zielona Góra, tel.: 68 419 6900, e-mail: sekretariat @wfosigw.zgora.pl</w:t>
            </w:r>
          </w:p>
          <w:p w14:paraId="47C1CD04" w14:textId="77777777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Inspektor Ochrony Danych – kontakt: tel.: 68 419 6909; e-mail: iod@wfosigw.zgora.pl.</w:t>
            </w:r>
          </w:p>
          <w:p w14:paraId="70E2FE7F" w14:textId="39880996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zebrane dane osobowe przetwarzane będą w związku z realizacją zadań realizowanych przez Fundusz na podstawie przepisów prawa, w szczególności Ustawy z dnia 27 kwietnia 2001 r. Prawo ochrony środowiska, na podstawie art. 6 ust. 1 lit. b, c oraz e RODO</w:t>
            </w:r>
          </w:p>
          <w:p w14:paraId="4F4A4B7E" w14:textId="32E48E05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 xml:space="preserve">zebrane dane osobowe mogą zostać udostępniane podmiotom/osobom uprawnionym do przeprowadzania w Funduszu czynności prawnych, kontrolnych </w:t>
            </w:r>
            <w:r w:rsidR="00B777FC">
              <w:rPr>
                <w:color w:val="0D0D0D" w:themeColor="text1" w:themeTint="F2"/>
              </w:rPr>
              <w:br/>
            </w:r>
            <w:r w:rsidRPr="002001FA">
              <w:rPr>
                <w:color w:val="0D0D0D" w:themeColor="text1" w:themeTint="F2"/>
              </w:rPr>
              <w:t>i audytowych, egzekucyjnych oraz serwisowych</w:t>
            </w:r>
          </w:p>
          <w:p w14:paraId="703EF644" w14:textId="14673C20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zebrane dane osobowe będą przechowywane przez okres wymagany przepisami prawa, a po tym okresie zniszczone/przekazane do Archiwum Państwowego</w:t>
            </w:r>
          </w:p>
          <w:p w14:paraId="3A7A7235" w14:textId="05291715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osobie, której dane dotyczą przysługuje prawo dostępu do treści swoich danych oraz prawo ich sprostowania, usunięcia, ograniczenia przetwarzania, prawo do przenoszenia danych, prawo wniesienia sprzeciwu, a także wniesienia skargi do organu nadzorczego</w:t>
            </w:r>
          </w:p>
          <w:p w14:paraId="067C3D7D" w14:textId="577A53A4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zgromadzone dane nie będą przekazywane do państwa trzeciego/organizacji międzynarodowej ani poddane zautomatyzowanemu podejmowaniu decyzji (profilowaniu)</w:t>
            </w:r>
          </w:p>
          <w:p w14:paraId="1C8EF377" w14:textId="30B530EC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 xml:space="preserve">informacja o przyznaniu dofinansowania z publicznych środków finansowych będzie mogła być publikowana na stronie internetowej </w:t>
            </w:r>
            <w:hyperlink r:id="rId8" w:history="1">
              <w:r w:rsidRPr="002001FA">
                <w:rPr>
                  <w:color w:val="0D0D0D" w:themeColor="text1" w:themeTint="F2"/>
                </w:rPr>
                <w:t>www.wfosigw.zgora.pl</w:t>
              </w:r>
            </w:hyperlink>
            <w:r w:rsidRPr="002001FA">
              <w:rPr>
                <w:color w:val="0D0D0D" w:themeColor="text1" w:themeTint="F2"/>
              </w:rPr>
              <w:t>.</w:t>
            </w:r>
          </w:p>
          <w:p w14:paraId="47008652" w14:textId="0AE7A761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podanie niezbędnych danych osobowych jest wymogiem warunkującym aplikowanie o środki Funduszu</w:t>
            </w:r>
          </w:p>
        </w:tc>
      </w:tr>
    </w:tbl>
    <w:p w14:paraId="2EF2B7E7" w14:textId="0F331AA1" w:rsidR="006D43D1" w:rsidRPr="00932074" w:rsidRDefault="003A42EB" w:rsidP="00DE63C0">
      <w:pPr>
        <w:spacing w:before="120"/>
        <w:ind w:left="57"/>
        <w:rPr>
          <w:sz w:val="18"/>
          <w:szCs w:val="20"/>
        </w:rPr>
      </w:pPr>
      <w:r w:rsidRPr="00932074">
        <w:rPr>
          <w:b/>
          <w:bCs/>
          <w:sz w:val="18"/>
          <w:szCs w:val="20"/>
        </w:rPr>
        <w:t>*</w:t>
      </w:r>
      <w:r w:rsidRPr="00932074">
        <w:rPr>
          <w:sz w:val="18"/>
          <w:szCs w:val="20"/>
        </w:rPr>
        <w:t xml:space="preserve"> - </w:t>
      </w:r>
      <w:r w:rsidR="00FE3A96" w:rsidRPr="00932074">
        <w:rPr>
          <w:sz w:val="18"/>
          <w:szCs w:val="20"/>
        </w:rPr>
        <w:t xml:space="preserve">wybrać </w:t>
      </w:r>
      <w:r w:rsidRPr="00932074">
        <w:rPr>
          <w:sz w:val="18"/>
          <w:szCs w:val="20"/>
        </w:rPr>
        <w:t>właściwe – TYLKO jedną opcję (</w:t>
      </w:r>
      <w:r w:rsidR="00FE3A96" w:rsidRPr="00932074">
        <w:rPr>
          <w:sz w:val="18"/>
          <w:szCs w:val="20"/>
        </w:rPr>
        <w:t xml:space="preserve">pkt </w:t>
      </w:r>
      <w:r w:rsidRPr="00932074">
        <w:rPr>
          <w:sz w:val="18"/>
          <w:szCs w:val="20"/>
        </w:rPr>
        <w:t>2</w:t>
      </w:r>
      <w:r w:rsidR="00FE3A96" w:rsidRPr="00932074">
        <w:rPr>
          <w:sz w:val="18"/>
          <w:szCs w:val="20"/>
        </w:rPr>
        <w:t xml:space="preserve"> lub </w:t>
      </w:r>
      <w:r w:rsidRPr="00932074">
        <w:rPr>
          <w:sz w:val="18"/>
          <w:szCs w:val="20"/>
        </w:rPr>
        <w:t>3</w:t>
      </w:r>
      <w:r w:rsidR="00FE3A96" w:rsidRPr="00932074">
        <w:rPr>
          <w:sz w:val="18"/>
          <w:szCs w:val="20"/>
        </w:rPr>
        <w:t xml:space="preserve">, pkt </w:t>
      </w:r>
      <w:r w:rsidRPr="00932074">
        <w:rPr>
          <w:sz w:val="18"/>
          <w:szCs w:val="20"/>
        </w:rPr>
        <w:t>4</w:t>
      </w:r>
      <w:r w:rsidR="00FE3A96" w:rsidRPr="00932074">
        <w:rPr>
          <w:sz w:val="18"/>
          <w:szCs w:val="20"/>
        </w:rPr>
        <w:t xml:space="preserve"> lub </w:t>
      </w:r>
      <w:r w:rsidRPr="00932074">
        <w:rPr>
          <w:sz w:val="18"/>
          <w:szCs w:val="20"/>
        </w:rPr>
        <w:t>5)</w:t>
      </w:r>
    </w:p>
    <w:p w14:paraId="213F55D2" w14:textId="2D5C55C2" w:rsidR="005D2384" w:rsidRDefault="00A70E78" w:rsidP="00932074">
      <w:pPr>
        <w:pStyle w:val="Nagwek1"/>
        <w:numPr>
          <w:ilvl w:val="0"/>
          <w:numId w:val="35"/>
        </w:numPr>
        <w:ind w:left="426" w:hanging="142"/>
        <w:contextualSpacing w:val="0"/>
      </w:pPr>
      <w:r>
        <w:t>Załączniki</w:t>
      </w:r>
    </w:p>
    <w:tbl>
      <w:tblPr>
        <w:tblStyle w:val="Tabelalisty6kolorowaakcent1"/>
        <w:tblW w:w="9493" w:type="dxa"/>
        <w:tblBorders>
          <w:left w:val="single" w:sz="4" w:space="0" w:color="A5B592" w:themeColor="accent1"/>
          <w:right w:val="single" w:sz="4" w:space="0" w:color="A5B592" w:themeColor="accent1"/>
          <w:insideH w:val="single" w:sz="4" w:space="0" w:color="A5B592" w:themeColor="accent1"/>
          <w:insideV w:val="single" w:sz="4" w:space="0" w:color="A5B592" w:themeColor="accent1"/>
        </w:tblBorders>
        <w:tblLook w:val="04A0" w:firstRow="1" w:lastRow="0" w:firstColumn="1" w:lastColumn="0" w:noHBand="0" w:noVBand="1"/>
      </w:tblPr>
      <w:tblGrid>
        <w:gridCol w:w="562"/>
        <w:gridCol w:w="8931"/>
      </w:tblGrid>
      <w:tr w:rsidR="005D2384" w:rsidRPr="00932074" w14:paraId="27E0CBFF" w14:textId="77777777" w:rsidTr="00932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none" w:sz="0" w:space="0" w:color="auto"/>
            </w:tcBorders>
            <w:vAlign w:val="center"/>
          </w:tcPr>
          <w:p w14:paraId="78F92F67" w14:textId="75CABD54" w:rsidR="005D2384" w:rsidRPr="00932074" w:rsidRDefault="00932074" w:rsidP="00932074">
            <w:pPr>
              <w:pStyle w:val="Nagwek1"/>
              <w:jc w:val="center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1.</w:t>
            </w:r>
          </w:p>
        </w:tc>
        <w:tc>
          <w:tcPr>
            <w:tcW w:w="8931" w:type="dxa"/>
            <w:tcBorders>
              <w:bottom w:val="none" w:sz="0" w:space="0" w:color="auto"/>
            </w:tcBorders>
          </w:tcPr>
          <w:p w14:paraId="5DC34953" w14:textId="1DAEFD85" w:rsidR="005D2384" w:rsidRPr="00932074" w:rsidRDefault="005D2384" w:rsidP="005D2384">
            <w:pPr>
              <w:pStyle w:val="Nagwek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</w:rPr>
            </w:pPr>
            <w:r w:rsidRPr="00932074">
              <w:rPr>
                <w:color w:val="auto"/>
                <w:sz w:val="18"/>
                <w:szCs w:val="20"/>
              </w:rPr>
              <w:t xml:space="preserve">Odpis z protokołu posiedzenia Rady Gminy, na którym </w:t>
            </w:r>
            <w:r w:rsidRPr="00932074">
              <w:rPr>
                <w:b/>
                <w:bCs/>
                <w:color w:val="auto"/>
                <w:sz w:val="18"/>
                <w:szCs w:val="20"/>
              </w:rPr>
              <w:t>Wójt (Burmistrz, Prezydent)</w:t>
            </w:r>
            <w:r w:rsidRPr="00932074">
              <w:rPr>
                <w:color w:val="auto"/>
                <w:sz w:val="18"/>
                <w:szCs w:val="20"/>
              </w:rPr>
              <w:t xml:space="preserve"> złożył ślubowanie wobec Rady Gminy przed objęciem obowiązków (kopia poświadczona za zgodność z oryginałem)</w:t>
            </w:r>
          </w:p>
        </w:tc>
      </w:tr>
      <w:tr w:rsidR="005D2384" w:rsidRPr="00932074" w14:paraId="4A61D8E4" w14:textId="77777777" w:rsidTr="00932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0ADC68C" w14:textId="1A9F5241" w:rsidR="005D2384" w:rsidRPr="00932074" w:rsidRDefault="00932074" w:rsidP="00274B36">
            <w:pPr>
              <w:pStyle w:val="Nagwek1"/>
              <w:jc w:val="center"/>
              <w:rPr>
                <w:color w:val="auto"/>
                <w:sz w:val="18"/>
                <w:szCs w:val="20"/>
              </w:rPr>
            </w:pPr>
            <w:r w:rsidRPr="00932074">
              <w:rPr>
                <w:color w:val="auto"/>
                <w:sz w:val="18"/>
                <w:szCs w:val="20"/>
              </w:rPr>
              <w:t>2.</w:t>
            </w:r>
          </w:p>
        </w:tc>
        <w:tc>
          <w:tcPr>
            <w:tcW w:w="8931" w:type="dxa"/>
          </w:tcPr>
          <w:p w14:paraId="75FEC894" w14:textId="0547A41B" w:rsidR="005D2384" w:rsidRPr="00932074" w:rsidRDefault="005D2384" w:rsidP="005D2384">
            <w:pPr>
              <w:pStyle w:val="Nagwek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20"/>
              </w:rPr>
            </w:pPr>
            <w:r w:rsidRPr="00932074">
              <w:rPr>
                <w:b w:val="0"/>
                <w:bCs w:val="0"/>
                <w:color w:val="auto"/>
                <w:sz w:val="18"/>
                <w:szCs w:val="20"/>
              </w:rPr>
              <w:t xml:space="preserve">Dokumenty potwierdzające powołanie/zatrudnienie na stanowisku </w:t>
            </w:r>
            <w:r w:rsidRPr="00932074">
              <w:rPr>
                <w:color w:val="auto"/>
                <w:sz w:val="18"/>
                <w:szCs w:val="20"/>
              </w:rPr>
              <w:t>Skarbnika i Sekretarza</w:t>
            </w:r>
            <w:r w:rsidRPr="00932074">
              <w:rPr>
                <w:b w:val="0"/>
                <w:bCs w:val="0"/>
                <w:color w:val="auto"/>
                <w:sz w:val="18"/>
                <w:szCs w:val="20"/>
              </w:rPr>
              <w:t xml:space="preserve"> Gminy (kopia poświadczona za zgodność z oryginałem)</w:t>
            </w:r>
          </w:p>
        </w:tc>
      </w:tr>
      <w:tr w:rsidR="005D2384" w:rsidRPr="00932074" w14:paraId="40658612" w14:textId="77777777" w:rsidTr="009320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8EFC58E" w14:textId="7E399505" w:rsidR="005D2384" w:rsidRPr="00932074" w:rsidRDefault="00932074" w:rsidP="00932074">
            <w:pPr>
              <w:pStyle w:val="Nagwek1"/>
              <w:jc w:val="center"/>
              <w:rPr>
                <w:color w:val="auto"/>
                <w:sz w:val="18"/>
                <w:szCs w:val="20"/>
              </w:rPr>
            </w:pPr>
            <w:r w:rsidRPr="00932074">
              <w:rPr>
                <w:color w:val="auto"/>
                <w:sz w:val="18"/>
                <w:szCs w:val="20"/>
              </w:rPr>
              <w:t>3.</w:t>
            </w:r>
          </w:p>
        </w:tc>
        <w:tc>
          <w:tcPr>
            <w:tcW w:w="8931" w:type="dxa"/>
          </w:tcPr>
          <w:p w14:paraId="26CA77E0" w14:textId="1EA0BB60" w:rsidR="005D2384" w:rsidRPr="00932074" w:rsidRDefault="005D2384" w:rsidP="005D2384">
            <w:pPr>
              <w:pStyle w:val="Nagwek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20"/>
              </w:rPr>
            </w:pPr>
            <w:r w:rsidRPr="00932074">
              <w:rPr>
                <w:color w:val="auto"/>
                <w:sz w:val="18"/>
                <w:szCs w:val="20"/>
              </w:rPr>
              <w:t>Opinia Zarządu Województwa Lubuskiego</w:t>
            </w:r>
            <w:r w:rsidRPr="00932074">
              <w:rPr>
                <w:b w:val="0"/>
                <w:bCs w:val="0"/>
                <w:color w:val="auto"/>
                <w:sz w:val="18"/>
                <w:szCs w:val="20"/>
              </w:rPr>
              <w:t xml:space="preserve"> w sprawie wywiązywania się przez wnioskodawcę z należnych wpłat z tytułu opłat za gospodarcze korzystanie ze środowiska (z podaniem ewentualnych kwot zaległych) związanych  z funkcjonowaniem wszystkich obiektów, </w:t>
            </w:r>
            <w:r w:rsidR="00932074">
              <w:rPr>
                <w:b w:val="0"/>
                <w:bCs w:val="0"/>
                <w:color w:val="auto"/>
                <w:sz w:val="18"/>
                <w:szCs w:val="20"/>
              </w:rPr>
              <w:t>u</w:t>
            </w:r>
            <w:r w:rsidRPr="00932074">
              <w:rPr>
                <w:b w:val="0"/>
                <w:bCs w:val="0"/>
                <w:color w:val="auto"/>
                <w:sz w:val="18"/>
                <w:szCs w:val="20"/>
              </w:rPr>
              <w:t>rządzeń i instalacji, stanowiących mienie wnioskodawcy lub pozostających w jego zarządzie, wynikających z realizacji zadań własnych gminy i służących zaspokajaniu zbiorowych potrzeb wspólnoty samorządowej (kopia poświadczona za zgodność z oryginałem).</w:t>
            </w:r>
          </w:p>
        </w:tc>
      </w:tr>
      <w:tr w:rsidR="005D2384" w:rsidRPr="00932074" w14:paraId="3B6435F7" w14:textId="77777777" w:rsidTr="00932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947465A" w14:textId="432AC9E8" w:rsidR="005D2384" w:rsidRPr="00932074" w:rsidRDefault="00932074" w:rsidP="00932074">
            <w:pPr>
              <w:pStyle w:val="Nagwek1"/>
              <w:jc w:val="center"/>
              <w:rPr>
                <w:color w:val="auto"/>
                <w:sz w:val="18"/>
                <w:szCs w:val="20"/>
              </w:rPr>
            </w:pPr>
            <w:r w:rsidRPr="00932074">
              <w:rPr>
                <w:color w:val="auto"/>
                <w:sz w:val="18"/>
                <w:szCs w:val="20"/>
              </w:rPr>
              <w:t>4.</w:t>
            </w:r>
          </w:p>
        </w:tc>
        <w:tc>
          <w:tcPr>
            <w:tcW w:w="8931" w:type="dxa"/>
          </w:tcPr>
          <w:p w14:paraId="11D53523" w14:textId="569E9B0C" w:rsidR="005D2384" w:rsidRPr="00932074" w:rsidRDefault="005D2384" w:rsidP="005D2384">
            <w:pPr>
              <w:pStyle w:val="Nagwek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20"/>
              </w:rPr>
            </w:pPr>
            <w:r w:rsidRPr="00932074">
              <w:rPr>
                <w:color w:val="auto"/>
                <w:sz w:val="18"/>
                <w:szCs w:val="20"/>
              </w:rPr>
              <w:t>Opinia Wojewódzkiego Inspektora Ochrony Środowiska</w:t>
            </w:r>
            <w:r w:rsidRPr="00932074">
              <w:rPr>
                <w:b w:val="0"/>
                <w:bCs w:val="0"/>
                <w:color w:val="auto"/>
                <w:sz w:val="18"/>
                <w:szCs w:val="20"/>
              </w:rPr>
              <w:t xml:space="preserve"> w sprawie wywiązywania się przez wnioskodawcę z należnych wpłat z tytułu administracyjnych kar pieniężnych za przekroczenie lub naruszenie warunków korzystania ze środowiska ustalonych stosowną decyzją, związanych z funkcjonowaniem wszystkich obiektów, urządzeń i instalacji stanowiących mienie wnioskodawcy lub pozostających w jego zarządzie, wynikających z realizacji zadań własnych gminy i służących zaspokajaniu zbiorowych potrzeb wspólnoty samorządowej (kopia poświadczona za zgodność z oryginałem)</w:t>
            </w:r>
          </w:p>
        </w:tc>
      </w:tr>
    </w:tbl>
    <w:p w14:paraId="668D479B" w14:textId="77777777" w:rsidR="00FE3A96" w:rsidRDefault="00FE3A96" w:rsidP="00FE3A96">
      <w:pPr>
        <w:pStyle w:val="Nagwek1"/>
        <w:ind w:left="426"/>
      </w:pPr>
    </w:p>
    <w:p w14:paraId="4585DBD1" w14:textId="77777777" w:rsidR="00A70E78" w:rsidRDefault="00A70E78" w:rsidP="00A70E78">
      <w:pPr>
        <w:pStyle w:val="Nagwek1"/>
        <w:ind w:left="720"/>
      </w:pPr>
    </w:p>
    <w:tbl>
      <w:tblPr>
        <w:tblStyle w:val="Tabelalisty6kolorowaakcent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na informacje o kartach kredytowych"/>
      </w:tblPr>
      <w:tblGrid>
        <w:gridCol w:w="4508"/>
        <w:gridCol w:w="4985"/>
      </w:tblGrid>
      <w:tr w:rsidR="00A70E78" w14:paraId="4C31B8CC" w14:textId="77777777" w:rsidTr="00932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bottom w:val="none" w:sz="0" w:space="0" w:color="auto"/>
            </w:tcBorders>
          </w:tcPr>
          <w:p w14:paraId="5354736A" w14:textId="77777777" w:rsidR="00A70E78" w:rsidRDefault="00A70E78" w:rsidP="009A6F02">
            <w:r>
              <w:t>Data wypełnienia wniosku:</w:t>
            </w:r>
          </w:p>
        </w:tc>
        <w:sdt>
          <w:sdtPr>
            <w:rPr>
              <w:color w:val="0D0D0D" w:themeColor="text1" w:themeTint="F2"/>
            </w:rPr>
            <w:id w:val="-1700695273"/>
            <w:placeholder>
              <w:docPart w:val="379A154583344909907CC3070D43A1A5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985" w:type="dxa"/>
                <w:tcBorders>
                  <w:bottom w:val="none" w:sz="0" w:space="0" w:color="auto"/>
                </w:tcBorders>
              </w:tcPr>
              <w:p w14:paraId="69DC86F1" w14:textId="77777777" w:rsidR="00A70E78" w:rsidRPr="00AE3B2E" w:rsidRDefault="00A70E78" w:rsidP="009A6F02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color w:val="0D0D0D" w:themeColor="text1" w:themeTint="F2"/>
                  </w:rPr>
                </w:pPr>
                <w:r w:rsidRPr="00AE3B2E">
                  <w:rPr>
                    <w:rStyle w:val="Tekstzastpczy"/>
                    <w:b w:val="0"/>
                    <w:bCs w:val="0"/>
                  </w:rPr>
                  <w:t>Kliknij lub naciśnij, aby wprowadzić datę.</w:t>
                </w:r>
              </w:p>
            </w:tc>
          </w:sdtContent>
        </w:sdt>
      </w:tr>
      <w:tr w:rsidR="00A70E78" w14:paraId="73FCBB11" w14:textId="77777777" w:rsidTr="009A6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A8B3D82" w14:textId="77777777" w:rsidR="00A70E78" w:rsidRDefault="00A70E78" w:rsidP="009A6F02">
            <w:r>
              <w:t xml:space="preserve">Podpis wnioskodawcy zgodnie z reprezentacją </w:t>
            </w:r>
            <w:r w:rsidRPr="00AA78EA">
              <w:rPr>
                <w:b w:val="0"/>
                <w:bCs w:val="0"/>
              </w:rPr>
              <w:t>(czytelny</w:t>
            </w:r>
            <w:r>
              <w:rPr>
                <w:b w:val="0"/>
                <w:bCs w:val="0"/>
              </w:rPr>
              <w:t xml:space="preserve">, jeśli bez pieczątki imiennej) </w:t>
            </w:r>
          </w:p>
        </w:tc>
        <w:tc>
          <w:tcPr>
            <w:tcW w:w="4985" w:type="dxa"/>
          </w:tcPr>
          <w:p w14:paraId="3AC35E12" w14:textId="77777777" w:rsidR="00A70E78" w:rsidRPr="00AE3B2E" w:rsidRDefault="00A70E78" w:rsidP="009A6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</w:p>
        </w:tc>
      </w:tr>
      <w:tr w:rsidR="00A70E78" w14:paraId="160596C3" w14:textId="77777777" w:rsidTr="009A6F02"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1A175E9" w14:textId="77777777" w:rsidR="00A70E78" w:rsidRDefault="00A70E78" w:rsidP="009A6F02">
            <w:r>
              <w:t xml:space="preserve">Pieczęć Wnioskodawcy </w:t>
            </w:r>
            <w:r w:rsidRPr="00A70E78">
              <w:rPr>
                <w:b w:val="0"/>
                <w:bCs w:val="0"/>
              </w:rPr>
              <w:t>(jeśli dotyczy)</w:t>
            </w:r>
          </w:p>
        </w:tc>
        <w:tc>
          <w:tcPr>
            <w:tcW w:w="4985" w:type="dxa"/>
          </w:tcPr>
          <w:p w14:paraId="6A353380" w14:textId="77777777" w:rsidR="00A70E78" w:rsidRPr="00AE3B2E" w:rsidRDefault="00A70E78" w:rsidP="009A6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</w:p>
        </w:tc>
      </w:tr>
    </w:tbl>
    <w:p w14:paraId="062D7605" w14:textId="77777777" w:rsidR="00F93D07" w:rsidRPr="00A462EB" w:rsidRDefault="00F93D07" w:rsidP="00DE63C0"/>
    <w:sectPr w:rsidR="00F93D07" w:rsidRPr="00A462EB" w:rsidSect="00BE0A47">
      <w:headerReference w:type="default" r:id="rId9"/>
      <w:footerReference w:type="default" r:id="rId10"/>
      <w:footerReference w:type="first" r:id="rId11"/>
      <w:pgSz w:w="11907" w:h="16839"/>
      <w:pgMar w:top="1135" w:right="1440" w:bottom="113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1AF1" w14:textId="77777777" w:rsidR="00A25AB8" w:rsidRDefault="00A25AB8">
      <w:pPr>
        <w:spacing w:before="0" w:after="0"/>
      </w:pPr>
      <w:r>
        <w:separator/>
      </w:r>
    </w:p>
    <w:p w14:paraId="717185EF" w14:textId="77777777" w:rsidR="00A25AB8" w:rsidRDefault="00A25AB8"/>
  </w:endnote>
  <w:endnote w:type="continuationSeparator" w:id="0">
    <w:p w14:paraId="5716B8CE" w14:textId="77777777" w:rsidR="00A25AB8" w:rsidRDefault="00A25AB8">
      <w:pPr>
        <w:spacing w:before="0" w:after="0"/>
      </w:pPr>
      <w:r>
        <w:continuationSeparator/>
      </w:r>
    </w:p>
    <w:p w14:paraId="1DBCA7AE" w14:textId="77777777" w:rsidR="00A25AB8" w:rsidRDefault="00A25A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A8EE" w14:textId="77777777" w:rsidR="00E70901" w:rsidRPr="00A462EB" w:rsidRDefault="003B43F5">
    <w:pPr>
      <w:pStyle w:val="Stopka"/>
    </w:pPr>
    <w:r w:rsidRPr="00A462EB">
      <w:rPr>
        <w:lang w:bidi="pl-PL"/>
      </w:rPr>
      <w:t xml:space="preserve">Strona </w:t>
    </w:r>
    <w:r w:rsidRPr="00A462EB">
      <w:rPr>
        <w:lang w:bidi="pl-PL"/>
      </w:rPr>
      <w:fldChar w:fldCharType="begin"/>
    </w:r>
    <w:r w:rsidRPr="00A462EB">
      <w:rPr>
        <w:lang w:bidi="pl-PL"/>
      </w:rPr>
      <w:instrText xml:space="preserve"> PAGE  \* Arabic  \* MERGEFORMAT </w:instrText>
    </w:r>
    <w:r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Pr="00A462EB">
      <w:rPr>
        <w:lang w:bidi="pl-PL"/>
      </w:rPr>
      <w:fldChar w:fldCharType="end"/>
    </w:r>
    <w:r w:rsidRPr="00A462EB">
      <w:rPr>
        <w:lang w:bidi="pl-PL"/>
      </w:rPr>
      <w:t xml:space="preserve"> z </w:t>
    </w:r>
    <w:r w:rsidR="004E0A62" w:rsidRPr="00A462EB">
      <w:rPr>
        <w:lang w:bidi="pl-PL"/>
      </w:rPr>
      <w:fldChar w:fldCharType="begin"/>
    </w:r>
    <w:r w:rsidR="004E0A62" w:rsidRPr="00A462EB">
      <w:rPr>
        <w:lang w:bidi="pl-PL"/>
      </w:rPr>
      <w:instrText xml:space="preserve"> NUMPAGES  \* Arabic  \* MERGEFORMAT </w:instrText>
    </w:r>
    <w:r w:rsidR="004E0A62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4E0A62" w:rsidRPr="00A462EB">
      <w:rPr>
        <w:noProof/>
        <w:lang w:bidi="pl-P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A7D9" w14:textId="7B2F4F07" w:rsidR="00E70901" w:rsidRDefault="003C0307">
    <w:pPr>
      <w:pStyle w:val="Stopka"/>
    </w:pPr>
    <w:r w:rsidRPr="003C0307"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5660758A" wp14:editId="6710D451">
          <wp:simplePos x="0" y="0"/>
          <wp:positionH relativeFrom="rightMargin">
            <wp:posOffset>76200</wp:posOffset>
          </wp:positionH>
          <wp:positionV relativeFrom="paragraph">
            <wp:posOffset>-268605</wp:posOffset>
          </wp:positionV>
          <wp:extent cx="722870" cy="685800"/>
          <wp:effectExtent l="0" t="0" r="1270" b="0"/>
          <wp:wrapNone/>
          <wp:docPr id="48604094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F5">
      <w:rPr>
        <w:lang w:bidi="pl-PL"/>
      </w:rPr>
      <w:t xml:space="preserve">Strona </w:t>
    </w:r>
    <w:r w:rsidR="003B43F5">
      <w:rPr>
        <w:lang w:bidi="pl-PL"/>
      </w:rPr>
      <w:fldChar w:fldCharType="begin"/>
    </w:r>
    <w:r w:rsidR="003B43F5">
      <w:rPr>
        <w:lang w:bidi="pl-PL"/>
      </w:rPr>
      <w:instrText xml:space="preserve"> PAGE  \* Arabic  \* MERGEFORMAT </w:instrText>
    </w:r>
    <w:r w:rsidR="003B43F5">
      <w:rPr>
        <w:lang w:bidi="pl-PL"/>
      </w:rPr>
      <w:fldChar w:fldCharType="separate"/>
    </w:r>
    <w:r w:rsidR="00A462EB">
      <w:rPr>
        <w:noProof/>
        <w:lang w:bidi="pl-PL"/>
      </w:rPr>
      <w:t>1</w:t>
    </w:r>
    <w:r w:rsidR="003B43F5">
      <w:rPr>
        <w:lang w:bidi="pl-PL"/>
      </w:rPr>
      <w:fldChar w:fldCharType="end"/>
    </w:r>
    <w:r w:rsidR="003B43F5">
      <w:rPr>
        <w:lang w:bidi="pl-PL"/>
      </w:rPr>
      <w:t xml:space="preserve"> z </w:t>
    </w:r>
    <w:r w:rsidR="004E0A62">
      <w:rPr>
        <w:lang w:bidi="pl-PL"/>
      </w:rPr>
      <w:fldChar w:fldCharType="begin"/>
    </w:r>
    <w:r w:rsidR="004E0A62">
      <w:rPr>
        <w:lang w:bidi="pl-PL"/>
      </w:rPr>
      <w:instrText xml:space="preserve"> NUMPAGES  \* Arabic  \* MERGEFORMAT </w:instrText>
    </w:r>
    <w:r w:rsidR="004E0A62">
      <w:rPr>
        <w:lang w:bidi="pl-PL"/>
      </w:rPr>
      <w:fldChar w:fldCharType="separate"/>
    </w:r>
    <w:r w:rsidR="00A462EB">
      <w:rPr>
        <w:noProof/>
        <w:lang w:bidi="pl-PL"/>
      </w:rPr>
      <w:t>4</w:t>
    </w:r>
    <w:r w:rsidR="004E0A62">
      <w:rPr>
        <w:noProof/>
        <w:lang w:bidi="pl-PL"/>
      </w:rPr>
      <w:fldChar w:fldCharType="end"/>
    </w:r>
    <w:r w:rsidRPr="003C0307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F1A3F" w14:textId="77777777" w:rsidR="00A25AB8" w:rsidRDefault="00A25AB8">
      <w:pPr>
        <w:spacing w:before="0" w:after="0"/>
      </w:pPr>
      <w:r>
        <w:separator/>
      </w:r>
    </w:p>
    <w:p w14:paraId="4CFE95B0" w14:textId="77777777" w:rsidR="00A25AB8" w:rsidRDefault="00A25AB8"/>
  </w:footnote>
  <w:footnote w:type="continuationSeparator" w:id="0">
    <w:p w14:paraId="5EA48BE0" w14:textId="77777777" w:rsidR="00A25AB8" w:rsidRDefault="00A25AB8">
      <w:pPr>
        <w:spacing w:before="0" w:after="0"/>
      </w:pPr>
      <w:r>
        <w:continuationSeparator/>
      </w:r>
    </w:p>
    <w:p w14:paraId="69970197" w14:textId="77777777" w:rsidR="00A25AB8" w:rsidRDefault="00A25A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5FCA" w14:textId="4A2EBDD0" w:rsidR="00E70901" w:rsidRPr="00A462EB" w:rsidRDefault="00A25AB8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7A45F410A8374D5691465B10B64AE2C3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r w:rsidR="003C0307">
          <w:t>Wniosek o dofinansowanie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2709A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E8620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F479D7"/>
    <w:multiLevelType w:val="hybridMultilevel"/>
    <w:tmpl w:val="C980B7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9674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DE1F20"/>
    <w:multiLevelType w:val="hybridMultilevel"/>
    <w:tmpl w:val="3A06640E"/>
    <w:lvl w:ilvl="0" w:tplc="017E8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CCF580C"/>
    <w:multiLevelType w:val="hybridMultilevel"/>
    <w:tmpl w:val="2CB6A8EC"/>
    <w:lvl w:ilvl="0" w:tplc="4FB2C9D4">
      <w:start w:val="1"/>
      <w:numFmt w:val="bullet"/>
      <w:lvlText w:val=""/>
      <w:lvlJc w:val="left"/>
      <w:pPr>
        <w:ind w:left="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7" w15:restartNumberingAfterBreak="0">
    <w:nsid w:val="23DF5AE9"/>
    <w:multiLevelType w:val="hybridMultilevel"/>
    <w:tmpl w:val="DF7E985C"/>
    <w:lvl w:ilvl="0" w:tplc="247E6152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6438B"/>
    <w:multiLevelType w:val="hybridMultilevel"/>
    <w:tmpl w:val="7BFE2B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F31D2"/>
    <w:multiLevelType w:val="hybridMultilevel"/>
    <w:tmpl w:val="225EDF7A"/>
    <w:lvl w:ilvl="0" w:tplc="C8A01AA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F046D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037E2"/>
    <w:multiLevelType w:val="hybridMultilevel"/>
    <w:tmpl w:val="B6F0A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C4B57"/>
    <w:multiLevelType w:val="hybridMultilevel"/>
    <w:tmpl w:val="B6F0A598"/>
    <w:lvl w:ilvl="0" w:tplc="48F44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7A77810"/>
    <w:multiLevelType w:val="hybridMultilevel"/>
    <w:tmpl w:val="CE9AA6E6"/>
    <w:lvl w:ilvl="0" w:tplc="48F8DC14">
      <w:start w:val="1"/>
      <w:numFmt w:val="lowerLetter"/>
      <w:lvlText w:val="%1)"/>
      <w:lvlJc w:val="left"/>
      <w:pPr>
        <w:ind w:left="88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09" w:hanging="360"/>
      </w:pPr>
    </w:lvl>
    <w:lvl w:ilvl="2" w:tplc="0415001B" w:tentative="1">
      <w:start w:val="1"/>
      <w:numFmt w:val="lowerRoman"/>
      <w:lvlText w:val="%3."/>
      <w:lvlJc w:val="right"/>
      <w:pPr>
        <w:ind w:left="2329" w:hanging="180"/>
      </w:pPr>
    </w:lvl>
    <w:lvl w:ilvl="3" w:tplc="0415000F" w:tentative="1">
      <w:start w:val="1"/>
      <w:numFmt w:val="decimal"/>
      <w:lvlText w:val="%4."/>
      <w:lvlJc w:val="left"/>
      <w:pPr>
        <w:ind w:left="3049" w:hanging="360"/>
      </w:pPr>
    </w:lvl>
    <w:lvl w:ilvl="4" w:tplc="04150019" w:tentative="1">
      <w:start w:val="1"/>
      <w:numFmt w:val="lowerLetter"/>
      <w:lvlText w:val="%5."/>
      <w:lvlJc w:val="left"/>
      <w:pPr>
        <w:ind w:left="3769" w:hanging="360"/>
      </w:pPr>
    </w:lvl>
    <w:lvl w:ilvl="5" w:tplc="0415001B" w:tentative="1">
      <w:start w:val="1"/>
      <w:numFmt w:val="lowerRoman"/>
      <w:lvlText w:val="%6."/>
      <w:lvlJc w:val="right"/>
      <w:pPr>
        <w:ind w:left="4489" w:hanging="180"/>
      </w:pPr>
    </w:lvl>
    <w:lvl w:ilvl="6" w:tplc="0415000F" w:tentative="1">
      <w:start w:val="1"/>
      <w:numFmt w:val="decimal"/>
      <w:lvlText w:val="%7."/>
      <w:lvlJc w:val="left"/>
      <w:pPr>
        <w:ind w:left="5209" w:hanging="360"/>
      </w:pPr>
    </w:lvl>
    <w:lvl w:ilvl="7" w:tplc="04150019" w:tentative="1">
      <w:start w:val="1"/>
      <w:numFmt w:val="lowerLetter"/>
      <w:lvlText w:val="%8."/>
      <w:lvlJc w:val="left"/>
      <w:pPr>
        <w:ind w:left="5929" w:hanging="360"/>
      </w:pPr>
    </w:lvl>
    <w:lvl w:ilvl="8" w:tplc="0415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25" w15:restartNumberingAfterBreak="0">
    <w:nsid w:val="5AFD6FC3"/>
    <w:multiLevelType w:val="hybridMultilevel"/>
    <w:tmpl w:val="990045AE"/>
    <w:lvl w:ilvl="0" w:tplc="98C674EE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33DCA"/>
    <w:multiLevelType w:val="hybridMultilevel"/>
    <w:tmpl w:val="13D09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F7D2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A436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3ED3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131C9"/>
    <w:multiLevelType w:val="hybridMultilevel"/>
    <w:tmpl w:val="E2F223D6"/>
    <w:lvl w:ilvl="0" w:tplc="5EDEDAC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9E29E8"/>
    <w:multiLevelType w:val="hybridMultilevel"/>
    <w:tmpl w:val="ACCCB836"/>
    <w:lvl w:ilvl="0" w:tplc="39ACEE4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20E78"/>
    <w:multiLevelType w:val="hybridMultilevel"/>
    <w:tmpl w:val="EDC66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67813"/>
    <w:multiLevelType w:val="multilevel"/>
    <w:tmpl w:val="2F62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34" w15:restartNumberingAfterBreak="0">
    <w:nsid w:val="76B2499C"/>
    <w:multiLevelType w:val="hybridMultilevel"/>
    <w:tmpl w:val="D73CCF18"/>
    <w:lvl w:ilvl="0" w:tplc="DB34D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9657C"/>
    <w:multiLevelType w:val="hybridMultilevel"/>
    <w:tmpl w:val="3B0ED1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34D38"/>
    <w:multiLevelType w:val="hybridMultilevel"/>
    <w:tmpl w:val="0B6455AA"/>
    <w:lvl w:ilvl="0" w:tplc="82F0DA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96182382">
    <w:abstractNumId w:val="9"/>
  </w:num>
  <w:num w:numId="2" w16cid:durableId="527259641">
    <w:abstractNumId w:val="7"/>
  </w:num>
  <w:num w:numId="3" w16cid:durableId="147484177">
    <w:abstractNumId w:val="6"/>
  </w:num>
  <w:num w:numId="4" w16cid:durableId="1441071110">
    <w:abstractNumId w:val="5"/>
  </w:num>
  <w:num w:numId="5" w16cid:durableId="219100219">
    <w:abstractNumId w:val="4"/>
  </w:num>
  <w:num w:numId="6" w16cid:durableId="361901439">
    <w:abstractNumId w:val="8"/>
  </w:num>
  <w:num w:numId="7" w16cid:durableId="1588996303">
    <w:abstractNumId w:val="3"/>
  </w:num>
  <w:num w:numId="8" w16cid:durableId="95489333">
    <w:abstractNumId w:val="2"/>
  </w:num>
  <w:num w:numId="9" w16cid:durableId="627468693">
    <w:abstractNumId w:val="1"/>
  </w:num>
  <w:num w:numId="10" w16cid:durableId="512108854">
    <w:abstractNumId w:val="0"/>
  </w:num>
  <w:num w:numId="11" w16cid:durableId="1346640123">
    <w:abstractNumId w:val="15"/>
  </w:num>
  <w:num w:numId="12" w16cid:durableId="518735871">
    <w:abstractNumId w:val="23"/>
  </w:num>
  <w:num w:numId="13" w16cid:durableId="643971793">
    <w:abstractNumId w:val="37"/>
  </w:num>
  <w:num w:numId="14" w16cid:durableId="149105192">
    <w:abstractNumId w:val="14"/>
  </w:num>
  <w:num w:numId="15" w16cid:durableId="1653824872">
    <w:abstractNumId w:val="29"/>
  </w:num>
  <w:num w:numId="16" w16cid:durableId="1477257157">
    <w:abstractNumId w:val="33"/>
  </w:num>
  <w:num w:numId="17" w16cid:durableId="164128577">
    <w:abstractNumId w:val="12"/>
  </w:num>
  <w:num w:numId="18" w16cid:durableId="1846700511">
    <w:abstractNumId w:val="20"/>
  </w:num>
  <w:num w:numId="19" w16cid:durableId="1103459396">
    <w:abstractNumId w:val="28"/>
  </w:num>
  <w:num w:numId="20" w16cid:durableId="317423287">
    <w:abstractNumId w:val="13"/>
  </w:num>
  <w:num w:numId="21" w16cid:durableId="1071925218">
    <w:abstractNumId w:val="35"/>
  </w:num>
  <w:num w:numId="22" w16cid:durableId="185295811">
    <w:abstractNumId w:val="34"/>
  </w:num>
  <w:num w:numId="23" w16cid:durableId="1206478675">
    <w:abstractNumId w:val="11"/>
  </w:num>
  <w:num w:numId="24" w16cid:durableId="142086544">
    <w:abstractNumId w:val="22"/>
  </w:num>
  <w:num w:numId="25" w16cid:durableId="341661663">
    <w:abstractNumId w:val="18"/>
  </w:num>
  <w:num w:numId="26" w16cid:durableId="921182192">
    <w:abstractNumId w:val="32"/>
  </w:num>
  <w:num w:numId="27" w16cid:durableId="1488859395">
    <w:abstractNumId w:val="27"/>
  </w:num>
  <w:num w:numId="28" w16cid:durableId="1085492075">
    <w:abstractNumId w:val="16"/>
  </w:num>
  <w:num w:numId="29" w16cid:durableId="556862272">
    <w:abstractNumId w:val="10"/>
  </w:num>
  <w:num w:numId="30" w16cid:durableId="344065050">
    <w:abstractNumId w:val="21"/>
  </w:num>
  <w:num w:numId="31" w16cid:durableId="935331330">
    <w:abstractNumId w:val="31"/>
  </w:num>
  <w:num w:numId="32" w16cid:durableId="2082168936">
    <w:abstractNumId w:val="30"/>
  </w:num>
  <w:num w:numId="33" w16cid:durableId="1701542915">
    <w:abstractNumId w:val="19"/>
  </w:num>
  <w:num w:numId="34" w16cid:durableId="186912799">
    <w:abstractNumId w:val="17"/>
  </w:num>
  <w:num w:numId="35" w16cid:durableId="364256106">
    <w:abstractNumId w:val="25"/>
  </w:num>
  <w:num w:numId="36" w16cid:durableId="1391002095">
    <w:abstractNumId w:val="24"/>
  </w:num>
  <w:num w:numId="37" w16cid:durableId="2087653087">
    <w:abstractNumId w:val="36"/>
  </w:num>
  <w:num w:numId="38" w16cid:durableId="11842504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07"/>
    <w:rsid w:val="00054750"/>
    <w:rsid w:val="00055DD2"/>
    <w:rsid w:val="00056116"/>
    <w:rsid w:val="000852F3"/>
    <w:rsid w:val="000872FD"/>
    <w:rsid w:val="00096773"/>
    <w:rsid w:val="000B59A4"/>
    <w:rsid w:val="000B7347"/>
    <w:rsid w:val="000C6A19"/>
    <w:rsid w:val="000F4B1B"/>
    <w:rsid w:val="001123E1"/>
    <w:rsid w:val="00113E8E"/>
    <w:rsid w:val="00115442"/>
    <w:rsid w:val="00140536"/>
    <w:rsid w:val="001810A8"/>
    <w:rsid w:val="00184EED"/>
    <w:rsid w:val="001863DB"/>
    <w:rsid w:val="00195FFA"/>
    <w:rsid w:val="00196F97"/>
    <w:rsid w:val="001A31C9"/>
    <w:rsid w:val="001B07A7"/>
    <w:rsid w:val="001C1F42"/>
    <w:rsid w:val="001D18F6"/>
    <w:rsid w:val="001E0669"/>
    <w:rsid w:val="002001FA"/>
    <w:rsid w:val="00207F99"/>
    <w:rsid w:val="00213864"/>
    <w:rsid w:val="002154D1"/>
    <w:rsid w:val="002353B4"/>
    <w:rsid w:val="00237F67"/>
    <w:rsid w:val="00246DF6"/>
    <w:rsid w:val="00274B36"/>
    <w:rsid w:val="002B65FA"/>
    <w:rsid w:val="002F2237"/>
    <w:rsid w:val="00302E31"/>
    <w:rsid w:val="00304FDF"/>
    <w:rsid w:val="0030584F"/>
    <w:rsid w:val="00307FFA"/>
    <w:rsid w:val="00342BA5"/>
    <w:rsid w:val="003A42EB"/>
    <w:rsid w:val="003B43F5"/>
    <w:rsid w:val="003B6D80"/>
    <w:rsid w:val="003C0307"/>
    <w:rsid w:val="003C030F"/>
    <w:rsid w:val="003C3694"/>
    <w:rsid w:val="003E1700"/>
    <w:rsid w:val="004054E6"/>
    <w:rsid w:val="004103C9"/>
    <w:rsid w:val="0042176A"/>
    <w:rsid w:val="0044495A"/>
    <w:rsid w:val="00447338"/>
    <w:rsid w:val="00475B09"/>
    <w:rsid w:val="004A426A"/>
    <w:rsid w:val="004A5EC2"/>
    <w:rsid w:val="004B714F"/>
    <w:rsid w:val="004C0F98"/>
    <w:rsid w:val="004E015A"/>
    <w:rsid w:val="004E0A62"/>
    <w:rsid w:val="004E6C6D"/>
    <w:rsid w:val="004F0187"/>
    <w:rsid w:val="004F3295"/>
    <w:rsid w:val="004F5374"/>
    <w:rsid w:val="00532806"/>
    <w:rsid w:val="00546046"/>
    <w:rsid w:val="00556980"/>
    <w:rsid w:val="005821CA"/>
    <w:rsid w:val="00591903"/>
    <w:rsid w:val="005B6377"/>
    <w:rsid w:val="005C237A"/>
    <w:rsid w:val="005D1250"/>
    <w:rsid w:val="005D2384"/>
    <w:rsid w:val="005E4EF0"/>
    <w:rsid w:val="005F20C8"/>
    <w:rsid w:val="00625A9F"/>
    <w:rsid w:val="00642B60"/>
    <w:rsid w:val="00647950"/>
    <w:rsid w:val="00647CA0"/>
    <w:rsid w:val="00665B6D"/>
    <w:rsid w:val="006B2958"/>
    <w:rsid w:val="006B4E87"/>
    <w:rsid w:val="006C4DE4"/>
    <w:rsid w:val="006D23FB"/>
    <w:rsid w:val="006D43D1"/>
    <w:rsid w:val="006F2E15"/>
    <w:rsid w:val="00725D0A"/>
    <w:rsid w:val="00735562"/>
    <w:rsid w:val="00756AD5"/>
    <w:rsid w:val="00757698"/>
    <w:rsid w:val="007968F0"/>
    <w:rsid w:val="007B4E8C"/>
    <w:rsid w:val="007D6DB7"/>
    <w:rsid w:val="0082011E"/>
    <w:rsid w:val="00830F8F"/>
    <w:rsid w:val="008357AC"/>
    <w:rsid w:val="008420DB"/>
    <w:rsid w:val="00866E56"/>
    <w:rsid w:val="008B5DC6"/>
    <w:rsid w:val="008D7DE4"/>
    <w:rsid w:val="008E01D7"/>
    <w:rsid w:val="008F22A9"/>
    <w:rsid w:val="008F22AC"/>
    <w:rsid w:val="00904624"/>
    <w:rsid w:val="00912575"/>
    <w:rsid w:val="00917CCD"/>
    <w:rsid w:val="009210F2"/>
    <w:rsid w:val="00932074"/>
    <w:rsid w:val="00937438"/>
    <w:rsid w:val="00941262"/>
    <w:rsid w:val="00947A84"/>
    <w:rsid w:val="00955E1D"/>
    <w:rsid w:val="00960600"/>
    <w:rsid w:val="009775B6"/>
    <w:rsid w:val="009825E5"/>
    <w:rsid w:val="009A1AC8"/>
    <w:rsid w:val="009A6028"/>
    <w:rsid w:val="009B25D5"/>
    <w:rsid w:val="009C01DA"/>
    <w:rsid w:val="009D07BB"/>
    <w:rsid w:val="009D2DDE"/>
    <w:rsid w:val="009D3033"/>
    <w:rsid w:val="009D47FD"/>
    <w:rsid w:val="00A25AB8"/>
    <w:rsid w:val="00A266D8"/>
    <w:rsid w:val="00A45F83"/>
    <w:rsid w:val="00A462EB"/>
    <w:rsid w:val="00A54139"/>
    <w:rsid w:val="00A623E5"/>
    <w:rsid w:val="00A634EB"/>
    <w:rsid w:val="00A70E78"/>
    <w:rsid w:val="00A740B4"/>
    <w:rsid w:val="00A81087"/>
    <w:rsid w:val="00A95974"/>
    <w:rsid w:val="00AA5EA4"/>
    <w:rsid w:val="00AA78EA"/>
    <w:rsid w:val="00AB2E80"/>
    <w:rsid w:val="00AC54D8"/>
    <w:rsid w:val="00AD099E"/>
    <w:rsid w:val="00AD3A7A"/>
    <w:rsid w:val="00AE3B2E"/>
    <w:rsid w:val="00B268D3"/>
    <w:rsid w:val="00B34612"/>
    <w:rsid w:val="00B50F14"/>
    <w:rsid w:val="00B52AEC"/>
    <w:rsid w:val="00B55593"/>
    <w:rsid w:val="00B76F01"/>
    <w:rsid w:val="00B777FC"/>
    <w:rsid w:val="00BD3253"/>
    <w:rsid w:val="00BD78EE"/>
    <w:rsid w:val="00BE0A47"/>
    <w:rsid w:val="00C3122A"/>
    <w:rsid w:val="00C47EEF"/>
    <w:rsid w:val="00C60D3C"/>
    <w:rsid w:val="00C67AA2"/>
    <w:rsid w:val="00C703F1"/>
    <w:rsid w:val="00C72712"/>
    <w:rsid w:val="00C83781"/>
    <w:rsid w:val="00CA5F75"/>
    <w:rsid w:val="00CB534F"/>
    <w:rsid w:val="00CB687B"/>
    <w:rsid w:val="00CF2319"/>
    <w:rsid w:val="00D1567B"/>
    <w:rsid w:val="00D251E5"/>
    <w:rsid w:val="00D33EA6"/>
    <w:rsid w:val="00D44363"/>
    <w:rsid w:val="00D52232"/>
    <w:rsid w:val="00D57D61"/>
    <w:rsid w:val="00D85AAA"/>
    <w:rsid w:val="00DA0BE6"/>
    <w:rsid w:val="00DC771B"/>
    <w:rsid w:val="00DD500A"/>
    <w:rsid w:val="00DE63C0"/>
    <w:rsid w:val="00DF5B1B"/>
    <w:rsid w:val="00DF6C42"/>
    <w:rsid w:val="00E07A9C"/>
    <w:rsid w:val="00E12587"/>
    <w:rsid w:val="00E1528E"/>
    <w:rsid w:val="00E376AE"/>
    <w:rsid w:val="00E65AC5"/>
    <w:rsid w:val="00E70901"/>
    <w:rsid w:val="00E74BAA"/>
    <w:rsid w:val="00E819C3"/>
    <w:rsid w:val="00E86885"/>
    <w:rsid w:val="00EB0951"/>
    <w:rsid w:val="00EB2D6D"/>
    <w:rsid w:val="00EC7D03"/>
    <w:rsid w:val="00ED245F"/>
    <w:rsid w:val="00ED681B"/>
    <w:rsid w:val="00F12D7A"/>
    <w:rsid w:val="00F74139"/>
    <w:rsid w:val="00F801AF"/>
    <w:rsid w:val="00F82E6A"/>
    <w:rsid w:val="00F93D07"/>
    <w:rsid w:val="00FA1805"/>
    <w:rsid w:val="00FA2BD5"/>
    <w:rsid w:val="00FB5118"/>
    <w:rsid w:val="00FD07A3"/>
    <w:rsid w:val="00FD6E01"/>
    <w:rsid w:val="00FE3A96"/>
    <w:rsid w:val="00FF56C4"/>
    <w:rsid w:val="00FF57CC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E2CA5"/>
  <w15:chartTrackingRefBased/>
  <w15:docId w15:val="{9405C1B9-0776-42DE-90D2-D6FAD9D6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EED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elalisty6kolorowaakcent1">
    <w:name w:val="List Table 6 Colorful Accent 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2akcent1">
    <w:name w:val="List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styleId="Kolorowasiatka">
    <w:name w:val="Colorful Grid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styleId="Tabelasiatki1jasna">
    <w:name w:val="Grid Table 1 Light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3">
    <w:name w:val="Grid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2">
    <w:name w:val="List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2">
    <w:name w:val="List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3">
    <w:name w:val="List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36"/>
    <w:semiHidden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styleId="Zwykatabela1">
    <w:name w:val="Plain Table 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styleId="Hasztag">
    <w:name w:val="Hashtag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Wzmianka">
    <w:name w:val="Mention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Inteligentnyhiperlink">
    <w:name w:val="Smart Hyperlink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fosigw.zgora.pl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oszewar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CD1876B7C4E62A24C6C8D4330F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CC792-585B-43CA-9411-50B4B52A8D19}"/>
      </w:docPartPr>
      <w:docPartBody>
        <w:p w:rsidR="00CA7EF5" w:rsidRDefault="00CA7EF5">
          <w:pPr>
            <w:pStyle w:val="D4ACD1876B7C4E62A24C6C8D4330F435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7A45F410A8374D5691465B10B64AE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46AD1-C2BE-40AC-863F-A3AF03CBB58D}"/>
      </w:docPartPr>
      <w:docPartBody>
        <w:p w:rsidR="00CA7EF5" w:rsidRDefault="00CA7EF5">
          <w:pPr>
            <w:pStyle w:val="7A45F410A8374D5691465B10B64AE2C3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203798-8006-4D6D-99CC-53AE8F623FBC}"/>
      </w:docPartPr>
      <w:docPartBody>
        <w:p w:rsidR="00CA7EF5" w:rsidRDefault="00CA7EF5"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268615D40644898DE1BDE71B292A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551FB6-DD83-47B1-B926-4312A980B325}"/>
      </w:docPartPr>
      <w:docPartBody>
        <w:p w:rsidR="00CA7EF5" w:rsidRDefault="00CA7EF5" w:rsidP="00CA7EF5">
          <w:pPr>
            <w:pStyle w:val="6B268615D40644898DE1BDE71B292A30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EC798EF1CA46ADA49E3E69C0655E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F1EA0F-2581-4235-9696-192AEB7D230D}"/>
      </w:docPartPr>
      <w:docPartBody>
        <w:p w:rsidR="00CA7EF5" w:rsidRDefault="00CA7EF5" w:rsidP="00CA7EF5">
          <w:pPr>
            <w:pStyle w:val="DFEC798EF1CA46ADA49E3E69C0655EE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5B510482B1541C6BB6A7CBA22B0A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2F6A0B-7942-4630-A60C-8A1E43917C11}"/>
      </w:docPartPr>
      <w:docPartBody>
        <w:p w:rsidR="00CA7EF5" w:rsidRDefault="00CA7EF5" w:rsidP="00CA7EF5">
          <w:pPr>
            <w:pStyle w:val="05B510482B1541C6BB6A7CBA22B0A69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E46375A5BF41A08A8E8A7351CF89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3909A9-1E83-4875-BD72-E0E3944581B0}"/>
      </w:docPartPr>
      <w:docPartBody>
        <w:p w:rsidR="00CA7EF5" w:rsidRDefault="00CA7EF5" w:rsidP="00CA7EF5">
          <w:pPr>
            <w:pStyle w:val="CFE46375A5BF41A08A8E8A7351CF89AC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E3096235FA4575900793F38F4605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6C43E9-FFFE-4D29-A50C-393552C43412}"/>
      </w:docPartPr>
      <w:docPartBody>
        <w:p w:rsidR="00CA7EF5" w:rsidRDefault="00CA7EF5" w:rsidP="00CA7EF5">
          <w:pPr>
            <w:pStyle w:val="22E3096235FA4575900793F38F46055B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7A8072-214B-4ABD-A0C0-2CDEAB5DA989}"/>
      </w:docPartPr>
      <w:docPartBody>
        <w:p w:rsidR="00A93F5D" w:rsidRDefault="00A93F5D">
          <w:r w:rsidRPr="00AE402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00B2F38CB6941C8A9D0793C4B8F9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39A455-A06B-4E34-ACB7-F4C085BDD0F9}"/>
      </w:docPartPr>
      <w:docPartBody>
        <w:p w:rsidR="005C7105" w:rsidRDefault="005C7105" w:rsidP="005C7105">
          <w:pPr>
            <w:pStyle w:val="000B2F38CB6941C8A9D0793C4B8F973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39AA6B35A04EB9A881430188428D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6F53B9-A871-4594-8096-07AB8EFD03B9}"/>
      </w:docPartPr>
      <w:docPartBody>
        <w:p w:rsidR="005C7105" w:rsidRDefault="005C7105" w:rsidP="005C7105">
          <w:pPr>
            <w:pStyle w:val="F839AA6B35A04EB9A881430188428DE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2FBF8F37104192A4DDC99238DD03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1D6792-F90C-4474-8413-ECBC06B5C6C3}"/>
      </w:docPartPr>
      <w:docPartBody>
        <w:p w:rsidR="008F763F" w:rsidRDefault="006F09BB" w:rsidP="006F09BB">
          <w:pPr>
            <w:pStyle w:val="E72FBF8F37104192A4DDC99238DD030A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9A154583344909907CC3070D43A1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E50E21-DF09-4693-BE6E-56D4F67037B0}"/>
      </w:docPartPr>
      <w:docPartBody>
        <w:p w:rsidR="00B63991" w:rsidRDefault="00F72135" w:rsidP="00F72135">
          <w:pPr>
            <w:pStyle w:val="379A154583344909907CC3070D43A1A5"/>
          </w:pPr>
          <w:r w:rsidRPr="00AE4024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F5"/>
    <w:rsid w:val="00056116"/>
    <w:rsid w:val="000B7347"/>
    <w:rsid w:val="00113E8E"/>
    <w:rsid w:val="001A31C9"/>
    <w:rsid w:val="00223C4B"/>
    <w:rsid w:val="002353B4"/>
    <w:rsid w:val="00341F4D"/>
    <w:rsid w:val="005612F6"/>
    <w:rsid w:val="005C7105"/>
    <w:rsid w:val="006317D5"/>
    <w:rsid w:val="00647CA0"/>
    <w:rsid w:val="006D23FB"/>
    <w:rsid w:val="006F09BB"/>
    <w:rsid w:val="00757698"/>
    <w:rsid w:val="007B67F4"/>
    <w:rsid w:val="007F040C"/>
    <w:rsid w:val="007F712F"/>
    <w:rsid w:val="008A4E89"/>
    <w:rsid w:val="008F763F"/>
    <w:rsid w:val="00947A84"/>
    <w:rsid w:val="009B25D5"/>
    <w:rsid w:val="00A04A31"/>
    <w:rsid w:val="00A623E5"/>
    <w:rsid w:val="00A93F5D"/>
    <w:rsid w:val="00AB2E80"/>
    <w:rsid w:val="00AD3A7A"/>
    <w:rsid w:val="00AF6898"/>
    <w:rsid w:val="00B63991"/>
    <w:rsid w:val="00B76F01"/>
    <w:rsid w:val="00B81CBD"/>
    <w:rsid w:val="00BB392F"/>
    <w:rsid w:val="00C3122A"/>
    <w:rsid w:val="00CA7EF5"/>
    <w:rsid w:val="00D20DA6"/>
    <w:rsid w:val="00F30169"/>
    <w:rsid w:val="00F3503E"/>
    <w:rsid w:val="00F61284"/>
    <w:rsid w:val="00F72135"/>
    <w:rsid w:val="00FA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4ACD1876B7C4E62A24C6C8D4330F435">
    <w:name w:val="D4ACD1876B7C4E62A24C6C8D4330F435"/>
  </w:style>
  <w:style w:type="paragraph" w:customStyle="1" w:styleId="7A45F410A8374D5691465B10B64AE2C3">
    <w:name w:val="7A45F410A8374D5691465B10B64AE2C3"/>
  </w:style>
  <w:style w:type="paragraph" w:customStyle="1" w:styleId="379A154583344909907CC3070D43A1A5">
    <w:name w:val="379A154583344909907CC3070D43A1A5"/>
    <w:rsid w:val="00F72135"/>
  </w:style>
  <w:style w:type="character" w:styleId="Tekstzastpczy">
    <w:name w:val="Placeholder Text"/>
    <w:basedOn w:val="Domylnaczcionkaakapitu"/>
    <w:uiPriority w:val="99"/>
    <w:semiHidden/>
    <w:rsid w:val="00F72135"/>
    <w:rPr>
      <w:rFonts w:ascii="Century Gothic" w:hAnsi="Century Gothic"/>
      <w:color w:val="595959" w:themeColor="text1" w:themeTint="A6"/>
    </w:rPr>
  </w:style>
  <w:style w:type="paragraph" w:customStyle="1" w:styleId="6B268615D40644898DE1BDE71B292A30">
    <w:name w:val="6B268615D40644898DE1BDE71B292A30"/>
    <w:rsid w:val="00CA7EF5"/>
  </w:style>
  <w:style w:type="paragraph" w:customStyle="1" w:styleId="DFEC798EF1CA46ADA49E3E69C0655EEE">
    <w:name w:val="DFEC798EF1CA46ADA49E3E69C0655EEE"/>
    <w:rsid w:val="00CA7EF5"/>
  </w:style>
  <w:style w:type="paragraph" w:customStyle="1" w:styleId="05B510482B1541C6BB6A7CBA22B0A696">
    <w:name w:val="05B510482B1541C6BB6A7CBA22B0A696"/>
    <w:rsid w:val="00CA7EF5"/>
  </w:style>
  <w:style w:type="paragraph" w:customStyle="1" w:styleId="CFE46375A5BF41A08A8E8A7351CF89AC">
    <w:name w:val="CFE46375A5BF41A08A8E8A7351CF89AC"/>
    <w:rsid w:val="00CA7EF5"/>
  </w:style>
  <w:style w:type="paragraph" w:customStyle="1" w:styleId="22E3096235FA4575900793F38F46055B">
    <w:name w:val="22E3096235FA4575900793F38F46055B"/>
    <w:rsid w:val="00CA7EF5"/>
  </w:style>
  <w:style w:type="paragraph" w:customStyle="1" w:styleId="000B2F38CB6941C8A9D0793C4B8F9739">
    <w:name w:val="000B2F38CB6941C8A9D0793C4B8F9739"/>
    <w:rsid w:val="005C7105"/>
  </w:style>
  <w:style w:type="paragraph" w:customStyle="1" w:styleId="F839AA6B35A04EB9A881430188428DE6">
    <w:name w:val="F839AA6B35A04EB9A881430188428DE6"/>
    <w:rsid w:val="005C7105"/>
  </w:style>
  <w:style w:type="paragraph" w:customStyle="1" w:styleId="E72FBF8F37104192A4DDC99238DD030A">
    <w:name w:val="E72FBF8F37104192A4DDC99238DD030A"/>
    <w:rsid w:val="006F0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104</TotalTime>
  <Pages>5</Pages>
  <Words>1536</Words>
  <Characters>9216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Koszewar</dc:creator>
  <cp:keywords>Wniosek o dofinansowanie</cp:keywords>
  <cp:lastModifiedBy>Alicja Koszewar</cp:lastModifiedBy>
  <cp:revision>6</cp:revision>
  <cp:lastPrinted>2024-11-27T14:22:00Z</cp:lastPrinted>
  <dcterms:created xsi:type="dcterms:W3CDTF">2026-07-07T10:46:00Z</dcterms:created>
  <dcterms:modified xsi:type="dcterms:W3CDTF">2026-07-08T07:27:00Z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