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A462EB" w14:paraId="6CB6F36A" w14:textId="77777777" w:rsidTr="004A5EC2">
        <w:tc>
          <w:tcPr>
            <w:tcW w:w="2698" w:type="dxa"/>
            <w:vAlign w:val="bottom"/>
          </w:tcPr>
          <w:p w14:paraId="2FA0C4C4" w14:textId="5C606EA4" w:rsidR="00E70901" w:rsidRPr="00A462EB" w:rsidRDefault="003C0307">
            <w:r>
              <w:rPr>
                <w:noProof/>
              </w:rPr>
              <w:drawing>
                <wp:inline distT="0" distB="0" distL="0" distR="0" wp14:anchorId="7A8167FC" wp14:editId="517F29A7">
                  <wp:extent cx="1562735" cy="688975"/>
                  <wp:effectExtent l="0" t="0" r="0" b="0"/>
                  <wp:docPr id="138200350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00350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6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vAlign w:val="bottom"/>
          </w:tcPr>
          <w:p w14:paraId="45A968FF" w14:textId="091DCAE4" w:rsidR="00E70901" w:rsidRPr="00A462EB" w:rsidRDefault="00447338" w:rsidP="00647950">
            <w:pPr>
              <w:pStyle w:val="Tytu"/>
              <w:jc w:val="center"/>
            </w:pPr>
            <w:sdt>
              <w:sdt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EndPr/>
              <w:sdtContent>
                <w:r w:rsidR="003C0307">
                  <w:t>Wniosek o dofinansowanie</w:t>
                </w:r>
              </w:sdtContent>
            </w:sdt>
          </w:p>
          <w:p w14:paraId="3A4963EE" w14:textId="77777777" w:rsidR="00F801AF" w:rsidRPr="00F801AF" w:rsidRDefault="003C0307" w:rsidP="00F801AF">
            <w:pPr>
              <w:pStyle w:val="Podtytu"/>
              <w:ind w:left="2713" w:hanging="2713"/>
              <w:rPr>
                <w:b/>
                <w:bCs/>
                <w:sz w:val="22"/>
                <w:szCs w:val="24"/>
              </w:rPr>
            </w:pPr>
            <w:r w:rsidRPr="003C0307">
              <w:rPr>
                <w:sz w:val="22"/>
                <w:szCs w:val="24"/>
              </w:rPr>
              <w:t>Program</w:t>
            </w:r>
            <w:r>
              <w:rPr>
                <w:sz w:val="22"/>
                <w:szCs w:val="24"/>
              </w:rPr>
              <w:t xml:space="preserve"> </w:t>
            </w:r>
            <w:r w:rsidRPr="003C0307">
              <w:rPr>
                <w:sz w:val="22"/>
                <w:szCs w:val="24"/>
              </w:rPr>
              <w:t xml:space="preserve">pn.: </w:t>
            </w:r>
            <w:r w:rsidR="00F801AF" w:rsidRPr="00F801AF">
              <w:rPr>
                <w:b/>
                <w:bCs/>
                <w:sz w:val="22"/>
                <w:szCs w:val="24"/>
              </w:rPr>
              <w:t xml:space="preserve">Efektywność Energetyczna Lubuskich </w:t>
            </w:r>
          </w:p>
          <w:p w14:paraId="0F2DD7A8" w14:textId="397983DE" w:rsidR="00115442" w:rsidRPr="004A426A" w:rsidRDefault="00F801AF" w:rsidP="00F801AF">
            <w:pPr>
              <w:pStyle w:val="Podtytu"/>
              <w:ind w:left="2713" w:hanging="2713"/>
              <w:jc w:val="left"/>
              <w:rPr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 xml:space="preserve">              </w:t>
            </w:r>
            <w:r w:rsidRPr="00F801AF">
              <w:rPr>
                <w:b/>
                <w:bCs/>
                <w:sz w:val="22"/>
                <w:szCs w:val="24"/>
              </w:rPr>
              <w:t>Jednostek Państwowej Straży Pożarnej</w:t>
            </w:r>
          </w:p>
        </w:tc>
      </w:tr>
    </w:tbl>
    <w:p w14:paraId="5D294F5F" w14:textId="4561F56B" w:rsidR="00AA5EA4" w:rsidRDefault="00AA5EA4" w:rsidP="00AA5EA4">
      <w:pPr>
        <w:pStyle w:val="Nagwek1"/>
        <w:spacing w:before="120" w:after="120"/>
        <w:ind w:left="3686"/>
        <w:contextualSpacing w:val="0"/>
        <w:rPr>
          <w:b w:val="0"/>
          <w:bCs w:val="0"/>
          <w:color w:val="0D0D0D" w:themeColor="text1" w:themeTint="F2"/>
        </w:rPr>
      </w:pPr>
      <w:r w:rsidRPr="00AA5EA4">
        <w:rPr>
          <w:b w:val="0"/>
          <w:bCs w:val="0"/>
          <w:color w:val="0D0D0D" w:themeColor="text1" w:themeTint="F2"/>
        </w:rPr>
        <w:t>Nr ewidencyjny WFOŚiGW</w:t>
      </w:r>
    </w:p>
    <w:p w14:paraId="03B10540" w14:textId="77777777" w:rsidR="00304FDF" w:rsidRPr="00AA5EA4" w:rsidRDefault="00304FDF" w:rsidP="00AA5EA4">
      <w:pPr>
        <w:pStyle w:val="Nagwek1"/>
        <w:spacing w:before="120" w:after="120"/>
        <w:ind w:left="3686"/>
        <w:contextualSpacing w:val="0"/>
        <w:rPr>
          <w:b w:val="0"/>
          <w:bCs w:val="0"/>
          <w:color w:val="0D0D0D" w:themeColor="text1" w:themeTint="F2"/>
        </w:rPr>
      </w:pPr>
    </w:p>
    <w:p w14:paraId="41A509DE" w14:textId="40782B7E" w:rsidR="00E70901" w:rsidRPr="00A462EB" w:rsidRDefault="003C0307" w:rsidP="00FF69ED">
      <w:pPr>
        <w:pStyle w:val="Nagwek1"/>
        <w:numPr>
          <w:ilvl w:val="0"/>
          <w:numId w:val="21"/>
        </w:numPr>
        <w:ind w:left="426" w:hanging="153"/>
      </w:pPr>
      <w:r>
        <w:t>Dane podstawowe</w:t>
      </w: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E70901" w:rsidRPr="00A462EB" w14:paraId="72DAE9E8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FF69ED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 w:rsidRPr="00FF69ED">
              <w:t>Nazwa zadania</w:t>
            </w:r>
          </w:p>
        </w:tc>
        <w:tc>
          <w:tcPr>
            <w:tcW w:w="5947" w:type="dxa"/>
          </w:tcPr>
          <w:sdt>
            <w:sdtPr>
              <w:id w:val="-880781519"/>
              <w:placeholder>
                <w:docPart w:val="DefaultPlaceholder_-1854013440"/>
              </w:placeholder>
              <w:showingPlcHdr/>
            </w:sdtPr>
            <w:sdtEndPr/>
            <w:sdtContent>
              <w:p w14:paraId="6A379EFB" w14:textId="48422BAB" w:rsidR="00E70901" w:rsidRPr="00A462EB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3C5DDF56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76C6FC62" w:rsidR="00E70901" w:rsidRPr="00A462EB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Nazwa Wnioskodawcy</w:t>
            </w:r>
          </w:p>
        </w:tc>
        <w:tc>
          <w:tcPr>
            <w:tcW w:w="5947" w:type="dxa"/>
          </w:tcPr>
          <w:sdt>
            <w:sdtPr>
              <w:id w:val="-498271291"/>
              <w:placeholder>
                <w:docPart w:val="DefaultPlaceholder_-1854013440"/>
              </w:placeholder>
              <w:showingPlcHdr/>
            </w:sdtPr>
            <w:sdtEndPr/>
            <w:sdtContent>
              <w:p w14:paraId="35A2A9EE" w14:textId="1ABA990D" w:rsidR="00E70901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0F4B1B" w:rsidRPr="00A462EB" w14:paraId="12184724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84DB1D7" w14:textId="1CDEA5C5" w:rsidR="000F4B1B" w:rsidRPr="000F4B1B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color w:val="536142" w:themeColor="accent1" w:themeShade="80"/>
              </w:rPr>
            </w:pPr>
            <w:r w:rsidRPr="000F4B1B">
              <w:t>Adres siedziby Wnioskodawcy</w:t>
            </w:r>
            <w:r w:rsidR="00625A9F">
              <w:t>, Gmina, Powiat</w:t>
            </w:r>
          </w:p>
        </w:tc>
        <w:tc>
          <w:tcPr>
            <w:tcW w:w="5947" w:type="dxa"/>
          </w:tcPr>
          <w:sdt>
            <w:sdt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EndPr/>
            <w:sdtContent>
              <w:p w14:paraId="57AC8FDF" w14:textId="5A0B5E2B" w:rsidR="000F4B1B" w:rsidRPr="00A462EB" w:rsidRDefault="000F4B1B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0F4B1B" w:rsidRPr="00A462EB" w14:paraId="1505A249" w14:textId="77777777" w:rsidTr="000F4B1B">
        <w:trPr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Default="000F4B1B" w:rsidP="000F4B1B"/>
        </w:tc>
        <w:tc>
          <w:tcPr>
            <w:tcW w:w="5947" w:type="dxa"/>
          </w:tcPr>
          <w:p w14:paraId="335312D1" w14:textId="77777777" w:rsidR="000F4B1B" w:rsidRDefault="000F4B1B" w:rsidP="005919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F4B1B" w:rsidRPr="00A462EB" w14:paraId="3228D380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Default="000F4B1B" w:rsidP="00591903"/>
        </w:tc>
        <w:sdt>
          <w:sdt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EndPr/>
          <w:sdtContent>
            <w:tc>
              <w:tcPr>
                <w:tcW w:w="5947" w:type="dxa"/>
              </w:tcPr>
              <w:p w14:paraId="160E0029" w14:textId="75F5346A" w:rsidR="000F4B1B" w:rsidRDefault="000F4B1B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74139" w:rsidRPr="00A462EB" w14:paraId="7DC68C3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486DDD7C" w14:textId="2862F69C" w:rsidR="00F74139" w:rsidRPr="00A462EB" w:rsidRDefault="00F74139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Dane rejestrowe</w:t>
            </w:r>
          </w:p>
        </w:tc>
        <w:tc>
          <w:tcPr>
            <w:tcW w:w="5947" w:type="dxa"/>
          </w:tcPr>
          <w:sdt>
            <w:sdtPr>
              <w:alias w:val="NIP"/>
              <w:tag w:val="NIP"/>
              <w:id w:val="-36831548"/>
              <w:placeholder>
                <w:docPart w:val="6B268615D40644898DE1BDE71B292A30"/>
              </w:placeholder>
              <w:showingPlcHdr/>
              <w15:appearance w15:val="tags"/>
            </w:sdtPr>
            <w:sdtEndPr/>
            <w:sdtContent>
              <w:p w14:paraId="39D6BABC" w14:textId="5933D214" w:rsidR="00F74139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74139" w:rsidRPr="00A462EB" w14:paraId="225E1F3E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13ABA7E1" w14:textId="77777777" w:rsidR="00F74139" w:rsidRDefault="00F74139" w:rsidP="00591903"/>
        </w:tc>
        <w:sdt>
          <w:sdtPr>
            <w:alias w:val="REGON"/>
            <w:tag w:val="REGON"/>
            <w:id w:val="-743487194"/>
            <w:placeholder>
              <w:docPart w:val="6B268615D40644898DE1BDE71B292A30"/>
            </w:placeholder>
            <w:showingPlcHdr/>
            <w15:appearance w15:val="tags"/>
          </w:sdtPr>
          <w:sdtEndPr/>
          <w:sdtContent>
            <w:tc>
              <w:tcPr>
                <w:tcW w:w="5947" w:type="dxa"/>
              </w:tcPr>
              <w:p w14:paraId="3B540C06" w14:textId="44A2CE9C" w:rsidR="00F74139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74139" w:rsidRPr="00A462EB" w14:paraId="3E231D8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6266F12" w14:textId="77777777" w:rsidR="00F74139" w:rsidRDefault="00F74139" w:rsidP="00591903"/>
        </w:tc>
        <w:sdt>
          <w:sdtPr>
            <w:alias w:val="KRS"/>
            <w:tag w:val="KRS"/>
            <w:id w:val="-600410532"/>
            <w:placeholder>
              <w:docPart w:val="6B268615D40644898DE1BDE71B292A30"/>
            </w:placeholder>
            <w:showingPlcHdr/>
            <w15:appearance w15:val="tags"/>
          </w:sdtPr>
          <w:sdtEndPr/>
          <w:sdtContent>
            <w:tc>
              <w:tcPr>
                <w:tcW w:w="5947" w:type="dxa"/>
              </w:tcPr>
              <w:p w14:paraId="0B7FBA84" w14:textId="7E525CDF" w:rsidR="00F74139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E65AC5" w:rsidRPr="00A462EB" w14:paraId="768FE3A9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D11EB5B" w14:textId="2D26F5BF" w:rsidR="00E65AC5" w:rsidRDefault="00E65AC5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Adres do korespondencji</w:t>
            </w:r>
          </w:p>
        </w:tc>
        <w:tc>
          <w:tcPr>
            <w:tcW w:w="5947" w:type="dxa"/>
          </w:tcPr>
          <w:p w14:paraId="437EE7D0" w14:textId="77777777" w:rsidR="00E65AC5" w:rsidRDefault="00E65AC5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0901" w:rsidRPr="00A462EB" w14:paraId="6E5F9BE9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4FE3CF3" w14:textId="61F4E2F9" w:rsidR="00E70901" w:rsidRPr="00A462EB" w:rsidRDefault="00E65AC5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Numer t</w:t>
            </w:r>
            <w:r w:rsidR="003C0307">
              <w:t>elefon</w:t>
            </w:r>
            <w:r>
              <w:t>u</w:t>
            </w:r>
          </w:p>
        </w:tc>
        <w:tc>
          <w:tcPr>
            <w:tcW w:w="5947" w:type="dxa"/>
          </w:tcPr>
          <w:sdt>
            <w:sdtPr>
              <w:id w:val="-1838834053"/>
              <w:placeholder>
                <w:docPart w:val="DefaultPlaceholder_-1854013440"/>
              </w:placeholder>
              <w:showingPlcHdr/>
            </w:sdtPr>
            <w:sdtEndPr/>
            <w:sdtContent>
              <w:p w14:paraId="687512D0" w14:textId="3BE542F1" w:rsidR="00E70901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D58EA77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389DBB4D" w14:textId="724FC85F" w:rsidR="00E70901" w:rsidRPr="00A462EB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Adres e-mail</w:t>
            </w:r>
          </w:p>
        </w:tc>
        <w:tc>
          <w:tcPr>
            <w:tcW w:w="5947" w:type="dxa"/>
          </w:tcPr>
          <w:sdt>
            <w:sdtPr>
              <w:id w:val="663981630"/>
              <w:placeholder>
                <w:docPart w:val="DefaultPlaceholder_-1854013440"/>
              </w:placeholder>
              <w:showingPlcHdr/>
            </w:sdtPr>
            <w:sdtEndPr/>
            <w:sdtContent>
              <w:p w14:paraId="162750F1" w14:textId="1E0EEBD2" w:rsidR="00E70901" w:rsidRPr="00A462EB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250B924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5727CAEB" w14:textId="5A87AF4A" w:rsidR="00C72712" w:rsidRPr="00A462EB" w:rsidRDefault="00C72712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 w:rsidRPr="003C0307">
              <w:t>Osoba / osoby uprawnione do reprezentacji Wnioskodawcy</w:t>
            </w:r>
            <w:r w:rsidR="004A426A">
              <w:t xml:space="preserve">         </w:t>
            </w:r>
            <w:r w:rsidRPr="003C0307">
              <w:t xml:space="preserve"> i podpisania umowy z Funduszem</w:t>
            </w:r>
            <w:r w:rsidR="00625A9F">
              <w:t xml:space="preserve"> oraz stanowisko</w:t>
            </w:r>
            <w:r w:rsidR="004A426A">
              <w:t>/stanowiska</w:t>
            </w:r>
          </w:p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226041578"/>
              <w:placeholder>
                <w:docPart w:val="05B510482B1541C6BB6A7CBA22B0A696"/>
              </w:placeholder>
              <w:showingPlcHdr/>
            </w:sdtPr>
            <w:sdtEndPr/>
            <w:sdtContent>
              <w:p w14:paraId="2CA08498" w14:textId="0D41FC2D" w:rsidR="00C72712" w:rsidRPr="00A462EB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1BB0AA56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49DA75BB" w14:textId="77777777" w:rsidR="00C72712" w:rsidRPr="003C0307" w:rsidRDefault="00C72712" w:rsidP="00591903"/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1441107798"/>
              <w:placeholder>
                <w:docPart w:val="CFE46375A5BF41A08A8E8A7351CF89AC"/>
              </w:placeholder>
              <w:showingPlcHdr/>
            </w:sdtPr>
            <w:sdtEndPr/>
            <w:sdtContent>
              <w:p w14:paraId="5CE36BEF" w14:textId="581D7E86" w:rsidR="00C72712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50E59CE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333543F" w14:textId="77777777" w:rsidR="00C72712" w:rsidRPr="003C0307" w:rsidRDefault="00C72712" w:rsidP="00591903"/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662899576"/>
              <w:placeholder>
                <w:docPart w:val="22E3096235FA4575900793F38F46055B"/>
              </w:placeholder>
              <w:showingPlcHdr/>
            </w:sdtPr>
            <w:sdtEndPr/>
            <w:sdtContent>
              <w:p w14:paraId="6333AFA1" w14:textId="401F8585" w:rsidR="00C72712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31304564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7F7D6E8" w14:textId="2F6D97EB" w:rsidR="00E70901" w:rsidRPr="00A462EB" w:rsidRDefault="00625A9F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O</w:t>
            </w:r>
            <w:r w:rsidRPr="00F74139">
              <w:t>sob</w:t>
            </w:r>
            <w:r>
              <w:t>a</w:t>
            </w:r>
            <w:r w:rsidRPr="00F74139">
              <w:t xml:space="preserve"> wskazan</w:t>
            </w:r>
            <w:r>
              <w:t>a</w:t>
            </w:r>
            <w:r w:rsidRPr="00F74139">
              <w:t xml:space="preserve"> do kontaktowania się w sprawach Wniosku</w:t>
            </w:r>
            <w:r>
              <w:t>, Imię i nazwisko, Numer telefonu</w:t>
            </w:r>
            <w:r w:rsidR="004A426A">
              <w:t>, e</w:t>
            </w:r>
            <w:r w:rsidR="00642B60">
              <w:t>-</w:t>
            </w:r>
            <w:r w:rsidR="004A426A">
              <w:t xml:space="preserve">mail. </w:t>
            </w:r>
          </w:p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-1741552336"/>
              <w:placeholder>
                <w:docPart w:val="DFEC798EF1CA46ADA49E3E69C0655EEE"/>
              </w:placeholder>
              <w:showingPlcHdr/>
            </w:sdtPr>
            <w:sdtEndPr/>
            <w:sdtContent>
              <w:p w14:paraId="09FC5AB3" w14:textId="1410A5A2" w:rsidR="00E70901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</w:tbl>
    <w:p w14:paraId="1C5CCDC4" w14:textId="321DDE33" w:rsidR="00E70901" w:rsidRPr="00A462EB" w:rsidRDefault="00C72712" w:rsidP="00FF69ED">
      <w:pPr>
        <w:pStyle w:val="Nagwek1"/>
        <w:numPr>
          <w:ilvl w:val="0"/>
          <w:numId w:val="21"/>
        </w:numPr>
        <w:ind w:left="426" w:hanging="153"/>
      </w:pPr>
      <w:r>
        <w:t xml:space="preserve">Dane </w:t>
      </w:r>
      <w:r w:rsidR="00912575">
        <w:t xml:space="preserve">finansowe </w:t>
      </w:r>
      <w:r>
        <w:t>o zadaniu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4957"/>
        <w:gridCol w:w="4536"/>
      </w:tblGrid>
      <w:tr w:rsidR="00E70901" w:rsidRPr="00A462EB" w14:paraId="6B4C9EF8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2F4E8AC8" w14:textId="77DACF07" w:rsidR="00E70901" w:rsidRPr="00A462EB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Koszt całkowity</w:t>
            </w:r>
            <w:r w:rsidR="00625A9F">
              <w:t xml:space="preserve"> zadania</w:t>
            </w:r>
            <w:r>
              <w:t xml:space="preserve"> (zł)</w:t>
            </w:r>
          </w:p>
        </w:tc>
        <w:tc>
          <w:tcPr>
            <w:tcW w:w="4536" w:type="dxa"/>
          </w:tcPr>
          <w:sdt>
            <w:sdtPr>
              <w:id w:val="1675691216"/>
              <w:placeholder>
                <w:docPart w:val="DefaultPlaceholder_-1854013440"/>
              </w:placeholder>
              <w:showingPlcHdr/>
            </w:sdtPr>
            <w:sdtEndPr/>
            <w:sdtContent>
              <w:p w14:paraId="732EF3D1" w14:textId="08EF340C" w:rsidR="00E70901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80ABAE5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757B8EA5" w14:textId="249B9091" w:rsidR="00E70901" w:rsidRPr="00A462EB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Koszt kwalifikowany (zł)</w:t>
            </w:r>
            <w:r w:rsidR="00342BA5">
              <w:t xml:space="preserve"> </w:t>
            </w:r>
          </w:p>
        </w:tc>
        <w:tc>
          <w:tcPr>
            <w:tcW w:w="4536" w:type="dxa"/>
          </w:tcPr>
          <w:sdt>
            <w:sdtPr>
              <w:id w:val="-754974483"/>
              <w:placeholder>
                <w:docPart w:val="DefaultPlaceholder_-1854013440"/>
              </w:placeholder>
              <w:showingPlcHdr/>
            </w:sdtPr>
            <w:sdtEndPr/>
            <w:sdtContent>
              <w:p w14:paraId="201C4834" w14:textId="0FD070A3" w:rsidR="00E70901" w:rsidRPr="00A462EB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BA22586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771DE8EE" w14:textId="77777777" w:rsidR="00E70901" w:rsidRPr="00140536" w:rsidRDefault="00140536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Wnioskowana dotacja (zł)</w:t>
            </w:r>
          </w:p>
          <w:p w14:paraId="4CDC76B2" w14:textId="023E69CD" w:rsidR="00140536" w:rsidRPr="00A462EB" w:rsidRDefault="00642B60" w:rsidP="00140536">
            <w:pPr>
              <w:pStyle w:val="Akapitzlist"/>
              <w:ind w:left="209"/>
            </w:pPr>
            <w:r>
              <w:t>m</w:t>
            </w:r>
            <w:r w:rsidR="00140536">
              <w:t>ax. 70% k. kwalifikowanych zgodnie z pkt. V.</w:t>
            </w:r>
          </w:p>
        </w:tc>
        <w:tc>
          <w:tcPr>
            <w:tcW w:w="4536" w:type="dxa"/>
          </w:tcPr>
          <w:sdt>
            <w:sdtPr>
              <w:id w:val="388929164"/>
              <w:placeholder>
                <w:docPart w:val="E72FBF8F37104192A4DDC99238DD030A"/>
              </w:placeholder>
              <w:showingPlcHdr/>
            </w:sdtPr>
            <w:sdtEndPr/>
            <w:sdtContent>
              <w:p w14:paraId="40C25E22" w14:textId="74ABADFB" w:rsidR="00E70901" w:rsidRPr="00A462EB" w:rsidRDefault="00140536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</w:tbl>
    <w:p w14:paraId="27976FC5" w14:textId="6B79ACC2" w:rsidR="00342BA5" w:rsidRDefault="00342BA5">
      <w:pPr>
        <w:rPr>
          <w:b/>
          <w:bCs/>
          <w:color w:val="935309" w:themeColor="accent2" w:themeShade="80"/>
          <w:sz w:val="22"/>
          <w:szCs w:val="24"/>
        </w:rPr>
      </w:pPr>
    </w:p>
    <w:p w14:paraId="7C6A5F13" w14:textId="484D2C0C" w:rsidR="00E70901" w:rsidRDefault="00912575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t>Informacje o zadaniu</w:t>
      </w:r>
    </w:p>
    <w:p w14:paraId="4F49F631" w14:textId="67E3453C" w:rsidR="004B714F" w:rsidRPr="004B714F" w:rsidRDefault="004B714F" w:rsidP="004B714F">
      <w:pPr>
        <w:pStyle w:val="Nagwek1"/>
        <w:rPr>
          <w:i/>
          <w:iCs/>
          <w:sz w:val="16"/>
          <w:szCs w:val="18"/>
        </w:rPr>
      </w:pP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medyczne i w razie wypadku"/>
      </w:tblPr>
      <w:tblGrid>
        <w:gridCol w:w="4297"/>
        <w:gridCol w:w="5196"/>
      </w:tblGrid>
      <w:tr w:rsidR="00D1567B" w:rsidRPr="00A462EB" w14:paraId="732949A4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5FF5C8E8" w14:textId="78994304" w:rsidR="00D1567B" w:rsidRPr="00CB534F" w:rsidRDefault="00D1567B" w:rsidP="00AE3B2E">
            <w:pPr>
              <w:pStyle w:val="Akapitzlist"/>
              <w:numPr>
                <w:ilvl w:val="0"/>
                <w:numId w:val="24"/>
              </w:numPr>
              <w:ind w:left="209" w:hanging="284"/>
              <w:rPr>
                <w:b w:val="0"/>
                <w:bCs w:val="0"/>
              </w:rPr>
            </w:pPr>
            <w:r>
              <w:t xml:space="preserve">Charakterystyka </w:t>
            </w:r>
            <w:r w:rsidR="00304FDF">
              <w:t>zadania (zakres zadania)</w:t>
            </w:r>
          </w:p>
        </w:tc>
      </w:tr>
      <w:tr w:rsidR="00D1567B" w:rsidRPr="00A462EB" w14:paraId="2F566B9C" w14:textId="77777777" w:rsidTr="003A42EB">
        <w:trPr>
          <w:trHeight w:val="1181"/>
        </w:trPr>
        <w:sdt>
          <w:sdtPr>
            <w:id w:val="129618375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650FEF26" w14:textId="77777777" w:rsidR="00D1567B" w:rsidRPr="00FF69ED" w:rsidRDefault="00D1567B" w:rsidP="00591903">
                <w:pPr>
                  <w:rPr>
                    <w:b w:val="0"/>
                    <w:bCs w:val="0"/>
                  </w:rPr>
                </w:pPr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D1567B" w:rsidRPr="00A462EB" w14:paraId="355F2FE7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20353C83" w14:textId="6606839D" w:rsidR="00D1567B" w:rsidRPr="00A462EB" w:rsidRDefault="00304FDF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lastRenderedPageBreak/>
              <w:t>Cele realizowanego działania</w:t>
            </w:r>
          </w:p>
        </w:tc>
      </w:tr>
      <w:tr w:rsidR="00D1567B" w:rsidRPr="00A462EB" w14:paraId="18DCB17E" w14:textId="77777777" w:rsidTr="00E74BAA">
        <w:trPr>
          <w:trHeight w:val="843"/>
        </w:trPr>
        <w:sdt>
          <w:sdtPr>
            <w:id w:val="-204442771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6C5BCD37" w14:textId="16586E48" w:rsidR="00D1567B" w:rsidRPr="00A462EB" w:rsidRDefault="00D1567B" w:rsidP="00591903"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D1567B" w:rsidRPr="00A462EB" w14:paraId="64F521FF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288A83F5" w14:textId="31D0FFCA" w:rsidR="00D1567B" w:rsidRPr="00A462EB" w:rsidRDefault="00E1528E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Informacja o Jednostce (np.: obszar działania / działanie na terenach cennych przyrodniczo / zalewowych / przemysłowych / innych wymienić jakich)</w:t>
            </w:r>
          </w:p>
        </w:tc>
      </w:tr>
      <w:tr w:rsidR="00D1567B" w:rsidRPr="00A462EB" w14:paraId="4BDF5301" w14:textId="77777777" w:rsidTr="00E74BAA">
        <w:trPr>
          <w:trHeight w:val="1107"/>
        </w:trPr>
        <w:sdt>
          <w:sdtPr>
            <w:id w:val="-186898347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716F09FE" w14:textId="464D39D6" w:rsidR="00D1567B" w:rsidRPr="00A462EB" w:rsidRDefault="00D1567B" w:rsidP="00D33EA6">
                <w:pPr>
                  <w:ind w:right="730"/>
                </w:pPr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E70901" w:rsidRPr="00A462EB" w14:paraId="6795B412" w14:textId="77777777" w:rsidTr="003A42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7" w:type="dxa"/>
          </w:tcPr>
          <w:p w14:paraId="51801F69" w14:textId="33DC8921" w:rsidR="00E70901" w:rsidRPr="00A462EB" w:rsidRDefault="00D1567B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Termin/ planowany termin rozpoczęcia zadania</w:t>
            </w:r>
            <w:r w:rsidR="000F4B1B">
              <w:t xml:space="preserve"> (dd-mm-rrrr)</w:t>
            </w:r>
          </w:p>
        </w:tc>
        <w:tc>
          <w:tcPr>
            <w:tcW w:w="5196" w:type="dxa"/>
          </w:tcPr>
          <w:sdt>
            <w:sdtPr>
              <w:id w:val="70626280"/>
              <w:placeholder>
                <w:docPart w:val="DefaultPlaceholder_-1854013437"/>
              </w:placeholder>
              <w:showingPlcHdr/>
              <w:date>
                <w:dateFormat w:val="dd.MM.yyyy"/>
                <w:lid w:val="pl-PL"/>
                <w:storeMappedDataAs w:val="dateTime"/>
                <w:calendar w:val="gregorian"/>
              </w:date>
            </w:sdtPr>
            <w:sdtEndPr/>
            <w:sdtContent>
              <w:p w14:paraId="3B41D503" w14:textId="528FDE6D" w:rsidR="00E70901" w:rsidRPr="00A462EB" w:rsidRDefault="00CB534F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AE402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</w:tc>
      </w:tr>
      <w:tr w:rsidR="00E70901" w:rsidRPr="00A462EB" w14:paraId="5D9741F3" w14:textId="77777777" w:rsidTr="003A42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7" w:type="dxa"/>
          </w:tcPr>
          <w:p w14:paraId="752A0A86" w14:textId="71473134" w:rsidR="00E70901" w:rsidRPr="00A462EB" w:rsidRDefault="00CB534F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Termin zakończenia zadania</w:t>
            </w:r>
            <w:r w:rsidR="000F4B1B">
              <w:t xml:space="preserve"> (dd-mm-rrrr)</w:t>
            </w:r>
            <w:r w:rsidR="00E74BAA">
              <w:t xml:space="preserve"> NIE PÓŹNIEJ niż do </w:t>
            </w:r>
            <w:r w:rsidR="00F801AF" w:rsidRPr="00F801AF">
              <w:t>31.10</w:t>
            </w:r>
            <w:r w:rsidR="00E74BAA" w:rsidRPr="00F801AF">
              <w:t>.2026 r.</w:t>
            </w:r>
          </w:p>
        </w:tc>
        <w:tc>
          <w:tcPr>
            <w:tcW w:w="5196" w:type="dxa"/>
          </w:tcPr>
          <w:sdt>
            <w:sdtPr>
              <w:id w:val="2072776868"/>
              <w:placeholder>
                <w:docPart w:val="DefaultPlaceholder_-1854013437"/>
              </w:placeholder>
              <w:showingPlcHdr/>
              <w:date>
                <w:dateFormat w:val="dd.MM.yyyy"/>
                <w:lid w:val="pl-PL"/>
                <w:storeMappedDataAs w:val="dateTime"/>
                <w:calendar w:val="gregorian"/>
              </w:date>
            </w:sdtPr>
            <w:sdtEndPr/>
            <w:sdtContent>
              <w:p w14:paraId="68E2BDC6" w14:textId="05C19AAC" w:rsidR="00E70901" w:rsidRPr="00A462EB" w:rsidRDefault="00CB534F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AE402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</w:tc>
      </w:tr>
    </w:tbl>
    <w:p w14:paraId="474615A1" w14:textId="68079C40" w:rsidR="001D18F6" w:rsidRDefault="001D18F6" w:rsidP="00B777FC">
      <w:pPr>
        <w:pStyle w:val="Nagwek1"/>
        <w:numPr>
          <w:ilvl w:val="0"/>
          <w:numId w:val="21"/>
        </w:numPr>
        <w:spacing w:before="120"/>
        <w:ind w:left="425" w:hanging="153"/>
      </w:pPr>
      <w:r>
        <w:t>Efekty realizacji zadania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6659"/>
        <w:gridCol w:w="2834"/>
      </w:tblGrid>
      <w:tr w:rsidR="00246DF6" w:rsidRPr="00A462EB" w14:paraId="6344F8E9" w14:textId="77777777" w:rsidTr="00762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36E3B219" w14:textId="77777777" w:rsidR="00246DF6" w:rsidRPr="00246DF6" w:rsidRDefault="00246DF6" w:rsidP="007624BD">
            <w:pPr>
              <w:pStyle w:val="Akapitzlist"/>
              <w:numPr>
                <w:ilvl w:val="0"/>
                <w:numId w:val="30"/>
              </w:numPr>
              <w:ind w:left="169" w:hanging="223"/>
            </w:pPr>
            <w:r>
              <w:t>Efekt rzeczowy:</w:t>
            </w:r>
          </w:p>
          <w:p w14:paraId="477825DE" w14:textId="28E91279" w:rsidR="00246DF6" w:rsidRPr="00246DF6" w:rsidRDefault="00642B60" w:rsidP="00246DF6">
            <w:pPr>
              <w:pStyle w:val="Akapitzlist"/>
              <w:numPr>
                <w:ilvl w:val="0"/>
                <w:numId w:val="36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</w:t>
            </w:r>
            <w:r w:rsidR="00246DF6" w:rsidRPr="00246DF6">
              <w:rPr>
                <w:b w:val="0"/>
                <w:bCs w:val="0"/>
              </w:rPr>
              <w:t>nstalacja fotowoltaiczna</w:t>
            </w:r>
          </w:p>
          <w:p w14:paraId="74C5BFF8" w14:textId="2D1D3E9D" w:rsidR="00246DF6" w:rsidRPr="00246DF6" w:rsidRDefault="00642B60" w:rsidP="00246DF6">
            <w:pPr>
              <w:pStyle w:val="Akapitzlist"/>
              <w:numPr>
                <w:ilvl w:val="0"/>
                <w:numId w:val="36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</w:t>
            </w:r>
            <w:r w:rsidR="00246DF6" w:rsidRPr="00246DF6">
              <w:rPr>
                <w:b w:val="0"/>
                <w:bCs w:val="0"/>
              </w:rPr>
              <w:t>agazyn energii</w:t>
            </w:r>
          </w:p>
          <w:p w14:paraId="27EE8382" w14:textId="1D81692D" w:rsidR="00246DF6" w:rsidRPr="00246DF6" w:rsidRDefault="00642B60" w:rsidP="00246DF6">
            <w:pPr>
              <w:pStyle w:val="Akapitzlist"/>
              <w:numPr>
                <w:ilvl w:val="0"/>
                <w:numId w:val="36"/>
              </w:num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</w:t>
            </w:r>
            <w:r w:rsidR="00246DF6" w:rsidRPr="00246DF6">
              <w:rPr>
                <w:b w:val="0"/>
                <w:bCs w:val="0"/>
              </w:rPr>
              <w:t>owe źródło ciepła</w:t>
            </w:r>
          </w:p>
          <w:p w14:paraId="7C5008D9" w14:textId="63A3C5F9" w:rsidR="00246DF6" w:rsidRDefault="00642B60" w:rsidP="00246DF6">
            <w:pPr>
              <w:pStyle w:val="Akapitzlist"/>
              <w:numPr>
                <w:ilvl w:val="0"/>
                <w:numId w:val="36"/>
              </w:numPr>
            </w:pPr>
            <w:r>
              <w:rPr>
                <w:b w:val="0"/>
                <w:bCs w:val="0"/>
              </w:rPr>
              <w:t>i</w:t>
            </w:r>
            <w:r w:rsidR="00246DF6" w:rsidRPr="00246DF6">
              <w:rPr>
                <w:b w:val="0"/>
                <w:bCs w:val="0"/>
              </w:rPr>
              <w:t>nne (wymienić)</w:t>
            </w:r>
          </w:p>
        </w:tc>
        <w:tc>
          <w:tcPr>
            <w:tcW w:w="2834" w:type="dxa"/>
          </w:tcPr>
          <w:p w14:paraId="720DFEDA" w14:textId="77777777" w:rsidR="00246DF6" w:rsidRDefault="00246DF6" w:rsidP="007624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sdt>
            <w:sdtPr>
              <w:id w:val="1345139965"/>
              <w:placeholder>
                <w:docPart w:val="2C05D415573E4DE49E0E716F152BCDCE"/>
              </w:placeholder>
            </w:sdtPr>
            <w:sdtContent>
              <w:p w14:paraId="17C08690" w14:textId="58218C19" w:rsidR="00246DF6" w:rsidRDefault="00246DF6" w:rsidP="00246DF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…………… </w:t>
                </w:r>
                <w:r>
                  <w:t>szt.</w:t>
                </w:r>
              </w:p>
            </w:sdtContent>
          </w:sdt>
          <w:sdt>
            <w:sdtPr>
              <w:id w:val="-653913078"/>
              <w:placeholder>
                <w:docPart w:val="8B4962CE8DDD45B7A050137D852A340A"/>
              </w:placeholder>
            </w:sdtPr>
            <w:sdtContent>
              <w:p w14:paraId="0E7B3E06" w14:textId="52196F3F" w:rsidR="00246DF6" w:rsidRDefault="00246DF6" w:rsidP="00246DF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…………… szt.</w:t>
                </w:r>
              </w:p>
            </w:sdtContent>
          </w:sdt>
          <w:sdt>
            <w:sdtPr>
              <w:id w:val="-2094310822"/>
              <w:placeholder>
                <w:docPart w:val="74E034BE5D1144B1BA3A79433F5C3A4C"/>
              </w:placeholder>
            </w:sdtPr>
            <w:sdtContent>
              <w:p w14:paraId="40765F6B" w14:textId="1C15CED8" w:rsidR="00246DF6" w:rsidRDefault="00246DF6" w:rsidP="00246DF6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…………… szt.</w:t>
                </w:r>
                <w:r>
                  <w:t xml:space="preserve"> </w:t>
                </w:r>
              </w:p>
            </w:sdtContent>
          </w:sdt>
          <w:sdt>
            <w:sdtPr>
              <w:id w:val="341044739"/>
              <w:placeholder>
                <w:docPart w:val="DCE6A98112A34CDFB6E42234BDA392A0"/>
              </w:placeholder>
            </w:sdtPr>
            <w:sdtContent>
              <w:p w14:paraId="257060F9" w14:textId="3D83082E" w:rsidR="00246DF6" w:rsidRDefault="00246DF6" w:rsidP="007624BD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…………… szt.</w:t>
                </w:r>
              </w:p>
            </w:sdtContent>
          </w:sdt>
        </w:tc>
      </w:tr>
      <w:tr w:rsidR="00140536" w:rsidRPr="00A462EB" w14:paraId="692D09BC" w14:textId="77777777" w:rsidTr="007624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4EACC3D2" w14:textId="2E6B2052" w:rsidR="00140536" w:rsidRPr="00E1528E" w:rsidRDefault="00140536" w:rsidP="007624BD">
            <w:pPr>
              <w:pStyle w:val="Akapitzlist"/>
              <w:numPr>
                <w:ilvl w:val="0"/>
                <w:numId w:val="30"/>
              </w:numPr>
              <w:ind w:left="169" w:hanging="223"/>
            </w:pPr>
            <w:r>
              <w:t>Efekt ekologiczny</w:t>
            </w:r>
            <w:r w:rsidR="00642B60">
              <w:t>:</w:t>
            </w:r>
          </w:p>
          <w:p w14:paraId="54E1271B" w14:textId="3276C00C" w:rsidR="00140536" w:rsidRPr="00A462EB" w:rsidRDefault="00140536" w:rsidP="007624BD">
            <w:pPr>
              <w:pStyle w:val="Akapitzlist"/>
              <w:ind w:left="169"/>
            </w:pPr>
            <w:r>
              <w:rPr>
                <w:rFonts w:asciiTheme="majorHAnsi" w:hAnsiTheme="majorHAnsi"/>
                <w:b w:val="0"/>
                <w:bCs w:val="0"/>
              </w:rPr>
              <w:t>Moc zainstalowana OZE</w:t>
            </w:r>
          </w:p>
        </w:tc>
        <w:tc>
          <w:tcPr>
            <w:tcW w:w="2834" w:type="dxa"/>
          </w:tcPr>
          <w:p w14:paraId="38BB4C97" w14:textId="77777777" w:rsidR="00246DF6" w:rsidRDefault="00246DF6" w:rsidP="00246D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sdt>
            <w:sdtPr>
              <w:id w:val="-1598631296"/>
              <w:placeholder>
                <w:docPart w:val="D68463D9B29943E9AF907529961DB9CF"/>
              </w:placeholder>
            </w:sdtPr>
            <w:sdtContent>
              <w:p w14:paraId="5CA60C27" w14:textId="0475FD4C" w:rsidR="00140536" w:rsidRPr="00A462EB" w:rsidRDefault="00246DF6" w:rsidP="007624BD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 xml:space="preserve">…………… </w:t>
                </w:r>
                <w:r>
                  <w:t>kW</w:t>
                </w:r>
              </w:p>
            </w:sdtContent>
          </w:sdt>
        </w:tc>
      </w:tr>
      <w:tr w:rsidR="003C030F" w:rsidRPr="00A462EB" w14:paraId="5B7149AA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3DFA8B77" w14:textId="5EC3C354" w:rsidR="00E1528E" w:rsidRPr="00246DF6" w:rsidRDefault="001D18F6" w:rsidP="00B777FC">
            <w:pPr>
              <w:pStyle w:val="Akapitzlist"/>
              <w:numPr>
                <w:ilvl w:val="0"/>
                <w:numId w:val="30"/>
              </w:numPr>
              <w:ind w:left="169" w:right="-108" w:hanging="223"/>
            </w:pPr>
            <w:r w:rsidRPr="00246DF6">
              <w:t xml:space="preserve">Efekt </w:t>
            </w:r>
            <w:r w:rsidR="00E1528E" w:rsidRPr="00246DF6">
              <w:t>edukacyjny</w:t>
            </w:r>
            <w:r w:rsidR="00642B60">
              <w:t>:</w:t>
            </w:r>
            <w:r w:rsidR="00E1528E" w:rsidRPr="00246DF6">
              <w:t xml:space="preserve"> </w:t>
            </w:r>
          </w:p>
          <w:p w14:paraId="4DB0D52F" w14:textId="3D788DF3" w:rsidR="00E1528E" w:rsidRPr="00E1528E" w:rsidRDefault="00E1528E" w:rsidP="00E1528E">
            <w:pPr>
              <w:pStyle w:val="Akapitzlist"/>
              <w:ind w:left="169" w:right="-108"/>
              <w:rPr>
                <w:b w:val="0"/>
                <w:bCs w:val="0"/>
              </w:rPr>
            </w:pPr>
            <w:r w:rsidRPr="00E1528E">
              <w:rPr>
                <w:b w:val="0"/>
                <w:bCs w:val="0"/>
              </w:rPr>
              <w:t>Zasięg zrealizowanych działań przedsięwzięć edukacyjno- promocyjnych oraz informacyjnych</w:t>
            </w:r>
          </w:p>
        </w:tc>
        <w:tc>
          <w:tcPr>
            <w:tcW w:w="2834" w:type="dxa"/>
          </w:tcPr>
          <w:p w14:paraId="0657BDE2" w14:textId="77777777" w:rsidR="00642B60" w:rsidRDefault="00642B60" w:rsidP="003C03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sdt>
            <w:sdtPr>
              <w:id w:val="1113170978"/>
              <w:placeholder>
                <w:docPart w:val="15C4F551F9AE4CF782338EFC3EC089F1"/>
              </w:placeholder>
            </w:sdtPr>
            <w:sdtEndPr/>
            <w:sdtContent>
              <w:p w14:paraId="0852AF9A" w14:textId="5FDEEDDA" w:rsidR="003C030F" w:rsidRDefault="003C030F" w:rsidP="003C030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…………… </w:t>
                </w:r>
                <w:r w:rsidR="00E1528E">
                  <w:t>osoby</w:t>
                </w:r>
              </w:p>
            </w:sdtContent>
          </w:sdt>
          <w:p w14:paraId="13EF392E" w14:textId="5B9AE19A" w:rsidR="001D18F6" w:rsidRPr="00A462EB" w:rsidRDefault="001D18F6" w:rsidP="00E152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1528E" w:rsidRPr="00A462EB" w14:paraId="2AD6F58E" w14:textId="77777777" w:rsidTr="003C03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76460F01" w14:textId="70E96B4F" w:rsidR="00E1528E" w:rsidRDefault="00E1528E" w:rsidP="00B777FC">
            <w:pPr>
              <w:pStyle w:val="Akapitzlist"/>
              <w:numPr>
                <w:ilvl w:val="0"/>
                <w:numId w:val="30"/>
              </w:numPr>
              <w:ind w:left="169" w:hanging="223"/>
            </w:pPr>
            <w:r>
              <w:t>Efekt edukacyjny</w:t>
            </w:r>
            <w:r w:rsidR="00642B60">
              <w:t xml:space="preserve">: </w:t>
            </w:r>
          </w:p>
        </w:tc>
        <w:sdt>
          <w:sdtPr>
            <w:id w:val="-1616821624"/>
            <w:placeholder>
              <w:docPart w:val="DefaultPlaceholder_-1854013438"/>
            </w:placeholder>
            <w:showingPlcHdr/>
            <w:comboBox>
              <w:listItem w:value="Wybierz element."/>
              <w:listItem w:displayText="Informacja o zadaniu na stronie internetowej i w mediach społecznościowych" w:value="Informacja o zadaniu na stronie internetowej i w mediach społecznościowych"/>
              <w:listItem w:displayText="Informacja o zadaniu na stronie internetowej" w:value="Informacja o zadaniu na stronie internetowej"/>
              <w:listItem w:displayText="Informacja o zadaniu w mediach społecznościowych" w:value="Informacja o zadaniu w mediach społecznościowych"/>
            </w:comboBox>
          </w:sdtPr>
          <w:sdtContent>
            <w:tc>
              <w:tcPr>
                <w:tcW w:w="2834" w:type="dxa"/>
              </w:tcPr>
              <w:p w14:paraId="78BAA19D" w14:textId="5935AB4A" w:rsidR="00E1528E" w:rsidRDefault="00642B60" w:rsidP="00CA7C21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1734BD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</w:tbl>
    <w:p w14:paraId="2DF2BAE2" w14:textId="58301297" w:rsidR="00E70901" w:rsidRDefault="00CB534F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t xml:space="preserve">Harmonogram rzeczowo </w:t>
      </w:r>
      <w:r w:rsidR="00E86885">
        <w:t>–</w:t>
      </w:r>
      <w:r>
        <w:t xml:space="preserve"> finansowy</w:t>
      </w:r>
    </w:p>
    <w:p w14:paraId="5EBB8DC1" w14:textId="4B286535" w:rsidR="00E86885" w:rsidRPr="00A462EB" w:rsidRDefault="00E86885" w:rsidP="00E86885">
      <w:pPr>
        <w:pStyle w:val="Nagwek1"/>
      </w:pPr>
      <w:r w:rsidRPr="004B714F">
        <w:rPr>
          <w:i/>
          <w:iCs/>
          <w:sz w:val="16"/>
          <w:szCs w:val="18"/>
        </w:rPr>
        <w:t xml:space="preserve">Instrukcja: </w:t>
      </w:r>
      <w:r>
        <w:rPr>
          <w:i/>
          <w:iCs/>
          <w:sz w:val="16"/>
          <w:szCs w:val="18"/>
        </w:rPr>
        <w:t xml:space="preserve">Suma harmonogramu musi być zgodna z pkt II. </w:t>
      </w:r>
      <w:r w:rsidR="00B55593">
        <w:rPr>
          <w:i/>
          <w:iCs/>
          <w:sz w:val="16"/>
          <w:szCs w:val="18"/>
        </w:rPr>
        <w:t xml:space="preserve">1 i 2 </w:t>
      </w:r>
      <w:r>
        <w:rPr>
          <w:i/>
          <w:iCs/>
          <w:sz w:val="16"/>
          <w:szCs w:val="18"/>
        </w:rPr>
        <w:t xml:space="preserve">wniosku </w:t>
      </w:r>
    </w:p>
    <w:tbl>
      <w:tblPr>
        <w:tblStyle w:val="Tabelasiatki4akcent1"/>
        <w:tblW w:w="5264" w:type="pct"/>
        <w:tblLayout w:type="fixed"/>
        <w:tblLook w:val="04A0" w:firstRow="1" w:lastRow="0" w:firstColumn="1" w:lastColumn="0" w:noHBand="0" w:noVBand="1"/>
        <w:tblDescription w:val="Tabela na informacje o linii lotniczej"/>
      </w:tblPr>
      <w:tblGrid>
        <w:gridCol w:w="2689"/>
        <w:gridCol w:w="1559"/>
        <w:gridCol w:w="1417"/>
        <w:gridCol w:w="1843"/>
        <w:gridCol w:w="1985"/>
      </w:tblGrid>
      <w:tr w:rsidR="00B55593" w:rsidRPr="00A462EB" w14:paraId="199420BE" w14:textId="77777777" w:rsidTr="00B555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3F83290" w14:textId="54EFA8CC" w:rsidR="00B55593" w:rsidRPr="00A462EB" w:rsidRDefault="00B55593" w:rsidP="005B6377">
            <w:pPr>
              <w:jc w:val="center"/>
            </w:pPr>
            <w:r>
              <w:t>Pozycja harmonogramu</w:t>
            </w:r>
          </w:p>
        </w:tc>
        <w:tc>
          <w:tcPr>
            <w:tcW w:w="1559" w:type="dxa"/>
          </w:tcPr>
          <w:p w14:paraId="73B8B393" w14:textId="7F1B6040" w:rsidR="00B55593" w:rsidRPr="00A462EB" w:rsidRDefault="00B55593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Zakres rzeczowy/ jednostka miary</w:t>
            </w:r>
          </w:p>
        </w:tc>
        <w:tc>
          <w:tcPr>
            <w:tcW w:w="1417" w:type="dxa"/>
          </w:tcPr>
          <w:p w14:paraId="0FCDF283" w14:textId="1670C840" w:rsidR="00B55593" w:rsidRPr="00A462EB" w:rsidRDefault="00B55593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Zakres rzeczowy/ ilość</w:t>
            </w:r>
          </w:p>
        </w:tc>
        <w:tc>
          <w:tcPr>
            <w:tcW w:w="1843" w:type="dxa"/>
          </w:tcPr>
          <w:p w14:paraId="66E4D098" w14:textId="657198B1" w:rsidR="00B55593" w:rsidRDefault="00B55593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Koszt całkowity (zł) brutto</w:t>
            </w:r>
          </w:p>
        </w:tc>
        <w:tc>
          <w:tcPr>
            <w:tcW w:w="1985" w:type="dxa"/>
          </w:tcPr>
          <w:p w14:paraId="6ADD327A" w14:textId="3C6814CD" w:rsidR="00B55593" w:rsidRPr="00A462EB" w:rsidRDefault="00B55593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Koszt kwalifikowany (zł) brutto</w:t>
            </w:r>
          </w:p>
        </w:tc>
      </w:tr>
      <w:tr w:rsidR="00B55593" w:rsidRPr="00A462EB" w14:paraId="6D87CB5A" w14:textId="77777777" w:rsidTr="00B55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5C6CEB4" w14:textId="0D911ED4" w:rsidR="00B55593" w:rsidRPr="000F4B1B" w:rsidRDefault="00B55593" w:rsidP="005B6377">
            <w:pPr>
              <w:jc w:val="center"/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1</w:t>
            </w:r>
          </w:p>
        </w:tc>
        <w:tc>
          <w:tcPr>
            <w:tcW w:w="1559" w:type="dxa"/>
          </w:tcPr>
          <w:p w14:paraId="76F4B8A9" w14:textId="13586A7C" w:rsidR="00B55593" w:rsidRDefault="00B55593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17" w:type="dxa"/>
          </w:tcPr>
          <w:p w14:paraId="255D3377" w14:textId="41F9C4C1" w:rsidR="00B55593" w:rsidRDefault="00B55593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43" w:type="dxa"/>
          </w:tcPr>
          <w:p w14:paraId="038C30AE" w14:textId="25FDF250" w:rsidR="00B55593" w:rsidRDefault="00B55593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985" w:type="dxa"/>
          </w:tcPr>
          <w:p w14:paraId="34342B86" w14:textId="15D1B224" w:rsidR="00B55593" w:rsidRDefault="00B55593" w:rsidP="00B555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5 </w:t>
            </w:r>
          </w:p>
        </w:tc>
      </w:tr>
      <w:tr w:rsidR="00B55593" w:rsidRPr="00A462EB" w14:paraId="45845856" w14:textId="77777777" w:rsidTr="00B55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sdt>
            <w:sdtPr>
              <w:id w:val="-2098003091"/>
              <w:placeholder>
                <w:docPart w:val="A530AC20438646E7B6484C154EBD1D0C"/>
              </w:placeholder>
            </w:sdtPr>
            <w:sdtEndPr/>
            <w:sdtContent>
              <w:sdt>
                <w:sdtPr>
                  <w:id w:val="406041355"/>
                  <w:placeholder>
                    <w:docPart w:val="2D8A1ED695FA4C08A45F52B284AD1F03"/>
                  </w:placeholder>
                </w:sdtPr>
                <w:sdtEndPr/>
                <w:sdtContent>
                  <w:p w14:paraId="62B8DC9B" w14:textId="0878A543" w:rsidR="00B55593" w:rsidRPr="000F4B1B" w:rsidRDefault="00B55593" w:rsidP="00830F8F">
                    <w:pPr>
                      <w:rPr>
                        <w:b w:val="0"/>
                        <w:bCs w:val="0"/>
                      </w:rPr>
                    </w:pPr>
                    <w:r w:rsidRPr="00830F8F">
                      <w:rPr>
                        <w:b w:val="0"/>
                        <w:bCs w:val="0"/>
                      </w:rPr>
                      <w:t>Wprowadź tekst</w:t>
                    </w:r>
                  </w:p>
                </w:sdtContent>
              </w:sdt>
            </w:sdtContent>
          </w:sdt>
        </w:tc>
        <w:tc>
          <w:tcPr>
            <w:tcW w:w="1559" w:type="dxa"/>
          </w:tcPr>
          <w:sdt>
            <w:sdtPr>
              <w:id w:val="-255589438"/>
              <w:placeholder>
                <w:docPart w:val="5C1E68E0952045EEA1535C56BBCE6731"/>
              </w:placeholder>
            </w:sdtPr>
            <w:sdtEndPr/>
            <w:sdtContent>
              <w:p w14:paraId="68F4205D" w14:textId="36BBD1CB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-39516815"/>
              <w:placeholder>
                <w:docPart w:val="A78A01093169467BAA5AEFD2B25A8417"/>
              </w:placeholder>
            </w:sdtPr>
            <w:sdtEndPr/>
            <w:sdtContent>
              <w:p w14:paraId="788A8BDD" w14:textId="0BEDC60C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-930747148"/>
              <w:placeholder>
                <w:docPart w:val="2A106F1788724B57ACC4C7DE80429952"/>
              </w:placeholder>
            </w:sdtPr>
            <w:sdtEndPr/>
            <w:sdtContent>
              <w:p w14:paraId="29CFEA98" w14:textId="5FD9D587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1100684583"/>
              <w:placeholder>
                <w:docPart w:val="1A40BB1D6E0845E5A0C3D7B7D0EC8C85"/>
              </w:placeholder>
            </w:sdtPr>
            <w:sdtEndPr/>
            <w:sdtContent>
              <w:p w14:paraId="762495B1" w14:textId="5BA56311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144DC631" w14:textId="77777777" w:rsidTr="00B55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sdt>
            <w:sdtPr>
              <w:id w:val="-2017760115"/>
              <w:placeholder>
                <w:docPart w:val="EDCF8CF984444A22968470C8B302953F"/>
              </w:placeholder>
            </w:sdtPr>
            <w:sdtEndPr/>
            <w:sdtContent>
              <w:p w14:paraId="013DABCB" w14:textId="38D3A993" w:rsidR="00B55593" w:rsidRPr="00830F8F" w:rsidRDefault="00B55593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559" w:type="dxa"/>
          </w:tcPr>
          <w:sdt>
            <w:sdtPr>
              <w:id w:val="-2010740411"/>
              <w:placeholder>
                <w:docPart w:val="871D0C6D99F443DD92720A27A121CEEE"/>
              </w:placeholder>
            </w:sdtPr>
            <w:sdtEndPr/>
            <w:sdtContent>
              <w:p w14:paraId="35F44857" w14:textId="42243D6D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-707487814"/>
              <w:placeholder>
                <w:docPart w:val="4EC609F0243042C3B479FB24F34672D1"/>
              </w:placeholder>
            </w:sdtPr>
            <w:sdtEndPr/>
            <w:sdtContent>
              <w:p w14:paraId="7787F0EB" w14:textId="0A8C7316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1191417872"/>
              <w:placeholder>
                <w:docPart w:val="01F729D6BF3645C8BB351DADFA5350B3"/>
              </w:placeholder>
            </w:sdtPr>
            <w:sdtEndPr/>
            <w:sdtContent>
              <w:p w14:paraId="29941762" w14:textId="07410329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-762223912"/>
              <w:placeholder>
                <w:docPart w:val="367B978F0A1548F4BA3ACF584A87C18C"/>
              </w:placeholder>
            </w:sdtPr>
            <w:sdtEndPr/>
            <w:sdtContent>
              <w:p w14:paraId="35325F55" w14:textId="312CEE5D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0C61DF0A" w14:textId="77777777" w:rsidTr="00B55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sdt>
            <w:sdtPr>
              <w:id w:val="1136071901"/>
              <w:placeholder>
                <w:docPart w:val="290AE3A5224648D38B4C2793309E7210"/>
              </w:placeholder>
            </w:sdtPr>
            <w:sdtEndPr/>
            <w:sdtContent>
              <w:p w14:paraId="06B90D10" w14:textId="0F927992" w:rsidR="00B55593" w:rsidRPr="00830F8F" w:rsidRDefault="00B55593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559" w:type="dxa"/>
          </w:tcPr>
          <w:sdt>
            <w:sdtPr>
              <w:id w:val="1560055565"/>
              <w:placeholder>
                <w:docPart w:val="A2AE670013424C9D9E6D67848BFC1B03"/>
              </w:placeholder>
            </w:sdtPr>
            <w:sdtEndPr/>
            <w:sdtContent>
              <w:p w14:paraId="0436C854" w14:textId="21DAEDB1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-759453865"/>
              <w:placeholder>
                <w:docPart w:val="39E6B56280B64549893E7EF4760F4B2E"/>
              </w:placeholder>
            </w:sdtPr>
            <w:sdtEndPr/>
            <w:sdtContent>
              <w:p w14:paraId="44AFE3C1" w14:textId="09C566BB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-444154902"/>
              <w:placeholder>
                <w:docPart w:val="4BE9B5D90EF644AA82E096126CE85449"/>
              </w:placeholder>
            </w:sdtPr>
            <w:sdtEndPr/>
            <w:sdtContent>
              <w:p w14:paraId="2BC72AF8" w14:textId="325E9E63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-1885392057"/>
              <w:placeholder>
                <w:docPart w:val="BFF16300F7EB44419038109060614D29"/>
              </w:placeholder>
            </w:sdtPr>
            <w:sdtEndPr/>
            <w:sdtContent>
              <w:p w14:paraId="2AC14785" w14:textId="3AAAF880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04FE8B60" w14:textId="77777777" w:rsidTr="00B55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sdt>
            <w:sdtPr>
              <w:id w:val="-145830709"/>
              <w:placeholder>
                <w:docPart w:val="CAEDA5102E4245FB98FCDE3BEA14E9D5"/>
              </w:placeholder>
            </w:sdtPr>
            <w:sdtEndPr/>
            <w:sdtContent>
              <w:p w14:paraId="21B638F5" w14:textId="2F629659" w:rsidR="00B55593" w:rsidRPr="00830F8F" w:rsidRDefault="00B55593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559" w:type="dxa"/>
          </w:tcPr>
          <w:sdt>
            <w:sdtPr>
              <w:id w:val="-220677425"/>
              <w:placeholder>
                <w:docPart w:val="188A62AF47524A258F337CA98B619873"/>
              </w:placeholder>
            </w:sdtPr>
            <w:sdtEndPr/>
            <w:sdtContent>
              <w:p w14:paraId="66B3DCED" w14:textId="7EE95C2D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1020047768"/>
              <w:placeholder>
                <w:docPart w:val="7C072A2396C34A3DB7D5D86E04A4A06A"/>
              </w:placeholder>
            </w:sdtPr>
            <w:sdtEndPr/>
            <w:sdtContent>
              <w:p w14:paraId="1D2F6CB5" w14:textId="38F40108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1535007222"/>
              <w:placeholder>
                <w:docPart w:val="7D4E91BEF8F54679A75C7FA37607D2F2"/>
              </w:placeholder>
            </w:sdtPr>
            <w:sdtEndPr/>
            <w:sdtContent>
              <w:p w14:paraId="251C16EF" w14:textId="3C239952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-1688900671"/>
              <w:placeholder>
                <w:docPart w:val="1E3C49707B6444E7BE565AF0D7047560"/>
              </w:placeholder>
            </w:sdtPr>
            <w:sdtEndPr/>
            <w:sdtContent>
              <w:p w14:paraId="3F6A11DA" w14:textId="14775290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22A0AF05" w14:textId="77777777" w:rsidTr="00B55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9C3AC4B" w14:textId="548C5740" w:rsidR="00B55593" w:rsidRPr="000F4B1B" w:rsidRDefault="00B55593" w:rsidP="00830F8F">
            <w:pPr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Działania edukacyjne obligatoryjne</w:t>
            </w:r>
            <w:r>
              <w:rPr>
                <w:b w:val="0"/>
                <w:bCs w:val="0"/>
              </w:rPr>
              <w:t xml:space="preserve"> - </w:t>
            </w:r>
          </w:p>
          <w:p w14:paraId="143EB1BA" w14:textId="1AF08098" w:rsidR="00B55593" w:rsidRPr="000F4B1B" w:rsidRDefault="00B55593" w:rsidP="00830F8F">
            <w:pPr>
              <w:rPr>
                <w:b w:val="0"/>
                <w:bCs w:val="0"/>
              </w:rPr>
            </w:pPr>
            <w:r w:rsidRPr="00196F97">
              <w:rPr>
                <w:b w:val="0"/>
                <w:bCs w:val="0"/>
                <w:sz w:val="18"/>
                <w:szCs w:val="20"/>
              </w:rPr>
              <w:t>zgodnie z ogłoszeniem o naborze</w:t>
            </w:r>
          </w:p>
        </w:tc>
        <w:tc>
          <w:tcPr>
            <w:tcW w:w="1559" w:type="dxa"/>
          </w:tcPr>
          <w:sdt>
            <w:sdtPr>
              <w:id w:val="1556656059"/>
              <w:placeholder>
                <w:docPart w:val="E1D5CFA3A6894E3097AAE83279CB671F"/>
              </w:placeholder>
            </w:sdtPr>
            <w:sdtEndPr/>
            <w:sdtContent>
              <w:p w14:paraId="4434DFBF" w14:textId="64B5C3EB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1099065622"/>
              <w:placeholder>
                <w:docPart w:val="83ED5BAAFBAF4516B2AD28B9755BF7CF"/>
              </w:placeholder>
            </w:sdtPr>
            <w:sdtEndPr/>
            <w:sdtContent>
              <w:p w14:paraId="3B787E8D" w14:textId="613A76A2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2035533583"/>
              <w:placeholder>
                <w:docPart w:val="9F807CA862B140969A59CF189F6800E8"/>
              </w:placeholder>
            </w:sdtPr>
            <w:sdtEndPr/>
            <w:sdtContent>
              <w:p w14:paraId="14DC75A7" w14:textId="7E6B19DB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1040324993"/>
              <w:placeholder>
                <w:docPart w:val="6EDFECAA0EB94BBABB551392AFE35222"/>
              </w:placeholder>
            </w:sdtPr>
            <w:sdtEndPr/>
            <w:sdtContent>
              <w:p w14:paraId="189BAABC" w14:textId="561213B6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694FF40A" w14:textId="77777777" w:rsidTr="00B55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6AE1D1E" w14:textId="5D7422A7" w:rsidR="00B55593" w:rsidRPr="000F4B1B" w:rsidRDefault="00B55593" w:rsidP="00830F8F">
            <w:pPr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Suma (zł)</w:t>
            </w:r>
          </w:p>
        </w:tc>
        <w:tc>
          <w:tcPr>
            <w:tcW w:w="1559" w:type="dxa"/>
          </w:tcPr>
          <w:sdt>
            <w:sdtPr>
              <w:id w:val="1998373361"/>
              <w:placeholder>
                <w:docPart w:val="E392EAC49F2B492CA155F247C4A0E249"/>
              </w:placeholder>
            </w:sdtPr>
            <w:sdtEndPr/>
            <w:sdtContent>
              <w:p w14:paraId="609FB71A" w14:textId="539F5D7E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-1070739043"/>
              <w:placeholder>
                <w:docPart w:val="902EE72AAE8A44F7967F14B41BC6D6B3"/>
              </w:placeholder>
            </w:sdtPr>
            <w:sdtEndPr/>
            <w:sdtContent>
              <w:p w14:paraId="6A404AEB" w14:textId="741F1346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64458453"/>
              <w:placeholder>
                <w:docPart w:val="C5FB163FD5834434B740E95EB14D9AAA"/>
              </w:placeholder>
            </w:sdtPr>
            <w:sdtEndPr/>
            <w:sdtContent>
              <w:p w14:paraId="005D3D4D" w14:textId="6C02B465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-2070415350"/>
              <w:placeholder>
                <w:docPart w:val="8DCD653CD5F945FDA489A80E46744D67"/>
              </w:placeholder>
            </w:sdtPr>
            <w:sdtEndPr/>
            <w:sdtContent>
              <w:p w14:paraId="3F86F77B" w14:textId="05ABBEFE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FB5118" w:rsidRPr="00A462EB" w14:paraId="735D13D4" w14:textId="77777777" w:rsidTr="001145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gridSpan w:val="3"/>
          </w:tcPr>
          <w:p w14:paraId="6898F15D" w14:textId="2E0C7398" w:rsidR="00FB5118" w:rsidRPr="003A42EB" w:rsidRDefault="00FB5118" w:rsidP="00830F8F">
            <w:pPr>
              <w:rPr>
                <w:b w:val="0"/>
                <w:bCs w:val="0"/>
              </w:rPr>
            </w:pPr>
            <w:r>
              <w:t>Wnioskowana kwota dotacji z Funduszu (zł)</w:t>
            </w:r>
            <w:r w:rsidR="00246DF6">
              <w:t>:</w:t>
            </w:r>
            <w:r w:rsidR="00140536">
              <w:br/>
            </w:r>
            <w:r>
              <w:t>w tym na cele:</w:t>
            </w:r>
          </w:p>
        </w:tc>
        <w:tc>
          <w:tcPr>
            <w:tcW w:w="3828" w:type="dxa"/>
            <w:gridSpan w:val="2"/>
          </w:tcPr>
          <w:p w14:paraId="47A3D632" w14:textId="77777777" w:rsidR="00FB5118" w:rsidRDefault="00FB5118" w:rsidP="00830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5118" w:rsidRPr="00A462EB" w14:paraId="76E9BA4A" w14:textId="77777777" w:rsidTr="002062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gridSpan w:val="3"/>
          </w:tcPr>
          <w:p w14:paraId="5C0EECDF" w14:textId="104BC4FD" w:rsidR="00FB5118" w:rsidRDefault="00642B60" w:rsidP="00830F8F">
            <w:r>
              <w:t>b</w:t>
            </w:r>
            <w:r w:rsidR="00FB5118">
              <w:t>ieżące</w:t>
            </w:r>
            <w:r w:rsidR="00246DF6">
              <w:t xml:space="preserve"> (zł)</w:t>
            </w:r>
          </w:p>
        </w:tc>
        <w:tc>
          <w:tcPr>
            <w:tcW w:w="3828" w:type="dxa"/>
            <w:gridSpan w:val="2"/>
          </w:tcPr>
          <w:p w14:paraId="3AA56A3F" w14:textId="77777777" w:rsidR="00FB5118" w:rsidRDefault="00FB5118" w:rsidP="00830F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5118" w:rsidRPr="00A462EB" w14:paraId="77948EC7" w14:textId="77777777" w:rsidTr="00A23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gridSpan w:val="3"/>
          </w:tcPr>
          <w:p w14:paraId="024E530C" w14:textId="76F21527" w:rsidR="00FB5118" w:rsidRDefault="00642B60" w:rsidP="00830F8F">
            <w:r>
              <w:t>i</w:t>
            </w:r>
            <w:r w:rsidR="00FB5118">
              <w:t>nwestycyjne</w:t>
            </w:r>
            <w:r w:rsidR="00246DF6">
              <w:t xml:space="preserve"> (zł)</w:t>
            </w:r>
          </w:p>
        </w:tc>
        <w:tc>
          <w:tcPr>
            <w:tcW w:w="3828" w:type="dxa"/>
            <w:gridSpan w:val="2"/>
          </w:tcPr>
          <w:p w14:paraId="26D5EA91" w14:textId="77777777" w:rsidR="00FB5118" w:rsidRDefault="00FB5118" w:rsidP="00830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47EEA95" w14:textId="204559E6" w:rsidR="00E70901" w:rsidRPr="00A462EB" w:rsidRDefault="00A45F83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lastRenderedPageBreak/>
        <w:t xml:space="preserve">Rachunek bankowy, na który zostanie przekazana dotacja </w:t>
      </w:r>
    </w:p>
    <w:tbl>
      <w:tblPr>
        <w:tblStyle w:val="Tabelasiatki2akcent1"/>
        <w:tblW w:w="5000" w:type="pct"/>
        <w:tblLayout w:type="fixed"/>
        <w:tblLook w:val="04A0" w:firstRow="1" w:lastRow="0" w:firstColumn="1" w:lastColumn="0" w:noHBand="0" w:noVBand="1"/>
        <w:tblDescription w:val="Tabela na informacje o trasie podróży i hotelach"/>
      </w:tblPr>
      <w:tblGrid>
        <w:gridCol w:w="9027"/>
      </w:tblGrid>
      <w:tr w:rsidR="00A45F83" w:rsidRPr="00A462EB" w14:paraId="512D634F" w14:textId="77777777" w:rsidTr="00196F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</w:tcPr>
          <w:p w14:paraId="539D35FF" w14:textId="1C8CE9D0" w:rsidR="00A45F83" w:rsidRPr="00196F97" w:rsidRDefault="00A45F83" w:rsidP="00BE0A47">
            <w:pPr>
              <w:pStyle w:val="Akapitzlist"/>
              <w:numPr>
                <w:ilvl w:val="0"/>
                <w:numId w:val="25"/>
              </w:numPr>
              <w:spacing w:before="0"/>
              <w:ind w:left="346" w:hanging="357"/>
              <w:rPr>
                <w:b w:val="0"/>
                <w:bCs w:val="0"/>
              </w:rPr>
            </w:pPr>
            <w:r w:rsidRPr="00196F97">
              <w:rPr>
                <w:b w:val="0"/>
                <w:bCs w:val="0"/>
              </w:rPr>
              <w:t>Nazwa banku</w:t>
            </w:r>
          </w:p>
        </w:tc>
      </w:tr>
      <w:tr w:rsidR="00A45F83" w:rsidRPr="00A462EB" w14:paraId="1E3770F3" w14:textId="77777777" w:rsidTr="00196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56407548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027" w:type="dxa"/>
              </w:tcPr>
              <w:p w14:paraId="6270D8BB" w14:textId="69ADCDD0" w:rsidR="00A45F83" w:rsidRPr="00A462EB" w:rsidRDefault="00A45F83" w:rsidP="008357AC">
                <w:r w:rsidRPr="00AA5EA4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A45F83" w:rsidRPr="00A462EB" w14:paraId="071826C8" w14:textId="77777777" w:rsidTr="00196F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</w:tcPr>
          <w:p w14:paraId="6FD986E0" w14:textId="21ACF51F" w:rsidR="00A45F83" w:rsidRPr="00196F97" w:rsidRDefault="00A45F83" w:rsidP="00AE3B2E">
            <w:pPr>
              <w:pStyle w:val="Akapitzlist"/>
              <w:numPr>
                <w:ilvl w:val="0"/>
                <w:numId w:val="25"/>
              </w:numPr>
              <w:ind w:left="351"/>
              <w:rPr>
                <w:b w:val="0"/>
                <w:bCs w:val="0"/>
              </w:rPr>
            </w:pPr>
            <w:r w:rsidRPr="00196F97">
              <w:rPr>
                <w:b w:val="0"/>
                <w:bCs w:val="0"/>
              </w:rPr>
              <w:t>Nr rachunku</w:t>
            </w:r>
          </w:p>
        </w:tc>
      </w:tr>
      <w:tr w:rsidR="00A45F83" w:rsidRPr="00A462EB" w14:paraId="64E90A92" w14:textId="77777777" w:rsidTr="00196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61796311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027" w:type="dxa"/>
              </w:tcPr>
              <w:p w14:paraId="6BDEFEFC" w14:textId="725BC859" w:rsidR="00A45F83" w:rsidRPr="00A462EB" w:rsidRDefault="00A45F83" w:rsidP="008357AC">
                <w:r w:rsidRPr="00AA5EA4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4054E6" w:rsidRPr="00A462EB" w14:paraId="4FD0305B" w14:textId="77777777" w:rsidTr="00196F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</w:tcPr>
          <w:p w14:paraId="56A695DD" w14:textId="77777777" w:rsidR="004054E6" w:rsidRDefault="004054E6" w:rsidP="008357AC"/>
        </w:tc>
      </w:tr>
    </w:tbl>
    <w:p w14:paraId="13DAFC45" w14:textId="14445A27" w:rsidR="00A95974" w:rsidRPr="00A462EB" w:rsidRDefault="00A95974" w:rsidP="00FF69ED">
      <w:pPr>
        <w:pStyle w:val="Nagwek1"/>
        <w:numPr>
          <w:ilvl w:val="0"/>
          <w:numId w:val="21"/>
        </w:numPr>
        <w:ind w:left="426" w:hanging="153"/>
      </w:pPr>
      <w:r>
        <w:t>Oświadczam, że:</w:t>
      </w:r>
    </w:p>
    <w:tbl>
      <w:tblPr>
        <w:tblStyle w:val="Tabelasiatki6kolorowaakcent1"/>
        <w:tblW w:w="5264" w:type="pct"/>
        <w:tblLayout w:type="fixed"/>
        <w:tblLook w:val="04A0" w:firstRow="1" w:lastRow="0" w:firstColumn="1" w:lastColumn="0" w:noHBand="0" w:noVBand="1"/>
        <w:tblDescription w:val="Tabela na informacje o kartach kredytowych"/>
      </w:tblPr>
      <w:tblGrid>
        <w:gridCol w:w="701"/>
        <w:gridCol w:w="8792"/>
      </w:tblGrid>
      <w:tr w:rsidR="008F22A9" w:rsidRPr="00A462EB" w14:paraId="700DC551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1099796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940FD00" w14:textId="16CFACC4" w:rsidR="008F22A9" w:rsidRPr="008F22A9" w:rsidRDefault="00196F97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6381883" w14:textId="77A7A9B6" w:rsidR="008F22A9" w:rsidRPr="00AA5EA4" w:rsidRDefault="008F22A9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D0D0D" w:themeColor="text1" w:themeTint="F2"/>
              </w:rPr>
            </w:pPr>
            <w:r w:rsidRPr="006F2E15">
              <w:rPr>
                <w:b w:val="0"/>
                <w:bCs w:val="0"/>
                <w:color w:val="0D0D0D" w:themeColor="text1" w:themeTint="F2"/>
              </w:rPr>
              <w:t xml:space="preserve">jestem uprawniony do zaciągania zobowiązań cywilnoprawnych w imieniu </w:t>
            </w:r>
            <w:r w:rsidR="00342BA5">
              <w:rPr>
                <w:b w:val="0"/>
                <w:bCs w:val="0"/>
                <w:color w:val="0D0D0D" w:themeColor="text1" w:themeTint="F2"/>
              </w:rPr>
              <w:br/>
            </w:r>
            <w:r w:rsidRPr="006F2E15">
              <w:rPr>
                <w:b w:val="0"/>
                <w:bCs w:val="0"/>
                <w:color w:val="0D0D0D" w:themeColor="text1" w:themeTint="F2"/>
              </w:rPr>
              <w:t>i na rzecz Wnioskodawcy.</w:t>
            </w:r>
          </w:p>
        </w:tc>
      </w:tr>
      <w:tr w:rsidR="008F22A9" w:rsidRPr="00A462EB" w14:paraId="4703AE12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1809504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AA3AF59" w14:textId="327FCF4F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57B1DB" w14:textId="5B1A254B" w:rsidR="008F22A9" w:rsidRPr="00AA5EA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b/>
                <w:bCs/>
                <w:color w:val="0D0D0D" w:themeColor="text1" w:themeTint="F2"/>
              </w:rPr>
              <w:t>nie mam</w:t>
            </w:r>
            <w:r w:rsidRPr="002001FA">
              <w:rPr>
                <w:color w:val="0D0D0D" w:themeColor="text1" w:themeTint="F2"/>
              </w:rPr>
              <w:t xml:space="preserve"> możliwości odzyskania podatku od towarów i usług (VAT) związanego </w:t>
            </w:r>
            <w:r w:rsidR="00342BA5">
              <w:rPr>
                <w:b/>
                <w:bCs/>
                <w:color w:val="0D0D0D" w:themeColor="text1" w:themeTint="F2"/>
              </w:rPr>
              <w:br/>
            </w:r>
            <w:r w:rsidRPr="002001FA">
              <w:rPr>
                <w:color w:val="0D0D0D" w:themeColor="text1" w:themeTint="F2"/>
              </w:rPr>
              <w:t>z realizacją zadania (VAT jest kosztem kwalifikowanym)</w:t>
            </w:r>
            <w:r>
              <w:rPr>
                <w:color w:val="0D0D0D" w:themeColor="text1" w:themeTint="F2"/>
              </w:rPr>
              <w:t>. Z</w:t>
            </w:r>
            <w:r w:rsidRPr="002001FA">
              <w:rPr>
                <w:color w:val="0D0D0D" w:themeColor="text1" w:themeTint="F2"/>
              </w:rPr>
              <w:t>obowiązuje się do zwrotu zrefundowanej w ramach dofinansowania części poniesionego kosztu podatku od towarów i usług (VAT), jeżeli zaistnieją przesłanki umożliwiające odzyskanie tego podatku przez Wnioskodawcę</w:t>
            </w:r>
            <w:r w:rsidR="003A42EB">
              <w:rPr>
                <w:color w:val="0D0D0D" w:themeColor="text1" w:themeTint="F2"/>
              </w:rPr>
              <w:t>*</w:t>
            </w:r>
          </w:p>
        </w:tc>
      </w:tr>
      <w:tr w:rsidR="008F22A9" w:rsidRPr="00A462EB" w14:paraId="5F17E9AA" w14:textId="77777777" w:rsidTr="006D43D1">
        <w:sdt>
          <w:sdtPr>
            <w:rPr>
              <w:color w:val="0D0D0D" w:themeColor="text1" w:themeTint="F2"/>
            </w:rPr>
            <w:id w:val="-836611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4C581D7" w14:textId="4FFF4CD1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B9FD99" w14:textId="2ABC7900" w:rsidR="008F22A9" w:rsidRPr="00AA5EA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b/>
                <w:bCs/>
                <w:color w:val="0D0D0D" w:themeColor="text1" w:themeTint="F2"/>
              </w:rPr>
              <w:t>mam</w:t>
            </w:r>
            <w:r w:rsidRPr="002001FA">
              <w:rPr>
                <w:color w:val="0D0D0D" w:themeColor="text1" w:themeTint="F2"/>
              </w:rPr>
              <w:t xml:space="preserve"> możliwoś</w:t>
            </w:r>
            <w:r>
              <w:rPr>
                <w:color w:val="0D0D0D" w:themeColor="text1" w:themeTint="F2"/>
              </w:rPr>
              <w:t>ć</w:t>
            </w:r>
            <w:r w:rsidRPr="002001FA">
              <w:rPr>
                <w:color w:val="0D0D0D" w:themeColor="text1" w:themeTint="F2"/>
              </w:rPr>
              <w:t xml:space="preserve"> odzyskania podatku od towarów i usług (VAT) związanego </w:t>
            </w:r>
            <w:r w:rsidR="00342BA5">
              <w:rPr>
                <w:b/>
                <w:bCs/>
                <w:color w:val="0D0D0D" w:themeColor="text1" w:themeTint="F2"/>
              </w:rPr>
              <w:br/>
            </w:r>
            <w:r w:rsidRPr="002001FA">
              <w:rPr>
                <w:color w:val="0D0D0D" w:themeColor="text1" w:themeTint="F2"/>
              </w:rPr>
              <w:t xml:space="preserve">z realizacją zadania (VAT jest kosztem </w:t>
            </w:r>
            <w:r>
              <w:rPr>
                <w:color w:val="0D0D0D" w:themeColor="text1" w:themeTint="F2"/>
              </w:rPr>
              <w:t>nie</w:t>
            </w:r>
            <w:r w:rsidRPr="002001FA">
              <w:rPr>
                <w:color w:val="0D0D0D" w:themeColor="text1" w:themeTint="F2"/>
              </w:rPr>
              <w:t>kwalifikowanym)</w:t>
            </w:r>
            <w:r w:rsidR="003A42EB">
              <w:rPr>
                <w:color w:val="0D0D0D" w:themeColor="text1" w:themeTint="F2"/>
              </w:rPr>
              <w:t>*</w:t>
            </w:r>
          </w:p>
        </w:tc>
      </w:tr>
      <w:tr w:rsidR="002001FA" w:rsidRPr="00A462EB" w14:paraId="0DD7EA51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1401493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60A7A96D" w14:textId="6E4AD7A8" w:rsidR="002001FA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B1BA00E" w14:textId="48697D39" w:rsidR="002001FA" w:rsidRPr="00AA5EA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wnioskowane dofinansowanie </w:t>
            </w:r>
            <w:r w:rsidRPr="002001FA">
              <w:rPr>
                <w:b/>
                <w:bCs/>
                <w:color w:val="0D0D0D" w:themeColor="text1" w:themeTint="F2"/>
              </w:rPr>
              <w:t>nie stanowi pomocy publicznej</w:t>
            </w:r>
            <w:r>
              <w:rPr>
                <w:b/>
                <w:bCs/>
                <w:color w:val="0D0D0D" w:themeColor="text1" w:themeTint="F2"/>
              </w:rPr>
              <w:t xml:space="preserve"> </w:t>
            </w:r>
            <w:r w:rsidRPr="002001FA">
              <w:rPr>
                <w:color w:val="0D0D0D" w:themeColor="text1" w:themeTint="F2"/>
              </w:rPr>
              <w:t>(</w:t>
            </w:r>
            <w:r>
              <w:rPr>
                <w:color w:val="0D0D0D" w:themeColor="text1" w:themeTint="F2"/>
              </w:rPr>
              <w:t xml:space="preserve">na podstawie </w:t>
            </w:r>
            <w:r w:rsidRPr="002001FA">
              <w:rPr>
                <w:color w:val="0D0D0D" w:themeColor="text1" w:themeTint="F2"/>
              </w:rPr>
              <w:t>przesłan</w:t>
            </w:r>
            <w:r>
              <w:rPr>
                <w:color w:val="0D0D0D" w:themeColor="text1" w:themeTint="F2"/>
              </w:rPr>
              <w:t>ek</w:t>
            </w:r>
            <w:r w:rsidRPr="002001FA">
              <w:rPr>
                <w:color w:val="0D0D0D" w:themeColor="text1" w:themeTint="F2"/>
              </w:rPr>
              <w:t xml:space="preserve"> dotycząc</w:t>
            </w:r>
            <w:r>
              <w:rPr>
                <w:color w:val="0D0D0D" w:themeColor="text1" w:themeTint="F2"/>
              </w:rPr>
              <w:t>ych</w:t>
            </w:r>
            <w:r w:rsidRPr="002001FA">
              <w:rPr>
                <w:color w:val="0D0D0D" w:themeColor="text1" w:themeTint="F2"/>
              </w:rPr>
              <w:t xml:space="preserve"> występowania pomocy publicznej, określonych w art. 107 i 108 Traktatu o funkcjonowaniu Unii Europejskiej</w:t>
            </w:r>
            <w:r>
              <w:rPr>
                <w:color w:val="0D0D0D" w:themeColor="text1" w:themeTint="F2"/>
              </w:rPr>
              <w:t>)</w:t>
            </w:r>
            <w:r w:rsidR="003A42EB">
              <w:rPr>
                <w:color w:val="0D0D0D" w:themeColor="text1" w:themeTint="F2"/>
              </w:rPr>
              <w:t>*</w:t>
            </w:r>
          </w:p>
        </w:tc>
      </w:tr>
      <w:tr w:rsidR="002001FA" w:rsidRPr="00A462EB" w14:paraId="4970584C" w14:textId="77777777" w:rsidTr="006D43D1">
        <w:sdt>
          <w:sdtPr>
            <w:rPr>
              <w:color w:val="0D0D0D" w:themeColor="text1" w:themeTint="F2"/>
            </w:rPr>
            <w:id w:val="-1870675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A93CE46" w14:textId="28BD9780" w:rsidR="002001FA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35D32BE" w14:textId="11F5CDC6" w:rsidR="002001FA" w:rsidRPr="00AA5EA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wnioskowane dofinansowanie </w:t>
            </w:r>
            <w:r w:rsidRPr="002001FA">
              <w:rPr>
                <w:b/>
                <w:bCs/>
                <w:color w:val="0D0D0D" w:themeColor="text1" w:themeTint="F2"/>
              </w:rPr>
              <w:t>stanowi pomoc publiczn</w:t>
            </w:r>
            <w:r>
              <w:rPr>
                <w:b/>
                <w:bCs/>
                <w:color w:val="0D0D0D" w:themeColor="text1" w:themeTint="F2"/>
              </w:rPr>
              <w:t xml:space="preserve">ą </w:t>
            </w:r>
            <w:r w:rsidRPr="002001FA">
              <w:rPr>
                <w:color w:val="0D0D0D" w:themeColor="text1" w:themeTint="F2"/>
              </w:rPr>
              <w:t>(</w:t>
            </w:r>
            <w:r>
              <w:rPr>
                <w:color w:val="0D0D0D" w:themeColor="text1" w:themeTint="F2"/>
              </w:rPr>
              <w:t xml:space="preserve">na podstawie </w:t>
            </w:r>
            <w:r w:rsidRPr="002001FA">
              <w:rPr>
                <w:color w:val="0D0D0D" w:themeColor="text1" w:themeTint="F2"/>
              </w:rPr>
              <w:t>przesłan</w:t>
            </w:r>
            <w:r>
              <w:rPr>
                <w:color w:val="0D0D0D" w:themeColor="text1" w:themeTint="F2"/>
              </w:rPr>
              <w:t>ek</w:t>
            </w:r>
            <w:r w:rsidRPr="002001FA">
              <w:rPr>
                <w:color w:val="0D0D0D" w:themeColor="text1" w:themeTint="F2"/>
              </w:rPr>
              <w:t xml:space="preserve"> dotycząc</w:t>
            </w:r>
            <w:r>
              <w:rPr>
                <w:color w:val="0D0D0D" w:themeColor="text1" w:themeTint="F2"/>
              </w:rPr>
              <w:t>ych</w:t>
            </w:r>
            <w:r w:rsidRPr="002001FA">
              <w:rPr>
                <w:color w:val="0D0D0D" w:themeColor="text1" w:themeTint="F2"/>
              </w:rPr>
              <w:t xml:space="preserve"> występowania pomocy publicznej, określonych w art. 107 i 108 Traktatu </w:t>
            </w:r>
            <w:r w:rsidR="00B777FC">
              <w:rPr>
                <w:color w:val="0D0D0D" w:themeColor="text1" w:themeTint="F2"/>
              </w:rPr>
              <w:br/>
            </w:r>
            <w:r w:rsidRPr="002001FA">
              <w:rPr>
                <w:color w:val="0D0D0D" w:themeColor="text1" w:themeTint="F2"/>
              </w:rPr>
              <w:t>o funkcjonowaniu Unii Europejskiej</w:t>
            </w:r>
            <w:r>
              <w:rPr>
                <w:color w:val="0D0D0D" w:themeColor="text1" w:themeTint="F2"/>
              </w:rPr>
              <w:t>)</w:t>
            </w:r>
            <w:r w:rsidR="003A42EB">
              <w:rPr>
                <w:color w:val="0D0D0D" w:themeColor="text1" w:themeTint="F2"/>
              </w:rPr>
              <w:t>*</w:t>
            </w:r>
          </w:p>
        </w:tc>
      </w:tr>
      <w:tr w:rsidR="00196F97" w:rsidRPr="00A462EB" w14:paraId="0BF56755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1311238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F06C1FD" w14:textId="39FF1B98" w:rsidR="00196F97" w:rsidRDefault="00196F97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14CD788" w14:textId="18F71CD7" w:rsidR="00196F97" w:rsidRPr="00AA5EA4" w:rsidRDefault="00196F97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196F97">
              <w:rPr>
                <w:color w:val="0D0D0D" w:themeColor="text1" w:themeTint="F2"/>
              </w:rPr>
              <w:t xml:space="preserve">wyrażam zgodę na przekazywanie informacji dotyczących złożonego wniosku oraz realizacji umowy z WFOŚiGW w Zielonej Górze, w przypadku, gdy zostanie ona zawarta, za pośrednictwem </w:t>
            </w:r>
            <w:r w:rsidRPr="00196F97">
              <w:rPr>
                <w:b/>
                <w:bCs/>
                <w:color w:val="0D0D0D" w:themeColor="text1" w:themeTint="F2"/>
              </w:rPr>
              <w:t>poczty elektronicznej</w:t>
            </w:r>
            <w:r w:rsidRPr="00196F97">
              <w:rPr>
                <w:color w:val="0D0D0D" w:themeColor="text1" w:themeTint="F2"/>
              </w:rPr>
              <w:t>. Korespondencja będzie wysyłana na adres e-mail podany we wniosku</w:t>
            </w:r>
            <w:r>
              <w:rPr>
                <w:color w:val="0D0D0D" w:themeColor="text1" w:themeTint="F2"/>
              </w:rPr>
              <w:t xml:space="preserve"> w pkt I</w:t>
            </w:r>
          </w:p>
        </w:tc>
      </w:tr>
      <w:tr w:rsidR="008F22A9" w:rsidRPr="00A462EB" w14:paraId="12438481" w14:textId="77777777" w:rsidTr="006D43D1">
        <w:sdt>
          <w:sdtPr>
            <w:rPr>
              <w:color w:val="0D0D0D" w:themeColor="text1" w:themeTint="F2"/>
            </w:rPr>
            <w:id w:val="4165231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6B052C6" w14:textId="1F1A886C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3A41A6F" w14:textId="67FE11A0" w:rsidR="008F22A9" w:rsidRPr="008B5DC6" w:rsidRDefault="008F22A9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>wszystkie działania objęte wnioskiem o dofinansowanie zostaną/zostały zrealizowane zgodnie z wymogami wynikającymi z powszechnie obowiązujących przepisów prawa</w:t>
            </w:r>
          </w:p>
        </w:tc>
      </w:tr>
      <w:tr w:rsidR="008F22A9" w:rsidRPr="00A462EB" w14:paraId="478EA945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1502620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694506D3" w14:textId="7DD42379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BCA3E43" w14:textId="63981F70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>realizując zadanie</w:t>
            </w:r>
            <w:r>
              <w:rPr>
                <w:color w:val="0D0D0D" w:themeColor="text1" w:themeTint="F2"/>
              </w:rPr>
              <w:t>,</w:t>
            </w:r>
            <w:r w:rsidRPr="008B5DC6">
              <w:rPr>
                <w:color w:val="0D0D0D" w:themeColor="text1" w:themeTint="F2"/>
              </w:rPr>
              <w:t xml:space="preserve"> kieruję się kryterium oszczędności i efektywności wybranych przeze mnie rozwiązań</w:t>
            </w:r>
            <w:r w:rsidR="00B777FC">
              <w:rPr>
                <w:color w:val="0D0D0D" w:themeColor="text1" w:themeTint="F2"/>
              </w:rPr>
              <w:t>; przy wyborze wykonawców</w:t>
            </w:r>
            <w:r w:rsidR="00F93D07" w:rsidRPr="008B5DC6">
              <w:rPr>
                <w:color w:val="0D0D0D" w:themeColor="text1" w:themeTint="F2"/>
              </w:rPr>
              <w:t xml:space="preserve"> kieruję się kryterium oszczędności i</w:t>
            </w:r>
            <w:r w:rsidR="00F93D07">
              <w:rPr>
                <w:color w:val="0D0D0D" w:themeColor="text1" w:themeTint="F2"/>
              </w:rPr>
              <w:t> </w:t>
            </w:r>
            <w:r w:rsidR="00F93D07" w:rsidRPr="008B5DC6">
              <w:rPr>
                <w:color w:val="0D0D0D" w:themeColor="text1" w:themeTint="F2"/>
              </w:rPr>
              <w:t>efektywności wybranych przeze mnie rozwiązań</w:t>
            </w:r>
            <w:r w:rsidR="00F93D07">
              <w:rPr>
                <w:color w:val="0D0D0D" w:themeColor="text1" w:themeTint="F2"/>
              </w:rPr>
              <w:t xml:space="preserve"> </w:t>
            </w:r>
          </w:p>
        </w:tc>
      </w:tr>
      <w:tr w:rsidR="008F22A9" w:rsidRPr="00A462EB" w14:paraId="714C006B" w14:textId="77777777" w:rsidTr="006D43D1">
        <w:sdt>
          <w:sdtPr>
            <w:rPr>
              <w:color w:val="0D0D0D" w:themeColor="text1" w:themeTint="F2"/>
            </w:rPr>
            <w:id w:val="-1664994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ED3121D" w14:textId="4B795CDE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F967F11" w14:textId="2085EA0F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>w przypadku zawarcia umowy dotacji z WFOŚiGW w Zielonej Górze zobowiązuję się pokryć wszelkie koszty zadania przekraczające wartość przyznanej dotacji</w:t>
            </w:r>
          </w:p>
        </w:tc>
      </w:tr>
      <w:tr w:rsidR="008F22A9" w:rsidRPr="00A462EB" w14:paraId="2EE2A658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333030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1E69647" w14:textId="716816AC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0BB8F6CB" w14:textId="378C6831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z</w:t>
            </w:r>
            <w:r w:rsidRPr="008B5DC6">
              <w:rPr>
                <w:color w:val="0D0D0D" w:themeColor="text1" w:themeTint="F2"/>
              </w:rPr>
              <w:t xml:space="preserve">obowiązuję się do niezwłocznego informowania WFOŚiGW w Zielonej Górze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>o wszelkich zmianach mających wpływ na realizację zadania na każdym jego etapie</w:t>
            </w:r>
          </w:p>
        </w:tc>
      </w:tr>
      <w:tr w:rsidR="008F22A9" w:rsidRPr="00A462EB" w14:paraId="743127B3" w14:textId="77777777" w:rsidTr="006D43D1">
        <w:sdt>
          <w:sdtPr>
            <w:rPr>
              <w:color w:val="0D0D0D" w:themeColor="text1" w:themeTint="F2"/>
            </w:rPr>
            <w:id w:val="-1159306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CB1AE54" w14:textId="043380DD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BC27851" w14:textId="72AED0C7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z</w:t>
            </w:r>
            <w:r w:rsidRPr="008B5DC6">
              <w:rPr>
                <w:color w:val="0D0D0D" w:themeColor="text1" w:themeTint="F2"/>
              </w:rPr>
              <w:t xml:space="preserve">obowiązuję się do niezwłocznego informowania WFOŚiGW w Zielonej Górze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 xml:space="preserve">o każdej zmianie danych adresowych, w tym adresu e-mail pod rygorem,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>że dostarczenie przez Fundusz pisma bądź wiadomości e-mail na dotychczasowy znany Funduszowi adres Wnioskodawcy uznane będzie za doręczenie skuteczne</w:t>
            </w:r>
          </w:p>
        </w:tc>
      </w:tr>
      <w:tr w:rsidR="008F22A9" w:rsidRPr="00A462EB" w14:paraId="3B22EEBC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1916390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D384D8A" w14:textId="3CC317BB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62458977" w14:textId="464F7E58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w</w:t>
            </w:r>
            <w:r w:rsidRPr="008B5DC6">
              <w:rPr>
                <w:color w:val="0D0D0D" w:themeColor="text1" w:themeTint="F2"/>
              </w:rPr>
              <w:t>yrażam zgodę na przeprowadzanie przez WFOŚiGW w Zielonej Górze kontroli realizacji zadania</w:t>
            </w:r>
          </w:p>
        </w:tc>
      </w:tr>
      <w:tr w:rsidR="008F22A9" w:rsidRPr="00A462EB" w14:paraId="5324CDA7" w14:textId="77777777" w:rsidTr="006D43D1">
        <w:sdt>
          <w:sdtPr>
            <w:rPr>
              <w:color w:val="0D0D0D" w:themeColor="text1" w:themeTint="F2"/>
            </w:rPr>
            <w:id w:val="1189403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2D9E044" w14:textId="7CFFAC07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CCCECB3" w14:textId="42C44864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o</w:t>
            </w:r>
            <w:r w:rsidRPr="008B5DC6">
              <w:rPr>
                <w:color w:val="0D0D0D" w:themeColor="text1" w:themeTint="F2"/>
              </w:rPr>
              <w:t xml:space="preserve">świadczam, że wszystkie informacje zawarte we wniosku i w załącznikach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>są zgodne ze stanem faktycznym</w:t>
            </w:r>
          </w:p>
        </w:tc>
      </w:tr>
      <w:tr w:rsidR="008F22A9" w:rsidRPr="00A462EB" w14:paraId="321854E4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286426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FC74939" w14:textId="308A0F06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5F26532" w14:textId="5DFAFCFA" w:rsidR="008F22A9" w:rsidRPr="008B5DC6" w:rsidRDefault="008F22A9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 xml:space="preserve">przystępując do realizacji zadania zapoznałem się z </w:t>
            </w:r>
            <w:r w:rsidR="00F93D07" w:rsidRPr="008B5DC6">
              <w:rPr>
                <w:color w:val="0D0D0D" w:themeColor="text1" w:themeTint="F2"/>
              </w:rPr>
              <w:t>dokumentami niezbędnymi</w:t>
            </w:r>
            <w:r w:rsidRPr="008B5DC6">
              <w:rPr>
                <w:color w:val="0D0D0D" w:themeColor="text1" w:themeTint="F2"/>
              </w:rPr>
              <w:t xml:space="preserve"> do  złożenia</w:t>
            </w:r>
            <w:r w:rsidR="00F93D07">
              <w:rPr>
                <w:color w:val="0D0D0D" w:themeColor="text1" w:themeTint="F2"/>
              </w:rPr>
              <w:t xml:space="preserve"> </w:t>
            </w:r>
            <w:r w:rsidRPr="008B5DC6">
              <w:rPr>
                <w:color w:val="0D0D0D" w:themeColor="text1" w:themeTint="F2"/>
              </w:rPr>
              <w:t>wniosku, w szczególności z treścią programu</w:t>
            </w:r>
            <w:r w:rsidR="00F93D07">
              <w:rPr>
                <w:color w:val="0D0D0D" w:themeColor="text1" w:themeTint="F2"/>
              </w:rPr>
              <w:t>,</w:t>
            </w:r>
            <w:r w:rsidRPr="008B5DC6">
              <w:rPr>
                <w:color w:val="0D0D0D" w:themeColor="text1" w:themeTint="F2"/>
              </w:rPr>
              <w:t xml:space="preserve"> rozumiem i</w:t>
            </w:r>
            <w:r w:rsidR="00F93D07">
              <w:rPr>
                <w:color w:val="0D0D0D" w:themeColor="text1" w:themeTint="F2"/>
              </w:rPr>
              <w:t> </w:t>
            </w:r>
            <w:r w:rsidRPr="008B5DC6">
              <w:rPr>
                <w:color w:val="0D0D0D" w:themeColor="text1" w:themeTint="F2"/>
              </w:rPr>
              <w:t>akceptuję zawarte w nich prawa i obowiązki</w:t>
            </w:r>
          </w:p>
        </w:tc>
      </w:tr>
      <w:tr w:rsidR="00207F99" w:rsidRPr="00A462EB" w14:paraId="0AE395C1" w14:textId="77777777" w:rsidTr="006D43D1">
        <w:sdt>
          <w:sdtPr>
            <w:rPr>
              <w:color w:val="0D0D0D" w:themeColor="text1" w:themeTint="F2"/>
            </w:rPr>
            <w:id w:val="-200931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53097B21" w14:textId="48DC776C" w:rsidR="00207F99" w:rsidRDefault="00207F99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DC57343" w14:textId="6D8246AF" w:rsidR="00207F99" w:rsidRDefault="00207F99" w:rsidP="00207F99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w wyniku realizacji zadania osiągnięty zostanie efekt rzeczowy</w:t>
            </w:r>
            <w:r w:rsidR="00246DF6">
              <w:rPr>
                <w:color w:val="0D0D0D" w:themeColor="text1" w:themeTint="F2"/>
              </w:rPr>
              <w:t>,</w:t>
            </w:r>
            <w:r>
              <w:rPr>
                <w:color w:val="0D0D0D" w:themeColor="text1" w:themeTint="F2"/>
              </w:rPr>
              <w:t xml:space="preserve"> ekologiczny </w:t>
            </w:r>
            <w:r w:rsidR="00246DF6">
              <w:rPr>
                <w:color w:val="0D0D0D" w:themeColor="text1" w:themeTint="F2"/>
              </w:rPr>
              <w:t xml:space="preserve">i edukacyjny </w:t>
            </w:r>
            <w:r>
              <w:rPr>
                <w:color w:val="0D0D0D" w:themeColor="text1" w:themeTint="F2"/>
              </w:rPr>
              <w:t>określony w pkt. IV wniosku o dofinansowanie</w:t>
            </w:r>
          </w:p>
        </w:tc>
      </w:tr>
      <w:tr w:rsidR="00207F99" w:rsidRPr="00A462EB" w14:paraId="237152C3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983063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F6AD5D5" w14:textId="55C8B21C" w:rsidR="00207F99" w:rsidRDefault="00207F99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309A1DAD" w14:textId="31079A37" w:rsidR="00207F99" w:rsidRDefault="00207F99" w:rsidP="00207F99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zakupion</w:t>
            </w:r>
            <w:r w:rsidR="002B65FA">
              <w:rPr>
                <w:color w:val="0D0D0D" w:themeColor="text1" w:themeTint="F2"/>
              </w:rPr>
              <w:t xml:space="preserve">e urządzenia </w:t>
            </w:r>
            <w:r>
              <w:rPr>
                <w:color w:val="0D0D0D" w:themeColor="text1" w:themeTint="F2"/>
              </w:rPr>
              <w:t>nie będ</w:t>
            </w:r>
            <w:r w:rsidR="002B65FA">
              <w:rPr>
                <w:color w:val="0D0D0D" w:themeColor="text1" w:themeTint="F2"/>
              </w:rPr>
              <w:t>ą</w:t>
            </w:r>
            <w:r>
              <w:rPr>
                <w:color w:val="0D0D0D" w:themeColor="text1" w:themeTint="F2"/>
              </w:rPr>
              <w:t xml:space="preserve"> służył</w:t>
            </w:r>
            <w:r w:rsidR="002B65FA">
              <w:rPr>
                <w:color w:val="0D0D0D" w:themeColor="text1" w:themeTint="F2"/>
              </w:rPr>
              <w:t>y</w:t>
            </w:r>
            <w:r>
              <w:rPr>
                <w:color w:val="0D0D0D" w:themeColor="text1" w:themeTint="F2"/>
              </w:rPr>
              <w:t xml:space="preserve"> działalności gospodarczej</w:t>
            </w:r>
          </w:p>
        </w:tc>
      </w:tr>
      <w:tr w:rsidR="008F22A9" w:rsidRPr="00A462EB" w14:paraId="4AD87EC6" w14:textId="77777777" w:rsidTr="006D43D1">
        <w:sdt>
          <w:sdtPr>
            <w:rPr>
              <w:color w:val="0D0D0D" w:themeColor="text1" w:themeTint="F2"/>
            </w:rPr>
            <w:id w:val="-2095547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E7047C5" w14:textId="5D1C68FD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AB26ED5" w14:textId="5CF71868" w:rsidR="008F22A9" w:rsidRPr="008B5DC6" w:rsidRDefault="008F22A9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>przyjmuję do wiadomości, że:</w:t>
            </w:r>
          </w:p>
          <w:p w14:paraId="2A52DBAA" w14:textId="79ADFEEF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administratorem zebranych danych osobowych jest Wojewódzki Funduszu Ochrony Środowiska i Gospodarki Wodnej w Zielonej Górze z siedzibą w Zielonej Górze, ul. </w:t>
            </w:r>
            <w:r w:rsidRPr="002001FA">
              <w:rPr>
                <w:color w:val="0D0D0D" w:themeColor="text1" w:themeTint="F2"/>
              </w:rPr>
              <w:lastRenderedPageBreak/>
              <w:t>Miodowa 11, 65-602 Zielona Góra, tel.: 68 419 6900, e-mail: sekretariat @wfosigw.zgora.pl</w:t>
            </w:r>
          </w:p>
          <w:p w14:paraId="47C1CD04" w14:textId="77777777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Inspektor Ochrony Danych – kontakt: tel.: 68 419 6909; e-mail: iod@wfosigw.zgora.pl.</w:t>
            </w:r>
          </w:p>
          <w:p w14:paraId="70E2FE7F" w14:textId="39880996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zebrane dane osobowe przetwarzane będą w związku z realizacją zadań realizowanych przez Fundusz na podstawie przepisów prawa, w szczególności Ustawy z dnia 27 kwietnia 2001 r. Prawo ochrony środowiska, na podstawie art. 6 ust. 1 lit. b, c oraz e RODO</w:t>
            </w:r>
          </w:p>
          <w:p w14:paraId="4F4A4B7E" w14:textId="32E48E05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zebrane dane osobowe mogą zostać udostępniane podmiotom/osobom uprawnionym do przeprowadzania w Funduszu czynności prawnych, kontrolnych </w:t>
            </w:r>
            <w:r w:rsidR="00B777FC">
              <w:rPr>
                <w:color w:val="0D0D0D" w:themeColor="text1" w:themeTint="F2"/>
              </w:rPr>
              <w:br/>
            </w:r>
            <w:r w:rsidRPr="002001FA">
              <w:rPr>
                <w:color w:val="0D0D0D" w:themeColor="text1" w:themeTint="F2"/>
              </w:rPr>
              <w:t>i audytowych, egzekucyjnych oraz serwisowych</w:t>
            </w:r>
          </w:p>
          <w:p w14:paraId="703EF644" w14:textId="14673C20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zebrane dane osobowe będą przechowywane przez okres wymagany przepisami prawa, a po tym okresie zniszczone/przekazane do Archiwum Państwowego</w:t>
            </w:r>
          </w:p>
          <w:p w14:paraId="3A7A7235" w14:textId="05291715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osobie, której dane dotyczą przysługuje prawo dostępu do treści swoich danych oraz prawo ich sprostowania, usunięcia, ograniczenia przetwarzania, prawo do przenoszenia danych, prawo wniesienia sprzeciwu, a także wniesienia skargi do organu nadzorczego</w:t>
            </w:r>
          </w:p>
          <w:p w14:paraId="067C3D7D" w14:textId="577A53A4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zgromadzone dane nie będą przekazywane do państwa trzeciego/organizacji międzynarodowej ani poddane zautomatyzowanemu podejmowaniu decyzji (profilowaniu)</w:t>
            </w:r>
          </w:p>
          <w:p w14:paraId="1C8EF377" w14:textId="30B530EC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informacja o przyznaniu dofinansowania z publicznych środków finansowych będzie mogła być publikowana na stronie internetowej </w:t>
            </w:r>
            <w:hyperlink r:id="rId8" w:history="1">
              <w:r w:rsidRPr="002001FA">
                <w:rPr>
                  <w:color w:val="0D0D0D" w:themeColor="text1" w:themeTint="F2"/>
                </w:rPr>
                <w:t>www.wfosigw.zgora.pl</w:t>
              </w:r>
            </w:hyperlink>
            <w:r w:rsidRPr="002001FA">
              <w:rPr>
                <w:color w:val="0D0D0D" w:themeColor="text1" w:themeTint="F2"/>
              </w:rPr>
              <w:t>.</w:t>
            </w:r>
          </w:p>
          <w:p w14:paraId="47008652" w14:textId="0AE7A761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podanie niezbędnych danych osobowych jest wymogiem warunkującym aplikowanie o środki Funduszu</w:t>
            </w:r>
          </w:p>
        </w:tc>
      </w:tr>
    </w:tbl>
    <w:tbl>
      <w:tblPr>
        <w:tblStyle w:val="Tabelalisty6kolorowaakcent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Description w:val="Tabela na informacje o kartach kredytowych"/>
      </w:tblPr>
      <w:tblGrid>
        <w:gridCol w:w="4508"/>
        <w:gridCol w:w="4985"/>
      </w:tblGrid>
      <w:tr w:rsidR="00AE3B2E" w14:paraId="5559FB2C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bottom w:val="none" w:sz="0" w:space="0" w:color="auto"/>
            </w:tcBorders>
          </w:tcPr>
          <w:p w14:paraId="11A10D03" w14:textId="39DE8EC0" w:rsidR="00AE3B2E" w:rsidRDefault="00AE3B2E">
            <w:r>
              <w:lastRenderedPageBreak/>
              <w:t>Data wypełnienia wniosku</w:t>
            </w:r>
            <w:r w:rsidR="00246DF6">
              <w:t>:</w:t>
            </w:r>
          </w:p>
        </w:tc>
        <w:sdt>
          <w:sdtPr>
            <w:rPr>
              <w:color w:val="0D0D0D" w:themeColor="text1" w:themeTint="F2"/>
            </w:rPr>
            <w:id w:val="-1700695273"/>
            <w:placeholder>
              <w:docPart w:val="DefaultPlaceholder_-1854013437"/>
            </w:placeholder>
            <w:showingPlcHdr/>
            <w:date>
              <w:dateFormat w:val="dd.MM.yyyy"/>
              <w:lid w:val="pl-PL"/>
              <w:storeMappedDataAs w:val="dateTime"/>
              <w:calendar w:val="gregorian"/>
            </w:date>
          </w:sdtPr>
          <w:sdtEndPr/>
          <w:sdtContent>
            <w:tc>
              <w:tcPr>
                <w:tcW w:w="4985" w:type="dxa"/>
                <w:tcBorders>
                  <w:bottom w:val="none" w:sz="0" w:space="0" w:color="auto"/>
                </w:tcBorders>
              </w:tcPr>
              <w:p w14:paraId="6A7CEB41" w14:textId="4F45A39F" w:rsidR="00AE3B2E" w:rsidRPr="00AE3B2E" w:rsidRDefault="00AE3B2E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color w:val="0D0D0D" w:themeColor="text1" w:themeTint="F2"/>
                  </w:rPr>
                </w:pPr>
                <w:r w:rsidRPr="00AE3B2E">
                  <w:rPr>
                    <w:rStyle w:val="Tekstzastpczy"/>
                    <w:b w:val="0"/>
                    <w:bCs w:val="0"/>
                  </w:rPr>
                  <w:t>Kliknij lub naciśnij, aby wprowadzić datę.</w:t>
                </w:r>
              </w:p>
            </w:tc>
          </w:sdtContent>
        </w:sdt>
      </w:tr>
      <w:tr w:rsidR="00342BA5" w14:paraId="13F18C6D" w14:textId="77777777" w:rsidTr="009374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639A5AC" w14:textId="435475C7" w:rsidR="00342BA5" w:rsidRDefault="00342BA5" w:rsidP="00C81AE2">
            <w:r>
              <w:t>Podpis wnioskodawcy zgodnie z reprezentacją</w:t>
            </w:r>
            <w:r w:rsidR="00AA78EA">
              <w:t xml:space="preserve"> </w:t>
            </w:r>
            <w:r w:rsidR="00AA78EA" w:rsidRPr="00AA78EA">
              <w:rPr>
                <w:b w:val="0"/>
                <w:bCs w:val="0"/>
              </w:rPr>
              <w:t>(czytelny</w:t>
            </w:r>
            <w:r w:rsidR="00AA78EA">
              <w:rPr>
                <w:b w:val="0"/>
                <w:bCs w:val="0"/>
              </w:rPr>
              <w:t xml:space="preserve">) </w:t>
            </w:r>
          </w:p>
        </w:tc>
        <w:tc>
          <w:tcPr>
            <w:tcW w:w="4985" w:type="dxa"/>
          </w:tcPr>
          <w:p w14:paraId="7C95A540" w14:textId="53E1E834" w:rsidR="00342BA5" w:rsidRPr="00AE3B2E" w:rsidRDefault="00342BA5" w:rsidP="00C81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  <w:tr w:rsidR="00F93D07" w14:paraId="7F355CA0" w14:textId="77777777" w:rsidTr="00937438">
        <w:trPr>
          <w:trHeight w:val="1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34574F0" w14:textId="58EF2B7D" w:rsidR="00F93D07" w:rsidRDefault="00F93D07" w:rsidP="00C81AE2">
            <w:r>
              <w:t xml:space="preserve">Pieczęć </w:t>
            </w:r>
            <w:r w:rsidR="00AA78EA">
              <w:t>Wnioskodawcy (jeśli dotyczy)</w:t>
            </w:r>
          </w:p>
        </w:tc>
        <w:tc>
          <w:tcPr>
            <w:tcW w:w="4985" w:type="dxa"/>
          </w:tcPr>
          <w:p w14:paraId="7AA3F686" w14:textId="77777777" w:rsidR="00F93D07" w:rsidRPr="00AE3B2E" w:rsidRDefault="00F93D07" w:rsidP="00C81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</w:tbl>
    <w:p w14:paraId="2EF2B7E7" w14:textId="6EB8FE2D" w:rsidR="006D43D1" w:rsidRDefault="003A42EB" w:rsidP="00DE63C0">
      <w:pPr>
        <w:spacing w:before="120"/>
        <w:ind w:left="57"/>
      </w:pPr>
      <w:r w:rsidRPr="003A42EB">
        <w:rPr>
          <w:b/>
          <w:bCs/>
        </w:rPr>
        <w:t>*</w:t>
      </w:r>
      <w:r>
        <w:t xml:space="preserve"> - właściwe wybrać – TYLKO jedną opcję (2/3 lub 4/5)</w:t>
      </w:r>
    </w:p>
    <w:p w14:paraId="61B80474" w14:textId="4E639989" w:rsidR="00F93D07" w:rsidRDefault="00AA78EA" w:rsidP="00DE63C0">
      <w:pPr>
        <w:pStyle w:val="Nagwek1"/>
        <w:numPr>
          <w:ilvl w:val="0"/>
          <w:numId w:val="35"/>
        </w:numPr>
      </w:pPr>
      <w:r>
        <w:t xml:space="preserve">Akceptacja </w:t>
      </w:r>
      <w:r w:rsidRPr="00DE63C0">
        <w:t>Lubuskiego</w:t>
      </w:r>
      <w:r w:rsidR="002B65FA">
        <w:t xml:space="preserve"> Komendanta Państwowej Straży Pożarnej</w:t>
      </w:r>
      <w:r w:rsidRPr="00DE63C0">
        <w:t>.</w:t>
      </w:r>
    </w:p>
    <w:tbl>
      <w:tblPr>
        <w:tblStyle w:val="Tabelalisty6kolorowaakcent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Description w:val="Tabela na informacje o kartach kredytowych"/>
      </w:tblPr>
      <w:tblGrid>
        <w:gridCol w:w="4508"/>
        <w:gridCol w:w="4985"/>
      </w:tblGrid>
      <w:tr w:rsidR="00AA78EA" w14:paraId="780EECA5" w14:textId="77777777" w:rsidTr="004768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bottom w:val="none" w:sz="0" w:space="0" w:color="auto"/>
            </w:tcBorders>
          </w:tcPr>
          <w:p w14:paraId="02372CD8" w14:textId="2A173A3C" w:rsidR="00AA78EA" w:rsidRDefault="00AA78EA" w:rsidP="004768F6">
            <w:r>
              <w:t>Data akceptacji</w:t>
            </w:r>
            <w:r w:rsidR="00246DF6">
              <w:t>:</w:t>
            </w:r>
          </w:p>
        </w:tc>
        <w:sdt>
          <w:sdtPr>
            <w:rPr>
              <w:color w:val="0D0D0D" w:themeColor="text1" w:themeTint="F2"/>
            </w:rPr>
            <w:id w:val="-2007739755"/>
            <w:placeholder>
              <w:docPart w:val="151D91EAF0A444B9B3DEB026E7BD68A5"/>
            </w:placeholder>
            <w:showingPlcHdr/>
            <w:date>
              <w:dateFormat w:val="dd.MM.yyyy"/>
              <w:lid w:val="pl-PL"/>
              <w:storeMappedDataAs w:val="dateTime"/>
              <w:calendar w:val="gregorian"/>
            </w:date>
          </w:sdtPr>
          <w:sdtContent>
            <w:tc>
              <w:tcPr>
                <w:tcW w:w="4985" w:type="dxa"/>
                <w:tcBorders>
                  <w:bottom w:val="none" w:sz="0" w:space="0" w:color="auto"/>
                </w:tcBorders>
              </w:tcPr>
              <w:p w14:paraId="19C00F12" w14:textId="31BD5701" w:rsidR="00AA78EA" w:rsidRPr="00AE3B2E" w:rsidRDefault="00246DF6" w:rsidP="004768F6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color w:val="0D0D0D" w:themeColor="text1" w:themeTint="F2"/>
                  </w:rPr>
                </w:pPr>
                <w:r w:rsidRPr="00AE3B2E">
                  <w:rPr>
                    <w:rStyle w:val="Tekstzastpczy"/>
                    <w:b w:val="0"/>
                    <w:bCs w:val="0"/>
                  </w:rPr>
                  <w:t>Kliknij lub naciśnij, aby wprowadzić datę.</w:t>
                </w:r>
              </w:p>
            </w:tc>
          </w:sdtContent>
        </w:sdt>
      </w:tr>
      <w:tr w:rsidR="00AA78EA" w14:paraId="74DC8A2E" w14:textId="77777777" w:rsidTr="00DE63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F99753E" w14:textId="692302A0" w:rsidR="00AA78EA" w:rsidRDefault="00AA78EA" w:rsidP="004768F6">
            <w:r>
              <w:t xml:space="preserve">Podpis </w:t>
            </w:r>
            <w:r w:rsidR="002B65FA" w:rsidRPr="002B65FA">
              <w:t>Lubuskiego Komendanta Państwowej Straży Pożarnej</w:t>
            </w:r>
          </w:p>
        </w:tc>
        <w:tc>
          <w:tcPr>
            <w:tcW w:w="4985" w:type="dxa"/>
          </w:tcPr>
          <w:p w14:paraId="6D33BCBD" w14:textId="77777777" w:rsidR="00AA78EA" w:rsidRPr="00AE3B2E" w:rsidRDefault="00AA78EA" w:rsidP="004768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  <w:tr w:rsidR="00246DF6" w14:paraId="62E9928C" w14:textId="77777777" w:rsidTr="00DE63C0">
        <w:trPr>
          <w:trHeight w:val="1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4F59AAFE" w14:textId="1460D421" w:rsidR="00246DF6" w:rsidRDefault="00246DF6" w:rsidP="004768F6">
            <w:r>
              <w:t>Pieczęć Jednostki</w:t>
            </w:r>
          </w:p>
        </w:tc>
        <w:tc>
          <w:tcPr>
            <w:tcW w:w="4985" w:type="dxa"/>
          </w:tcPr>
          <w:p w14:paraId="3E01B781" w14:textId="77777777" w:rsidR="00246DF6" w:rsidRPr="00AE3B2E" w:rsidRDefault="00246DF6" w:rsidP="004768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</w:tbl>
    <w:p w14:paraId="062D7605" w14:textId="77777777" w:rsidR="00F93D07" w:rsidRPr="00A462EB" w:rsidRDefault="00F93D07" w:rsidP="00DE63C0"/>
    <w:sectPr w:rsidR="00F93D07" w:rsidRPr="00A462EB" w:rsidSect="00BE0A47">
      <w:headerReference w:type="default" r:id="rId9"/>
      <w:footerReference w:type="default" r:id="rId10"/>
      <w:footerReference w:type="first" r:id="rId11"/>
      <w:pgSz w:w="11907" w:h="16839"/>
      <w:pgMar w:top="1135" w:right="1440" w:bottom="1135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7732D" w14:textId="77777777" w:rsidR="00447338" w:rsidRDefault="00447338">
      <w:pPr>
        <w:spacing w:before="0" w:after="0"/>
      </w:pPr>
      <w:r>
        <w:separator/>
      </w:r>
    </w:p>
    <w:p w14:paraId="736A7A4F" w14:textId="77777777" w:rsidR="00447338" w:rsidRDefault="00447338"/>
  </w:endnote>
  <w:endnote w:type="continuationSeparator" w:id="0">
    <w:p w14:paraId="610175FB" w14:textId="77777777" w:rsidR="00447338" w:rsidRDefault="00447338">
      <w:pPr>
        <w:spacing w:before="0" w:after="0"/>
      </w:pPr>
      <w:r>
        <w:continuationSeparator/>
      </w:r>
    </w:p>
    <w:p w14:paraId="101800F1" w14:textId="77777777" w:rsidR="00447338" w:rsidRDefault="004473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1A8EE" w14:textId="77777777" w:rsidR="00E70901" w:rsidRPr="00A462EB" w:rsidRDefault="003B43F5">
    <w:pPr>
      <w:pStyle w:val="Stopka"/>
    </w:pPr>
    <w:r w:rsidRPr="00A462EB">
      <w:rPr>
        <w:lang w:bidi="pl-PL"/>
      </w:rPr>
      <w:t xml:space="preserve">Strona </w:t>
    </w:r>
    <w:r w:rsidRPr="00A462EB">
      <w:rPr>
        <w:lang w:bidi="pl-PL"/>
      </w:rPr>
      <w:fldChar w:fldCharType="begin"/>
    </w:r>
    <w:r w:rsidRPr="00A462EB">
      <w:rPr>
        <w:lang w:bidi="pl-PL"/>
      </w:rPr>
      <w:instrText xml:space="preserve"> PAGE  \* Arabic  \* MERGEFORMAT </w:instrText>
    </w:r>
    <w:r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Pr="00A462EB">
      <w:rPr>
        <w:lang w:bidi="pl-PL"/>
      </w:rPr>
      <w:fldChar w:fldCharType="end"/>
    </w:r>
    <w:r w:rsidRPr="00A462EB">
      <w:rPr>
        <w:lang w:bidi="pl-PL"/>
      </w:rPr>
      <w:t xml:space="preserve"> z </w:t>
    </w:r>
    <w:r w:rsidR="004E0A62" w:rsidRPr="00A462EB">
      <w:rPr>
        <w:lang w:bidi="pl-PL"/>
      </w:rPr>
      <w:fldChar w:fldCharType="begin"/>
    </w:r>
    <w:r w:rsidR="004E0A62" w:rsidRPr="00A462EB">
      <w:rPr>
        <w:lang w:bidi="pl-PL"/>
      </w:rPr>
      <w:instrText xml:space="preserve"> NUMPAGES  \* Arabic  \* MERGEFORMAT </w:instrText>
    </w:r>
    <w:r w:rsidR="004E0A62"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="004E0A62" w:rsidRPr="00A462EB">
      <w:rPr>
        <w:noProof/>
        <w:lang w:bidi="pl-P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A7D9" w14:textId="7B2F4F07" w:rsidR="00E70901" w:rsidRDefault="003C0307">
    <w:pPr>
      <w:pStyle w:val="Stopka"/>
    </w:pPr>
    <w:r w:rsidRPr="003C0307">
      <w:rPr>
        <w:noProof/>
        <w:lang w:bidi="pl-PL"/>
      </w:rPr>
      <w:drawing>
        <wp:anchor distT="0" distB="0" distL="114300" distR="114300" simplePos="0" relativeHeight="251658240" behindDoc="1" locked="0" layoutInCell="1" allowOverlap="1" wp14:anchorId="5660758A" wp14:editId="6710D451">
          <wp:simplePos x="0" y="0"/>
          <wp:positionH relativeFrom="rightMargin">
            <wp:posOffset>76200</wp:posOffset>
          </wp:positionH>
          <wp:positionV relativeFrom="paragraph">
            <wp:posOffset>-268605</wp:posOffset>
          </wp:positionV>
          <wp:extent cx="722870" cy="685800"/>
          <wp:effectExtent l="0" t="0" r="1270" b="0"/>
          <wp:wrapNone/>
          <wp:docPr id="48604094" name="Obraz 1" descr="Obraz zawierający kreatywność, Liść&#10;&#10;Opis wygenerowany automatycznie przy niskim poziomie pewnoś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164554" name="Obraz 1" descr="Obraz zawierający kreatywność, Liść&#10;&#10;Opis wygenerowany automatycznie przy niskim poziomie pewności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287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3F5">
      <w:rPr>
        <w:lang w:bidi="pl-PL"/>
      </w:rPr>
      <w:t xml:space="preserve">Strona </w:t>
    </w:r>
    <w:r w:rsidR="003B43F5">
      <w:rPr>
        <w:lang w:bidi="pl-PL"/>
      </w:rPr>
      <w:fldChar w:fldCharType="begin"/>
    </w:r>
    <w:r w:rsidR="003B43F5">
      <w:rPr>
        <w:lang w:bidi="pl-PL"/>
      </w:rPr>
      <w:instrText xml:space="preserve"> PAGE  \* Arabic  \* MERGEFORMAT </w:instrText>
    </w:r>
    <w:r w:rsidR="003B43F5">
      <w:rPr>
        <w:lang w:bidi="pl-PL"/>
      </w:rPr>
      <w:fldChar w:fldCharType="separate"/>
    </w:r>
    <w:r w:rsidR="00A462EB">
      <w:rPr>
        <w:noProof/>
        <w:lang w:bidi="pl-PL"/>
      </w:rPr>
      <w:t>1</w:t>
    </w:r>
    <w:r w:rsidR="003B43F5">
      <w:rPr>
        <w:lang w:bidi="pl-PL"/>
      </w:rPr>
      <w:fldChar w:fldCharType="end"/>
    </w:r>
    <w:r w:rsidR="003B43F5">
      <w:rPr>
        <w:lang w:bidi="pl-PL"/>
      </w:rPr>
      <w:t xml:space="preserve"> z </w:t>
    </w:r>
    <w:r w:rsidR="004E0A62">
      <w:rPr>
        <w:lang w:bidi="pl-PL"/>
      </w:rPr>
      <w:fldChar w:fldCharType="begin"/>
    </w:r>
    <w:r w:rsidR="004E0A62">
      <w:rPr>
        <w:lang w:bidi="pl-PL"/>
      </w:rPr>
      <w:instrText xml:space="preserve"> NUMPAGES  \* Arabic  \* MERGEFORMAT </w:instrText>
    </w:r>
    <w:r w:rsidR="004E0A62">
      <w:rPr>
        <w:lang w:bidi="pl-PL"/>
      </w:rPr>
      <w:fldChar w:fldCharType="separate"/>
    </w:r>
    <w:r w:rsidR="00A462EB">
      <w:rPr>
        <w:noProof/>
        <w:lang w:bidi="pl-PL"/>
      </w:rPr>
      <w:t>4</w:t>
    </w:r>
    <w:r w:rsidR="004E0A62">
      <w:rPr>
        <w:noProof/>
        <w:lang w:bidi="pl-PL"/>
      </w:rPr>
      <w:fldChar w:fldCharType="end"/>
    </w:r>
    <w:r w:rsidRPr="003C0307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3D0A7" w14:textId="77777777" w:rsidR="00447338" w:rsidRDefault="00447338">
      <w:pPr>
        <w:spacing w:before="0" w:after="0"/>
      </w:pPr>
      <w:r>
        <w:separator/>
      </w:r>
    </w:p>
    <w:p w14:paraId="29B85BD4" w14:textId="77777777" w:rsidR="00447338" w:rsidRDefault="00447338"/>
  </w:footnote>
  <w:footnote w:type="continuationSeparator" w:id="0">
    <w:p w14:paraId="59C8B31F" w14:textId="77777777" w:rsidR="00447338" w:rsidRDefault="00447338">
      <w:pPr>
        <w:spacing w:before="0" w:after="0"/>
      </w:pPr>
      <w:r>
        <w:continuationSeparator/>
      </w:r>
    </w:p>
    <w:p w14:paraId="038C862E" w14:textId="77777777" w:rsidR="00447338" w:rsidRDefault="004473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FCA" w14:textId="4A2EBDD0" w:rsidR="00E70901" w:rsidRPr="00A462EB" w:rsidRDefault="00447338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r w:rsidR="003C0307">
          <w:t>Wniosek o dofinansowanie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7" w15:restartNumberingAfterBreak="0">
    <w:nsid w:val="23DF5AE9"/>
    <w:multiLevelType w:val="hybridMultilevel"/>
    <w:tmpl w:val="DF7E985C"/>
    <w:lvl w:ilvl="0" w:tplc="247E6152">
      <w:start w:val="9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F6438B"/>
    <w:multiLevelType w:val="hybridMultilevel"/>
    <w:tmpl w:val="7BFE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3F31D2"/>
    <w:multiLevelType w:val="hybridMultilevel"/>
    <w:tmpl w:val="225EDF7A"/>
    <w:lvl w:ilvl="0" w:tplc="C8A01AA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7A77810"/>
    <w:multiLevelType w:val="hybridMultilevel"/>
    <w:tmpl w:val="CE9AA6E6"/>
    <w:lvl w:ilvl="0" w:tplc="48F8DC14">
      <w:start w:val="1"/>
      <w:numFmt w:val="lowerLetter"/>
      <w:lvlText w:val="%1)"/>
      <w:lvlJc w:val="left"/>
      <w:pPr>
        <w:ind w:left="889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609" w:hanging="360"/>
      </w:pPr>
    </w:lvl>
    <w:lvl w:ilvl="2" w:tplc="0415001B" w:tentative="1">
      <w:start w:val="1"/>
      <w:numFmt w:val="lowerRoman"/>
      <w:lvlText w:val="%3."/>
      <w:lvlJc w:val="right"/>
      <w:pPr>
        <w:ind w:left="2329" w:hanging="180"/>
      </w:pPr>
    </w:lvl>
    <w:lvl w:ilvl="3" w:tplc="0415000F" w:tentative="1">
      <w:start w:val="1"/>
      <w:numFmt w:val="decimal"/>
      <w:lvlText w:val="%4."/>
      <w:lvlJc w:val="left"/>
      <w:pPr>
        <w:ind w:left="3049" w:hanging="360"/>
      </w:pPr>
    </w:lvl>
    <w:lvl w:ilvl="4" w:tplc="04150019" w:tentative="1">
      <w:start w:val="1"/>
      <w:numFmt w:val="lowerLetter"/>
      <w:lvlText w:val="%5."/>
      <w:lvlJc w:val="left"/>
      <w:pPr>
        <w:ind w:left="3769" w:hanging="360"/>
      </w:pPr>
    </w:lvl>
    <w:lvl w:ilvl="5" w:tplc="0415001B" w:tentative="1">
      <w:start w:val="1"/>
      <w:numFmt w:val="lowerRoman"/>
      <w:lvlText w:val="%6."/>
      <w:lvlJc w:val="right"/>
      <w:pPr>
        <w:ind w:left="4489" w:hanging="180"/>
      </w:pPr>
    </w:lvl>
    <w:lvl w:ilvl="6" w:tplc="0415000F" w:tentative="1">
      <w:start w:val="1"/>
      <w:numFmt w:val="decimal"/>
      <w:lvlText w:val="%7."/>
      <w:lvlJc w:val="left"/>
      <w:pPr>
        <w:ind w:left="5209" w:hanging="360"/>
      </w:pPr>
    </w:lvl>
    <w:lvl w:ilvl="7" w:tplc="04150019" w:tentative="1">
      <w:start w:val="1"/>
      <w:numFmt w:val="lowerLetter"/>
      <w:lvlText w:val="%8."/>
      <w:lvlJc w:val="left"/>
      <w:pPr>
        <w:ind w:left="5929" w:hanging="360"/>
      </w:pPr>
    </w:lvl>
    <w:lvl w:ilvl="8" w:tplc="0415001B" w:tentative="1">
      <w:start w:val="1"/>
      <w:numFmt w:val="lowerRoman"/>
      <w:lvlText w:val="%9."/>
      <w:lvlJc w:val="right"/>
      <w:pPr>
        <w:ind w:left="6649" w:hanging="180"/>
      </w:pPr>
    </w:lvl>
  </w:abstractNum>
  <w:abstractNum w:abstractNumId="25" w15:restartNumberingAfterBreak="0">
    <w:nsid w:val="5AFD6FC3"/>
    <w:multiLevelType w:val="hybridMultilevel"/>
    <w:tmpl w:val="990045AE"/>
    <w:lvl w:ilvl="0" w:tplc="98C674EE">
      <w:start w:val="9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9131C9"/>
    <w:multiLevelType w:val="hybridMultilevel"/>
    <w:tmpl w:val="E2F223D6"/>
    <w:lvl w:ilvl="0" w:tplc="5EDEDAC2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09E29E8"/>
    <w:multiLevelType w:val="hybridMultilevel"/>
    <w:tmpl w:val="ACCCB836"/>
    <w:lvl w:ilvl="0" w:tplc="39ACEE4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33" w15:restartNumberingAfterBreak="0">
    <w:nsid w:val="76B2499C"/>
    <w:multiLevelType w:val="hybridMultilevel"/>
    <w:tmpl w:val="D73CCF18"/>
    <w:lvl w:ilvl="0" w:tplc="DB34DE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5"/>
  </w:num>
  <w:num w:numId="12" w16cid:durableId="518735871">
    <w:abstractNumId w:val="23"/>
  </w:num>
  <w:num w:numId="13" w16cid:durableId="643971793">
    <w:abstractNumId w:val="35"/>
  </w:num>
  <w:num w:numId="14" w16cid:durableId="149105192">
    <w:abstractNumId w:val="14"/>
  </w:num>
  <w:num w:numId="15" w16cid:durableId="1653824872">
    <w:abstractNumId w:val="28"/>
  </w:num>
  <w:num w:numId="16" w16cid:durableId="1477257157">
    <w:abstractNumId w:val="32"/>
  </w:num>
  <w:num w:numId="17" w16cid:durableId="164128577">
    <w:abstractNumId w:val="12"/>
  </w:num>
  <w:num w:numId="18" w16cid:durableId="1846700511">
    <w:abstractNumId w:val="20"/>
  </w:num>
  <w:num w:numId="19" w16cid:durableId="1103459396">
    <w:abstractNumId w:val="27"/>
  </w:num>
  <w:num w:numId="20" w16cid:durableId="317423287">
    <w:abstractNumId w:val="13"/>
  </w:num>
  <w:num w:numId="21" w16cid:durableId="1071925218">
    <w:abstractNumId w:val="34"/>
  </w:num>
  <w:num w:numId="22" w16cid:durableId="185295811">
    <w:abstractNumId w:val="33"/>
  </w:num>
  <w:num w:numId="23" w16cid:durableId="1206478675">
    <w:abstractNumId w:val="11"/>
  </w:num>
  <w:num w:numId="24" w16cid:durableId="142086544">
    <w:abstractNumId w:val="22"/>
  </w:num>
  <w:num w:numId="25" w16cid:durableId="341661663">
    <w:abstractNumId w:val="18"/>
  </w:num>
  <w:num w:numId="26" w16cid:durableId="921182192">
    <w:abstractNumId w:val="31"/>
  </w:num>
  <w:num w:numId="27" w16cid:durableId="1488859395">
    <w:abstractNumId w:val="26"/>
  </w:num>
  <w:num w:numId="28" w16cid:durableId="1085492075">
    <w:abstractNumId w:val="16"/>
  </w:num>
  <w:num w:numId="29" w16cid:durableId="556862272">
    <w:abstractNumId w:val="10"/>
  </w:num>
  <w:num w:numId="30" w16cid:durableId="344065050">
    <w:abstractNumId w:val="21"/>
  </w:num>
  <w:num w:numId="31" w16cid:durableId="935331330">
    <w:abstractNumId w:val="30"/>
  </w:num>
  <w:num w:numId="32" w16cid:durableId="2082168936">
    <w:abstractNumId w:val="29"/>
  </w:num>
  <w:num w:numId="33" w16cid:durableId="1701542915">
    <w:abstractNumId w:val="19"/>
  </w:num>
  <w:num w:numId="34" w16cid:durableId="186912799">
    <w:abstractNumId w:val="17"/>
  </w:num>
  <w:num w:numId="35" w16cid:durableId="364256106">
    <w:abstractNumId w:val="25"/>
  </w:num>
  <w:num w:numId="36" w16cid:durableId="139100209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54750"/>
    <w:rsid w:val="00055DD2"/>
    <w:rsid w:val="000852F3"/>
    <w:rsid w:val="000872FD"/>
    <w:rsid w:val="00096773"/>
    <w:rsid w:val="000B59A4"/>
    <w:rsid w:val="000B7347"/>
    <w:rsid w:val="000C6A19"/>
    <w:rsid w:val="000F4B1B"/>
    <w:rsid w:val="001123E1"/>
    <w:rsid w:val="00113E8E"/>
    <w:rsid w:val="00115442"/>
    <w:rsid w:val="00140536"/>
    <w:rsid w:val="001810A8"/>
    <w:rsid w:val="001863DB"/>
    <w:rsid w:val="00195FFA"/>
    <w:rsid w:val="00196F97"/>
    <w:rsid w:val="001A31C9"/>
    <w:rsid w:val="001B07A7"/>
    <w:rsid w:val="001C1F42"/>
    <w:rsid w:val="001D18F6"/>
    <w:rsid w:val="001E0669"/>
    <w:rsid w:val="002001FA"/>
    <w:rsid w:val="00207F99"/>
    <w:rsid w:val="00213864"/>
    <w:rsid w:val="002154D1"/>
    <w:rsid w:val="002353B4"/>
    <w:rsid w:val="00237F67"/>
    <w:rsid w:val="00246DF6"/>
    <w:rsid w:val="002B65FA"/>
    <w:rsid w:val="002F2237"/>
    <w:rsid w:val="00302E31"/>
    <w:rsid w:val="00304FDF"/>
    <w:rsid w:val="0030584F"/>
    <w:rsid w:val="00307FFA"/>
    <w:rsid w:val="00342BA5"/>
    <w:rsid w:val="003A42EB"/>
    <w:rsid w:val="003B43F5"/>
    <w:rsid w:val="003B6D80"/>
    <w:rsid w:val="003C0307"/>
    <w:rsid w:val="003C030F"/>
    <w:rsid w:val="003C3694"/>
    <w:rsid w:val="003E1700"/>
    <w:rsid w:val="004054E6"/>
    <w:rsid w:val="004103C9"/>
    <w:rsid w:val="0042176A"/>
    <w:rsid w:val="0044495A"/>
    <w:rsid w:val="00447338"/>
    <w:rsid w:val="00475B09"/>
    <w:rsid w:val="004A426A"/>
    <w:rsid w:val="004A5EC2"/>
    <w:rsid w:val="004B714F"/>
    <w:rsid w:val="004C0F98"/>
    <w:rsid w:val="004E015A"/>
    <w:rsid w:val="004E0A62"/>
    <w:rsid w:val="004E6C6D"/>
    <w:rsid w:val="004F0187"/>
    <w:rsid w:val="004F3295"/>
    <w:rsid w:val="004F5374"/>
    <w:rsid w:val="00532806"/>
    <w:rsid w:val="00546046"/>
    <w:rsid w:val="00556980"/>
    <w:rsid w:val="005821CA"/>
    <w:rsid w:val="00591903"/>
    <w:rsid w:val="005B6377"/>
    <w:rsid w:val="005C237A"/>
    <w:rsid w:val="005D1250"/>
    <w:rsid w:val="005E4EF0"/>
    <w:rsid w:val="00625A9F"/>
    <w:rsid w:val="00642B60"/>
    <w:rsid w:val="00647950"/>
    <w:rsid w:val="00665B6D"/>
    <w:rsid w:val="006B2958"/>
    <w:rsid w:val="006B4E87"/>
    <w:rsid w:val="006C4DE4"/>
    <w:rsid w:val="006D23FB"/>
    <w:rsid w:val="006D43D1"/>
    <w:rsid w:val="006F2E15"/>
    <w:rsid w:val="00725D0A"/>
    <w:rsid w:val="00735562"/>
    <w:rsid w:val="00756AD5"/>
    <w:rsid w:val="00757698"/>
    <w:rsid w:val="007968F0"/>
    <w:rsid w:val="007B4E8C"/>
    <w:rsid w:val="007D6DB7"/>
    <w:rsid w:val="0082011E"/>
    <w:rsid w:val="00830F8F"/>
    <w:rsid w:val="008357AC"/>
    <w:rsid w:val="008420DB"/>
    <w:rsid w:val="008B5DC6"/>
    <w:rsid w:val="008D7DE4"/>
    <w:rsid w:val="008E01D7"/>
    <w:rsid w:val="008F22A9"/>
    <w:rsid w:val="008F22AC"/>
    <w:rsid w:val="00904624"/>
    <w:rsid w:val="00912575"/>
    <w:rsid w:val="00917CCD"/>
    <w:rsid w:val="009210F2"/>
    <w:rsid w:val="00937438"/>
    <w:rsid w:val="00941262"/>
    <w:rsid w:val="00947A84"/>
    <w:rsid w:val="00955E1D"/>
    <w:rsid w:val="00960600"/>
    <w:rsid w:val="009775B6"/>
    <w:rsid w:val="009825E5"/>
    <w:rsid w:val="009A1AC8"/>
    <w:rsid w:val="009A6028"/>
    <w:rsid w:val="009B25D5"/>
    <w:rsid w:val="009C01DA"/>
    <w:rsid w:val="009D07BB"/>
    <w:rsid w:val="009D2DDE"/>
    <w:rsid w:val="009D3033"/>
    <w:rsid w:val="009D47FD"/>
    <w:rsid w:val="00A266D8"/>
    <w:rsid w:val="00A45F83"/>
    <w:rsid w:val="00A462EB"/>
    <w:rsid w:val="00A54139"/>
    <w:rsid w:val="00A623E5"/>
    <w:rsid w:val="00A634EB"/>
    <w:rsid w:val="00A740B4"/>
    <w:rsid w:val="00A81087"/>
    <w:rsid w:val="00A95974"/>
    <w:rsid w:val="00AA5EA4"/>
    <w:rsid w:val="00AA78EA"/>
    <w:rsid w:val="00AB2E80"/>
    <w:rsid w:val="00AC54D8"/>
    <w:rsid w:val="00AD099E"/>
    <w:rsid w:val="00AD3A7A"/>
    <w:rsid w:val="00AE3B2E"/>
    <w:rsid w:val="00B34612"/>
    <w:rsid w:val="00B50F14"/>
    <w:rsid w:val="00B52AEC"/>
    <w:rsid w:val="00B55593"/>
    <w:rsid w:val="00B76F01"/>
    <w:rsid w:val="00B777FC"/>
    <w:rsid w:val="00BD3253"/>
    <w:rsid w:val="00BD78EE"/>
    <w:rsid w:val="00BE0A47"/>
    <w:rsid w:val="00C3122A"/>
    <w:rsid w:val="00C47EEF"/>
    <w:rsid w:val="00C60D3C"/>
    <w:rsid w:val="00C67AA2"/>
    <w:rsid w:val="00C703F1"/>
    <w:rsid w:val="00C72712"/>
    <w:rsid w:val="00C83781"/>
    <w:rsid w:val="00CB534F"/>
    <w:rsid w:val="00CB687B"/>
    <w:rsid w:val="00D1567B"/>
    <w:rsid w:val="00D251E5"/>
    <w:rsid w:val="00D33EA6"/>
    <w:rsid w:val="00D44363"/>
    <w:rsid w:val="00D52232"/>
    <w:rsid w:val="00D57D61"/>
    <w:rsid w:val="00D85AAA"/>
    <w:rsid w:val="00DC771B"/>
    <w:rsid w:val="00DD500A"/>
    <w:rsid w:val="00DE63C0"/>
    <w:rsid w:val="00DF5B1B"/>
    <w:rsid w:val="00DF6C42"/>
    <w:rsid w:val="00E07A9C"/>
    <w:rsid w:val="00E12587"/>
    <w:rsid w:val="00E1528E"/>
    <w:rsid w:val="00E65AC5"/>
    <w:rsid w:val="00E70901"/>
    <w:rsid w:val="00E74BAA"/>
    <w:rsid w:val="00E819C3"/>
    <w:rsid w:val="00E86885"/>
    <w:rsid w:val="00EB0951"/>
    <w:rsid w:val="00EB2D6D"/>
    <w:rsid w:val="00EC7D03"/>
    <w:rsid w:val="00ED245F"/>
    <w:rsid w:val="00ED681B"/>
    <w:rsid w:val="00F12D7A"/>
    <w:rsid w:val="00F74139"/>
    <w:rsid w:val="00F801AF"/>
    <w:rsid w:val="00F82E6A"/>
    <w:rsid w:val="00F93D07"/>
    <w:rsid w:val="00FA1805"/>
    <w:rsid w:val="00FA2BD5"/>
    <w:rsid w:val="00FB5118"/>
    <w:rsid w:val="00FD07A3"/>
    <w:rsid w:val="00FD6E01"/>
    <w:rsid w:val="00FF56C4"/>
    <w:rsid w:val="00FF57CC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6DF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fosigw.zgora.pl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203798-8006-4D6D-99CC-53AE8F623FBC}"/>
      </w:docPartPr>
      <w:docPartBody>
        <w:p w:rsidR="00CA7EF5" w:rsidRDefault="00CA7EF5"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B268615D40644898DE1BDE71B292A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551FB6-DD83-47B1-B926-4312A980B325}"/>
      </w:docPartPr>
      <w:docPartBody>
        <w:p w:rsidR="00CA7EF5" w:rsidRDefault="00CA7EF5" w:rsidP="00CA7EF5">
          <w:pPr>
            <w:pStyle w:val="6B268615D40644898DE1BDE71B292A3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FEC798EF1CA46ADA49E3E69C0655E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F1EA0F-2581-4235-9696-192AEB7D230D}"/>
      </w:docPartPr>
      <w:docPartBody>
        <w:p w:rsidR="00CA7EF5" w:rsidRDefault="00CA7EF5" w:rsidP="00CA7EF5">
          <w:pPr>
            <w:pStyle w:val="DFEC798EF1CA46ADA49E3E69C0655EE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5B510482B1541C6BB6A7CBA22B0A6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2F6A0B-7942-4630-A60C-8A1E43917C11}"/>
      </w:docPartPr>
      <w:docPartBody>
        <w:p w:rsidR="00CA7EF5" w:rsidRDefault="00CA7EF5" w:rsidP="00CA7EF5">
          <w:pPr>
            <w:pStyle w:val="05B510482B1541C6BB6A7CBA22B0A69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FE46375A5BF41A08A8E8A7351CF89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3909A9-1E83-4875-BD72-E0E3944581B0}"/>
      </w:docPartPr>
      <w:docPartBody>
        <w:p w:rsidR="00CA7EF5" w:rsidRDefault="00CA7EF5" w:rsidP="00CA7EF5">
          <w:pPr>
            <w:pStyle w:val="CFE46375A5BF41A08A8E8A7351CF89A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2E3096235FA4575900793F38F4605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6C43E9-FFFE-4D29-A50C-393552C43412}"/>
      </w:docPartPr>
      <w:docPartBody>
        <w:p w:rsidR="00CA7EF5" w:rsidRDefault="00CA7EF5" w:rsidP="00CA7EF5">
          <w:pPr>
            <w:pStyle w:val="22E3096235FA4575900793F38F46055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faultPlaceholder_-18540134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7A8072-214B-4ABD-A0C0-2CDEAB5DA989}"/>
      </w:docPartPr>
      <w:docPartBody>
        <w:p w:rsidR="00A93F5D" w:rsidRDefault="00A93F5D">
          <w:r w:rsidRPr="00AE402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5C7105" w:rsidP="005C7105">
          <w:pPr>
            <w:pStyle w:val="000B2F38CB6941C8A9D0793C4B8F973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5C7105" w:rsidP="005C7105">
          <w:pPr>
            <w:pStyle w:val="F839AA6B35A04EB9A881430188428DE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5C4F551F9AE4CF782338EFC3EC089F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6EC0DF-7A1A-4C1A-9B78-9F0A1D09ACC8}"/>
      </w:docPartPr>
      <w:docPartBody>
        <w:p w:rsidR="005C7105" w:rsidRDefault="005C7105" w:rsidP="005C7105">
          <w:pPr>
            <w:pStyle w:val="15C4F551F9AE4CF782338EFC3EC089F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530AC20438646E7B6484C154EBD1D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69A678-3D35-44B7-B0A2-2EE9B1FCBC28}"/>
      </w:docPartPr>
      <w:docPartBody>
        <w:p w:rsidR="005612F6" w:rsidRDefault="005612F6" w:rsidP="005612F6">
          <w:pPr>
            <w:pStyle w:val="A530AC20438646E7B6484C154EBD1D0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D8A1ED695FA4C08A45F52B284AD1F0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B1FFDAB-8789-4443-8A75-D12B498B7BB9}"/>
      </w:docPartPr>
      <w:docPartBody>
        <w:p w:rsidR="005612F6" w:rsidRDefault="005612F6" w:rsidP="005612F6">
          <w:pPr>
            <w:pStyle w:val="2D8A1ED695FA4C08A45F52B284AD1F0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C1E68E0952045EEA1535C56BBCE67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D92D4F-E0FD-4F25-8334-F0738643891E}"/>
      </w:docPartPr>
      <w:docPartBody>
        <w:p w:rsidR="005612F6" w:rsidRDefault="005612F6" w:rsidP="005612F6">
          <w:pPr>
            <w:pStyle w:val="5C1E68E0952045EEA1535C56BBCE673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78A01093169467BAA5AEFD2B25A84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4261CA3-AEDD-4FB0-A7B2-39FBA3DE5F6D}"/>
      </w:docPartPr>
      <w:docPartBody>
        <w:p w:rsidR="005612F6" w:rsidRDefault="005612F6" w:rsidP="005612F6">
          <w:pPr>
            <w:pStyle w:val="A78A01093169467BAA5AEFD2B25A841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A106F1788724B57ACC4C7DE8042995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CC737FE-7AE2-4627-A307-8134C152913E}"/>
      </w:docPartPr>
      <w:docPartBody>
        <w:p w:rsidR="005612F6" w:rsidRDefault="005612F6" w:rsidP="005612F6">
          <w:pPr>
            <w:pStyle w:val="2A106F1788724B57ACC4C7DE8042995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A40BB1D6E0845E5A0C3D7B7D0EC8C8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CA5935-99D2-45CA-8233-B43985E1610A}"/>
      </w:docPartPr>
      <w:docPartBody>
        <w:p w:rsidR="005612F6" w:rsidRDefault="005612F6" w:rsidP="005612F6">
          <w:pPr>
            <w:pStyle w:val="1A40BB1D6E0845E5A0C3D7B7D0EC8C8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DCF8CF984444A22968470C8B30295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C05515-9DE8-4A37-AD03-BCDAF12F3F17}"/>
      </w:docPartPr>
      <w:docPartBody>
        <w:p w:rsidR="005612F6" w:rsidRDefault="005612F6" w:rsidP="005612F6">
          <w:pPr>
            <w:pStyle w:val="EDCF8CF984444A22968470C8B302953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71D0C6D99F443DD92720A27A121CE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C4939BA-4271-4D87-A00F-26C1C9AC93AD}"/>
      </w:docPartPr>
      <w:docPartBody>
        <w:p w:rsidR="005612F6" w:rsidRDefault="005612F6" w:rsidP="005612F6">
          <w:pPr>
            <w:pStyle w:val="871D0C6D99F443DD92720A27A121CEE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EC609F0243042C3B479FB24F34672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76049F-4ABC-406F-9487-23E22BD0B1FA}"/>
      </w:docPartPr>
      <w:docPartBody>
        <w:p w:rsidR="005612F6" w:rsidRDefault="005612F6" w:rsidP="005612F6">
          <w:pPr>
            <w:pStyle w:val="4EC609F0243042C3B479FB24F34672D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1F729D6BF3645C8BB351DADFA5350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4638DE-78D3-43C0-B6DA-683B8AB9C564}"/>
      </w:docPartPr>
      <w:docPartBody>
        <w:p w:rsidR="005612F6" w:rsidRDefault="005612F6" w:rsidP="005612F6">
          <w:pPr>
            <w:pStyle w:val="01F729D6BF3645C8BB351DADFA5350B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67B978F0A1548F4BA3ACF584A87C1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D266986-8A22-4934-85F9-74A06DB9EE32}"/>
      </w:docPartPr>
      <w:docPartBody>
        <w:p w:rsidR="005612F6" w:rsidRDefault="005612F6" w:rsidP="005612F6">
          <w:pPr>
            <w:pStyle w:val="367B978F0A1548F4BA3ACF584A87C18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90AE3A5224648D38B4C2793309E72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C0CBB9-003A-4905-83B0-416F061278F7}"/>
      </w:docPartPr>
      <w:docPartBody>
        <w:p w:rsidR="005612F6" w:rsidRDefault="005612F6" w:rsidP="005612F6">
          <w:pPr>
            <w:pStyle w:val="290AE3A5224648D38B4C2793309E721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2AE670013424C9D9E6D67848BFC1B0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A3C4C7-CFA7-4EAA-B96B-1BC20E956840}"/>
      </w:docPartPr>
      <w:docPartBody>
        <w:p w:rsidR="005612F6" w:rsidRDefault="005612F6" w:rsidP="005612F6">
          <w:pPr>
            <w:pStyle w:val="A2AE670013424C9D9E6D67848BFC1B0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9E6B56280B64549893E7EF4760F4B2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21ECDD-0F63-4F83-9EB3-86E2AC1DB400}"/>
      </w:docPartPr>
      <w:docPartBody>
        <w:p w:rsidR="005612F6" w:rsidRDefault="005612F6" w:rsidP="005612F6">
          <w:pPr>
            <w:pStyle w:val="39E6B56280B64549893E7EF4760F4B2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BE9B5D90EF644AA82E096126CE854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73B4478-24DC-480E-94A5-6EC0CCDC1A12}"/>
      </w:docPartPr>
      <w:docPartBody>
        <w:p w:rsidR="005612F6" w:rsidRDefault="005612F6" w:rsidP="005612F6">
          <w:pPr>
            <w:pStyle w:val="4BE9B5D90EF644AA82E096126CE8544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FF16300F7EB44419038109060614D2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DEE2A8-53AE-4E92-8FFB-73EB19A51EA7}"/>
      </w:docPartPr>
      <w:docPartBody>
        <w:p w:rsidR="005612F6" w:rsidRDefault="005612F6" w:rsidP="005612F6">
          <w:pPr>
            <w:pStyle w:val="BFF16300F7EB44419038109060614D2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AEDA5102E4245FB98FCDE3BEA14E9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0BD933-43F9-4BD2-A76C-765ED82DE64C}"/>
      </w:docPartPr>
      <w:docPartBody>
        <w:p w:rsidR="005612F6" w:rsidRDefault="005612F6" w:rsidP="005612F6">
          <w:pPr>
            <w:pStyle w:val="CAEDA5102E4245FB98FCDE3BEA14E9D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88A62AF47524A258F337CA98B61987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17B825-F6FD-47E1-880F-E0A1D7DC3D7C}"/>
      </w:docPartPr>
      <w:docPartBody>
        <w:p w:rsidR="005612F6" w:rsidRDefault="005612F6" w:rsidP="005612F6">
          <w:pPr>
            <w:pStyle w:val="188A62AF47524A258F337CA98B61987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C072A2396C34A3DB7D5D86E04A4A0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16214DD-8181-4054-BA21-A33D76A9F193}"/>
      </w:docPartPr>
      <w:docPartBody>
        <w:p w:rsidR="005612F6" w:rsidRDefault="005612F6" w:rsidP="005612F6">
          <w:pPr>
            <w:pStyle w:val="7C072A2396C34A3DB7D5D86E04A4A06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D4E91BEF8F54679A75C7FA37607D2F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AF4838-B878-46AA-9EB9-82307538F6CA}"/>
      </w:docPartPr>
      <w:docPartBody>
        <w:p w:rsidR="005612F6" w:rsidRDefault="005612F6" w:rsidP="005612F6">
          <w:pPr>
            <w:pStyle w:val="7D4E91BEF8F54679A75C7FA37607D2F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E3C49707B6444E7BE565AF0D70475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B19FE5-6A17-46FC-86E3-C19815361BDC}"/>
      </w:docPartPr>
      <w:docPartBody>
        <w:p w:rsidR="005612F6" w:rsidRDefault="005612F6" w:rsidP="005612F6">
          <w:pPr>
            <w:pStyle w:val="1E3C49707B6444E7BE565AF0D704756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1D5CFA3A6894E3097AAE83279CB671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B2CD24-1976-47D4-AC54-9FD01A7D7044}"/>
      </w:docPartPr>
      <w:docPartBody>
        <w:p w:rsidR="005612F6" w:rsidRDefault="005612F6" w:rsidP="005612F6">
          <w:pPr>
            <w:pStyle w:val="E1D5CFA3A6894E3097AAE83279CB671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3ED5BAAFBAF4516B2AD28B9755BF7C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998231-710A-475B-83EA-564D32EC2AB2}"/>
      </w:docPartPr>
      <w:docPartBody>
        <w:p w:rsidR="005612F6" w:rsidRDefault="005612F6" w:rsidP="005612F6">
          <w:pPr>
            <w:pStyle w:val="83ED5BAAFBAF4516B2AD28B9755BF7C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F807CA862B140969A59CF189F6800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EA755A4-7F00-4D89-8764-F2D290FAF5EE}"/>
      </w:docPartPr>
      <w:docPartBody>
        <w:p w:rsidR="005612F6" w:rsidRDefault="005612F6" w:rsidP="005612F6">
          <w:pPr>
            <w:pStyle w:val="9F807CA862B140969A59CF189F6800E8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EDFECAA0EB94BBABB551392AFE3522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E9863D1-A447-46D1-98EB-A3156F96F664}"/>
      </w:docPartPr>
      <w:docPartBody>
        <w:p w:rsidR="005612F6" w:rsidRDefault="005612F6" w:rsidP="005612F6">
          <w:pPr>
            <w:pStyle w:val="6EDFECAA0EB94BBABB551392AFE3522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392EAC49F2B492CA155F247C4A0E2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E1FA66-4501-46CE-9C91-82129E6F6FCF}"/>
      </w:docPartPr>
      <w:docPartBody>
        <w:p w:rsidR="005612F6" w:rsidRDefault="005612F6" w:rsidP="005612F6">
          <w:pPr>
            <w:pStyle w:val="E392EAC49F2B492CA155F247C4A0E24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02EE72AAE8A44F7967F14B41BC6D6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18EE97-06DC-4D71-948D-89231A5FB606}"/>
      </w:docPartPr>
      <w:docPartBody>
        <w:p w:rsidR="005612F6" w:rsidRDefault="005612F6" w:rsidP="005612F6">
          <w:pPr>
            <w:pStyle w:val="902EE72AAE8A44F7967F14B41BC6D6B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5FB163FD5834434B740E95EB14D9A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7BD66B3-7596-4F69-BA03-CC10EDDCD059}"/>
      </w:docPartPr>
      <w:docPartBody>
        <w:p w:rsidR="005612F6" w:rsidRDefault="005612F6" w:rsidP="005612F6">
          <w:pPr>
            <w:pStyle w:val="C5FB163FD5834434B740E95EB14D9AA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DCD653CD5F945FDA489A80E46744D6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FEFDA7B-FEA8-42F0-8471-08B1FADF79E0}"/>
      </w:docPartPr>
      <w:docPartBody>
        <w:p w:rsidR="005612F6" w:rsidRDefault="005612F6" w:rsidP="005612F6">
          <w:pPr>
            <w:pStyle w:val="8DCD653CD5F945FDA489A80E46744D6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72FBF8F37104192A4DDC99238DD030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C1D6792-F90C-4474-8413-ECBC06B5C6C3}"/>
      </w:docPartPr>
      <w:docPartBody>
        <w:p w:rsidR="008F763F" w:rsidRDefault="006F09BB" w:rsidP="006F09BB">
          <w:pPr>
            <w:pStyle w:val="E72FBF8F37104192A4DDC99238DD030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51D91EAF0A444B9B3DEB026E7BD68A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733425-3D1C-41C7-8757-AF10E99CF1F9}"/>
      </w:docPartPr>
      <w:docPartBody>
        <w:p w:rsidR="00341F4D" w:rsidRDefault="006317D5" w:rsidP="006317D5">
          <w:pPr>
            <w:pStyle w:val="151D91EAF0A444B9B3DEB026E7BD68A5"/>
          </w:pPr>
          <w:r w:rsidRPr="00AE402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D68463D9B29943E9AF907529961DB9C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F177B4C-0242-4B8F-A68A-0097E0989B80}"/>
      </w:docPartPr>
      <w:docPartBody>
        <w:p w:rsidR="00341F4D" w:rsidRDefault="006317D5" w:rsidP="006317D5">
          <w:pPr>
            <w:pStyle w:val="D68463D9B29943E9AF907529961DB9C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C05D415573E4DE49E0E716F152BCD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C1A3CCA-8CE6-4690-987B-AD2745EC0B3A}"/>
      </w:docPartPr>
      <w:docPartBody>
        <w:p w:rsidR="00341F4D" w:rsidRDefault="006317D5" w:rsidP="006317D5">
          <w:pPr>
            <w:pStyle w:val="2C05D415573E4DE49E0E716F152BCDC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B4962CE8DDD45B7A050137D852A340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333BD4-8181-4888-B3FD-90C0CA27BFD1}"/>
      </w:docPartPr>
      <w:docPartBody>
        <w:p w:rsidR="00341F4D" w:rsidRDefault="006317D5" w:rsidP="006317D5">
          <w:pPr>
            <w:pStyle w:val="8B4962CE8DDD45B7A050137D852A340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4E034BE5D1144B1BA3A79433F5C3A4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E04946-00E4-4893-A969-3DE0656EC74C}"/>
      </w:docPartPr>
      <w:docPartBody>
        <w:p w:rsidR="00341F4D" w:rsidRDefault="006317D5" w:rsidP="006317D5">
          <w:pPr>
            <w:pStyle w:val="74E034BE5D1144B1BA3A79433F5C3A4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CE6A98112A34CDFB6E42234BDA392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F87157-5D1E-46BC-8C8C-2959AA12660E}"/>
      </w:docPartPr>
      <w:docPartBody>
        <w:p w:rsidR="00341F4D" w:rsidRDefault="006317D5" w:rsidP="006317D5">
          <w:pPr>
            <w:pStyle w:val="DCE6A98112A34CDFB6E42234BDA392A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7217BA-FA9A-4A4F-BF97-8F6EB6A095F0}"/>
      </w:docPartPr>
      <w:docPartBody>
        <w:p w:rsidR="00341F4D" w:rsidRDefault="006317D5">
          <w:r w:rsidRPr="001734BD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B7347"/>
    <w:rsid w:val="00113E8E"/>
    <w:rsid w:val="001A31C9"/>
    <w:rsid w:val="002353B4"/>
    <w:rsid w:val="00341F4D"/>
    <w:rsid w:val="005612F6"/>
    <w:rsid w:val="005C7105"/>
    <w:rsid w:val="006317D5"/>
    <w:rsid w:val="006D23FB"/>
    <w:rsid w:val="006F09BB"/>
    <w:rsid w:val="00757698"/>
    <w:rsid w:val="007B67F4"/>
    <w:rsid w:val="007F040C"/>
    <w:rsid w:val="007F712F"/>
    <w:rsid w:val="008A4E89"/>
    <w:rsid w:val="008F763F"/>
    <w:rsid w:val="00947A84"/>
    <w:rsid w:val="009B25D5"/>
    <w:rsid w:val="00A04A31"/>
    <w:rsid w:val="00A623E5"/>
    <w:rsid w:val="00A93F5D"/>
    <w:rsid w:val="00AB2E80"/>
    <w:rsid w:val="00AD3A7A"/>
    <w:rsid w:val="00AF6898"/>
    <w:rsid w:val="00B76F01"/>
    <w:rsid w:val="00B81CBD"/>
    <w:rsid w:val="00BB392F"/>
    <w:rsid w:val="00C3122A"/>
    <w:rsid w:val="00CA7EF5"/>
    <w:rsid w:val="00F30169"/>
    <w:rsid w:val="00F3503E"/>
    <w:rsid w:val="00F61284"/>
    <w:rsid w:val="00FA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paragraph" w:customStyle="1" w:styleId="23758CF22E5A4883B92D9D1EC80C2B0B">
    <w:name w:val="23758CF22E5A4883B92D9D1EC80C2B0B"/>
    <w:rsid w:val="00F3503E"/>
  </w:style>
  <w:style w:type="paragraph" w:customStyle="1" w:styleId="F4D7962D186746D49585DF8AD7973577">
    <w:name w:val="F4D7962D186746D49585DF8AD7973577"/>
    <w:rsid w:val="00F3503E"/>
  </w:style>
  <w:style w:type="paragraph" w:customStyle="1" w:styleId="EC287758003D4AA89825DAE1367AC86C">
    <w:name w:val="EC287758003D4AA89825DAE1367AC86C"/>
    <w:rsid w:val="00F3503E"/>
  </w:style>
  <w:style w:type="paragraph" w:customStyle="1" w:styleId="E9F236EE70C94B708BC2A356A646F41B">
    <w:name w:val="E9F236EE70C94B708BC2A356A646F41B"/>
    <w:rsid w:val="00F3503E"/>
  </w:style>
  <w:style w:type="paragraph" w:customStyle="1" w:styleId="426BE47952404CF1B1A96774B84F171D">
    <w:name w:val="426BE47952404CF1B1A96774B84F171D"/>
    <w:rsid w:val="00F3503E"/>
  </w:style>
  <w:style w:type="paragraph" w:customStyle="1" w:styleId="E8E1A1366DEC46009F113BB05114D295">
    <w:name w:val="E8E1A1366DEC46009F113BB05114D295"/>
    <w:rsid w:val="00F3503E"/>
  </w:style>
  <w:style w:type="paragraph" w:customStyle="1" w:styleId="CF3E5C05C606496A91BE461B6E3829C2">
    <w:name w:val="CF3E5C05C606496A91BE461B6E3829C2"/>
    <w:rsid w:val="00F3503E"/>
  </w:style>
  <w:style w:type="paragraph" w:customStyle="1" w:styleId="273DE108F5184297B410E0E654423D5F">
    <w:name w:val="273DE108F5184297B410E0E654423D5F"/>
    <w:rsid w:val="00F3503E"/>
  </w:style>
  <w:style w:type="paragraph" w:customStyle="1" w:styleId="9B7E124DAFC240958A30598C23CCC75B">
    <w:name w:val="9B7E124DAFC240958A30598C23CCC75B"/>
    <w:rsid w:val="00F3503E"/>
  </w:style>
  <w:style w:type="paragraph" w:customStyle="1" w:styleId="5A1F5BE29EBC4C3D9CAC92D4884AC9A8">
    <w:name w:val="5A1F5BE29EBC4C3D9CAC92D4884AC9A8"/>
    <w:rsid w:val="00F3503E"/>
  </w:style>
  <w:style w:type="paragraph" w:customStyle="1" w:styleId="2D8E750F96484DC99854B80328CA41EA">
    <w:name w:val="2D8E750F96484DC99854B80328CA41EA"/>
    <w:rsid w:val="00F3503E"/>
  </w:style>
  <w:style w:type="paragraph" w:customStyle="1" w:styleId="1D570D0BA1F44130AB60E454C2236B24">
    <w:name w:val="1D570D0BA1F44130AB60E454C2236B24"/>
    <w:rsid w:val="00F3503E"/>
  </w:style>
  <w:style w:type="paragraph" w:customStyle="1" w:styleId="86B3D3729B4C4F9387231C9C5A3A132F">
    <w:name w:val="86B3D3729B4C4F9387231C9C5A3A132F"/>
    <w:rsid w:val="00F3503E"/>
  </w:style>
  <w:style w:type="paragraph" w:customStyle="1" w:styleId="1C196A7D48794DB59097188401B73BC9">
    <w:name w:val="1C196A7D48794DB59097188401B73BC9"/>
    <w:rsid w:val="00F3503E"/>
  </w:style>
  <w:style w:type="paragraph" w:customStyle="1" w:styleId="D3586BFA5FDE448E87DE92119BAE33D7">
    <w:name w:val="D3586BFA5FDE448E87DE92119BAE33D7"/>
    <w:rsid w:val="00F3503E"/>
  </w:style>
  <w:style w:type="paragraph" w:customStyle="1" w:styleId="C174C444BF124A819ADE0193052713F5">
    <w:name w:val="C174C444BF124A819ADE0193052713F5"/>
    <w:rsid w:val="00F3503E"/>
  </w:style>
  <w:style w:type="paragraph" w:customStyle="1" w:styleId="B7F78CFDC0004C91A22058636F93EB18">
    <w:name w:val="B7F78CFDC0004C91A22058636F93EB18"/>
    <w:rsid w:val="00F3503E"/>
  </w:style>
  <w:style w:type="paragraph" w:customStyle="1" w:styleId="CD1BD1B06BE941F7AFDF79ED64DF0EA0">
    <w:name w:val="CD1BD1B06BE941F7AFDF79ED64DF0EA0"/>
    <w:rsid w:val="00F3503E"/>
  </w:style>
  <w:style w:type="character" w:styleId="Tekstzastpczy">
    <w:name w:val="Placeholder Text"/>
    <w:basedOn w:val="Domylnaczcionkaakapitu"/>
    <w:uiPriority w:val="99"/>
    <w:semiHidden/>
    <w:rsid w:val="006317D5"/>
    <w:rPr>
      <w:rFonts w:ascii="Century Gothic" w:hAnsi="Century Gothic"/>
      <w:color w:val="595959" w:themeColor="text1" w:themeTint="A6"/>
    </w:rPr>
  </w:style>
  <w:style w:type="paragraph" w:customStyle="1" w:styleId="4639C40FEFC94CD8946364E55A50028A">
    <w:name w:val="4639C40FEFC94CD8946364E55A50028A"/>
    <w:rsid w:val="00F3503E"/>
  </w:style>
  <w:style w:type="paragraph" w:customStyle="1" w:styleId="6962968F68DA4894BF98058106A4A5AC">
    <w:name w:val="6962968F68DA4894BF98058106A4A5AC"/>
    <w:rsid w:val="00F3503E"/>
  </w:style>
  <w:style w:type="paragraph" w:customStyle="1" w:styleId="655D04A05C0F41B4BE576400FB45C98A">
    <w:name w:val="655D04A05C0F41B4BE576400FB45C98A"/>
    <w:rsid w:val="00F3503E"/>
  </w:style>
  <w:style w:type="paragraph" w:customStyle="1" w:styleId="A2974A64A6034AD5935F95BD04EDF52D">
    <w:name w:val="A2974A64A6034AD5935F95BD04EDF52D"/>
    <w:rsid w:val="00F3503E"/>
  </w:style>
  <w:style w:type="paragraph" w:customStyle="1" w:styleId="60CB5B17A2A54103B8CB954230E17A9D">
    <w:name w:val="60CB5B17A2A54103B8CB954230E17A9D"/>
    <w:rsid w:val="00F3503E"/>
  </w:style>
  <w:style w:type="paragraph" w:customStyle="1" w:styleId="2DB6E229FC4B46E1845BA1A8A4C6322E">
    <w:name w:val="2DB6E229FC4B46E1845BA1A8A4C6322E"/>
    <w:rsid w:val="00F3503E"/>
  </w:style>
  <w:style w:type="paragraph" w:customStyle="1" w:styleId="F77FF4B0A38147BE944327404939592E">
    <w:name w:val="F77FF4B0A38147BE944327404939592E"/>
    <w:rsid w:val="00F3503E"/>
  </w:style>
  <w:style w:type="paragraph" w:customStyle="1" w:styleId="9C4588301B5D430DA112F8BC20E33980">
    <w:name w:val="9C4588301B5D430DA112F8BC20E33980"/>
    <w:rsid w:val="00F3503E"/>
  </w:style>
  <w:style w:type="paragraph" w:customStyle="1" w:styleId="0F8D935132B64AB5A00B4E471CC866BD">
    <w:name w:val="0F8D935132B64AB5A00B4E471CC866BD"/>
    <w:rsid w:val="00F3503E"/>
  </w:style>
  <w:style w:type="paragraph" w:customStyle="1" w:styleId="FD9764DB7B824DABA01BA1D59E448BF2">
    <w:name w:val="FD9764DB7B824DABA01BA1D59E448BF2"/>
    <w:rsid w:val="00F3503E"/>
  </w:style>
  <w:style w:type="paragraph" w:customStyle="1" w:styleId="6B268615D40644898DE1BDE71B292A30">
    <w:name w:val="6B268615D40644898DE1BDE71B292A30"/>
    <w:rsid w:val="00CA7EF5"/>
  </w:style>
  <w:style w:type="paragraph" w:customStyle="1" w:styleId="E09BDD3AA81A4AD28B0C36AC6AE36F81">
    <w:name w:val="E09BDD3AA81A4AD28B0C36AC6AE36F81"/>
    <w:rsid w:val="00F3503E"/>
  </w:style>
  <w:style w:type="paragraph" w:customStyle="1" w:styleId="E2018AFB01EB4129B066BEB46B05AD6C">
    <w:name w:val="E2018AFB01EB4129B066BEB46B05AD6C"/>
    <w:rsid w:val="00F3503E"/>
  </w:style>
  <w:style w:type="paragraph" w:customStyle="1" w:styleId="48EE7CAB09C44D9F8E784472243FB8AA">
    <w:name w:val="48EE7CAB09C44D9F8E784472243FB8AA"/>
    <w:rsid w:val="00F3503E"/>
  </w:style>
  <w:style w:type="paragraph" w:customStyle="1" w:styleId="DFEC798EF1CA46ADA49E3E69C0655EEE">
    <w:name w:val="DFEC798EF1CA46ADA49E3E69C0655EEE"/>
    <w:rsid w:val="00CA7EF5"/>
  </w:style>
  <w:style w:type="paragraph" w:customStyle="1" w:styleId="1E832E7F625548CFAB8C5E7188E604A6">
    <w:name w:val="1E832E7F625548CFAB8C5E7188E604A6"/>
    <w:rsid w:val="00CA7EF5"/>
  </w:style>
  <w:style w:type="paragraph" w:customStyle="1" w:styleId="76E35AA7235C4D5E91D9D86CD148E58A">
    <w:name w:val="76E35AA7235C4D5E91D9D86CD148E58A"/>
    <w:rsid w:val="00F3503E"/>
  </w:style>
  <w:style w:type="paragraph" w:customStyle="1" w:styleId="05B510482B1541C6BB6A7CBA22B0A696">
    <w:name w:val="05B510482B1541C6BB6A7CBA22B0A696"/>
    <w:rsid w:val="00CA7EF5"/>
  </w:style>
  <w:style w:type="paragraph" w:customStyle="1" w:styleId="CFE46375A5BF41A08A8E8A7351CF89AC">
    <w:name w:val="CFE46375A5BF41A08A8E8A7351CF89AC"/>
    <w:rsid w:val="00CA7EF5"/>
  </w:style>
  <w:style w:type="paragraph" w:customStyle="1" w:styleId="22E3096235FA4575900793F38F46055B">
    <w:name w:val="22E3096235FA4575900793F38F46055B"/>
    <w:rsid w:val="00CA7EF5"/>
  </w:style>
  <w:style w:type="paragraph" w:customStyle="1" w:styleId="3E40AFCF6B59402FB1026E26EFA6FCE4">
    <w:name w:val="3E40AFCF6B59402FB1026E26EFA6FCE4"/>
    <w:rsid w:val="00F3503E"/>
  </w:style>
  <w:style w:type="paragraph" w:customStyle="1" w:styleId="5E032BD450784AD89F17A930098C6B38">
    <w:name w:val="5E032BD450784AD89F17A930098C6B38"/>
    <w:rsid w:val="00F3503E"/>
  </w:style>
  <w:style w:type="paragraph" w:customStyle="1" w:styleId="EAF804E7E93D4FC588822447049A3BE9">
    <w:name w:val="EAF804E7E93D4FC588822447049A3BE9"/>
    <w:rsid w:val="00F3503E"/>
  </w:style>
  <w:style w:type="paragraph" w:customStyle="1" w:styleId="208CC033854E47659ADB8B7A897FD1B6">
    <w:name w:val="208CC033854E47659ADB8B7A897FD1B6"/>
    <w:rsid w:val="00F3503E"/>
  </w:style>
  <w:style w:type="paragraph" w:customStyle="1" w:styleId="07D308CB782B4555A9F331DEC1FD7883">
    <w:name w:val="07D308CB782B4555A9F331DEC1FD7883"/>
    <w:rsid w:val="00F3503E"/>
  </w:style>
  <w:style w:type="paragraph" w:customStyle="1" w:styleId="9153772CBC44458AB85311FDCBDEC1F3">
    <w:name w:val="9153772CBC44458AB85311FDCBDEC1F3"/>
    <w:rsid w:val="00F3503E"/>
  </w:style>
  <w:style w:type="paragraph" w:customStyle="1" w:styleId="34BFC2B7DE27423E949FD935D37D4BC3">
    <w:name w:val="34BFC2B7DE27423E949FD935D37D4BC3"/>
    <w:rsid w:val="00F3503E"/>
  </w:style>
  <w:style w:type="paragraph" w:customStyle="1" w:styleId="568A79F2782D48D696FC1B1EBBFE7387">
    <w:name w:val="568A79F2782D48D696FC1B1EBBFE7387"/>
    <w:rsid w:val="00F3503E"/>
  </w:style>
  <w:style w:type="paragraph" w:customStyle="1" w:styleId="C3E04A7D656741618209B39A4673BC9A">
    <w:name w:val="C3E04A7D656741618209B39A4673BC9A"/>
    <w:rsid w:val="00F3503E"/>
  </w:style>
  <w:style w:type="paragraph" w:customStyle="1" w:styleId="DE41C8B5A55C425882D583204081E1AA">
    <w:name w:val="DE41C8B5A55C425882D583204081E1AA"/>
    <w:rsid w:val="00F3503E"/>
  </w:style>
  <w:style w:type="paragraph" w:customStyle="1" w:styleId="68DBC86901AB4768AB7873C409A2CFB4">
    <w:name w:val="68DBC86901AB4768AB7873C409A2CFB4"/>
    <w:rsid w:val="00BB392F"/>
  </w:style>
  <w:style w:type="paragraph" w:customStyle="1" w:styleId="06A84815DD5F48EE806D7803DFD3E6AA">
    <w:name w:val="06A84815DD5F48EE806D7803DFD3E6AA"/>
    <w:rsid w:val="00BB392F"/>
  </w:style>
  <w:style w:type="paragraph" w:customStyle="1" w:styleId="1D0647ADFDF24F8CA584C005D1FC2772">
    <w:name w:val="1D0647ADFDF24F8CA584C005D1FC2772"/>
    <w:rsid w:val="00BB392F"/>
  </w:style>
  <w:style w:type="paragraph" w:customStyle="1" w:styleId="787018F6BD99483494C3FEE05B1B6E29">
    <w:name w:val="787018F6BD99483494C3FEE05B1B6E29"/>
    <w:rsid w:val="00BB392F"/>
  </w:style>
  <w:style w:type="paragraph" w:customStyle="1" w:styleId="49CF0D270D9240F9BC9E8C39DE99ADA6">
    <w:name w:val="49CF0D270D9240F9BC9E8C39DE99ADA6"/>
    <w:rsid w:val="00BB392F"/>
  </w:style>
  <w:style w:type="paragraph" w:customStyle="1" w:styleId="84FF490E6B804928912C312C6257462F">
    <w:name w:val="84FF490E6B804928912C312C6257462F"/>
    <w:rsid w:val="00BB392F"/>
  </w:style>
  <w:style w:type="paragraph" w:customStyle="1" w:styleId="8DAE2ED2638A4DD6B6CAAD3524E1F0EA">
    <w:name w:val="8DAE2ED2638A4DD6B6CAAD3524E1F0EA"/>
    <w:rsid w:val="00BB392F"/>
  </w:style>
  <w:style w:type="paragraph" w:customStyle="1" w:styleId="B7D26DFBFC3041A4A533505559124D82">
    <w:name w:val="B7D26DFBFC3041A4A533505559124D82"/>
    <w:rsid w:val="00BB392F"/>
  </w:style>
  <w:style w:type="paragraph" w:customStyle="1" w:styleId="5FFBB51F653E4BCB8F981DD4B026E987">
    <w:name w:val="5FFBB51F653E4BCB8F981DD4B026E987"/>
    <w:rsid w:val="00BB392F"/>
  </w:style>
  <w:style w:type="paragraph" w:customStyle="1" w:styleId="FEEDF3B9C66D4348B074AFFB4641EDCA">
    <w:name w:val="FEEDF3B9C66D4348B074AFFB4641EDCA"/>
    <w:rsid w:val="00BB392F"/>
  </w:style>
  <w:style w:type="paragraph" w:customStyle="1" w:styleId="953630D9569C48B1B273D874DBFFB76F">
    <w:name w:val="953630D9569C48B1B273D874DBFFB76F"/>
    <w:rsid w:val="00BB392F"/>
  </w:style>
  <w:style w:type="paragraph" w:customStyle="1" w:styleId="60B2B21E3D074B22AE1BB7931100B2A3">
    <w:name w:val="60B2B21E3D074B22AE1BB7931100B2A3"/>
    <w:rsid w:val="00BB392F"/>
  </w:style>
  <w:style w:type="paragraph" w:customStyle="1" w:styleId="112C56BE3FAE4A0CBF7207FA201831E1">
    <w:name w:val="112C56BE3FAE4A0CBF7207FA201831E1"/>
    <w:rsid w:val="00BB392F"/>
  </w:style>
  <w:style w:type="paragraph" w:customStyle="1" w:styleId="5030D3D3A1104D9CB204C99AFA0FBF39">
    <w:name w:val="5030D3D3A1104D9CB204C99AFA0FBF39"/>
    <w:rsid w:val="00BB392F"/>
  </w:style>
  <w:style w:type="paragraph" w:customStyle="1" w:styleId="6FBC10D543A74C37AAD7048B04CF6108">
    <w:name w:val="6FBC10D543A74C37AAD7048B04CF6108"/>
    <w:rsid w:val="00BB392F"/>
  </w:style>
  <w:style w:type="paragraph" w:customStyle="1" w:styleId="2B98570A31D246E3AFDFC0107612CF3E">
    <w:name w:val="2B98570A31D246E3AFDFC0107612CF3E"/>
    <w:rsid w:val="00BB392F"/>
  </w:style>
  <w:style w:type="paragraph" w:customStyle="1" w:styleId="F8EF0F71B4504D99AC8915E27B1CAD32">
    <w:name w:val="F8EF0F71B4504D99AC8915E27B1CAD32"/>
    <w:rsid w:val="00BB392F"/>
  </w:style>
  <w:style w:type="paragraph" w:customStyle="1" w:styleId="8BA92EEB12C14E3C93AB8C4407A7C0FA">
    <w:name w:val="8BA92EEB12C14E3C93AB8C4407A7C0FA"/>
    <w:rsid w:val="00BB392F"/>
  </w:style>
  <w:style w:type="paragraph" w:customStyle="1" w:styleId="CCAAEB7BB697447C87820EC1FA247F54">
    <w:name w:val="CCAAEB7BB697447C87820EC1FA247F54"/>
    <w:rsid w:val="00BB392F"/>
  </w:style>
  <w:style w:type="paragraph" w:customStyle="1" w:styleId="DB0C799DB5D2459E923B408788C3E439">
    <w:name w:val="DB0C799DB5D2459E923B408788C3E439"/>
    <w:rsid w:val="00BB392F"/>
  </w:style>
  <w:style w:type="paragraph" w:customStyle="1" w:styleId="E0EF696EB0454F4193C0E9311B17555E">
    <w:name w:val="E0EF696EB0454F4193C0E9311B17555E"/>
    <w:rsid w:val="00BB392F"/>
  </w:style>
  <w:style w:type="paragraph" w:customStyle="1" w:styleId="75C59F9F05334C6196D3177CB2867756">
    <w:name w:val="75C59F9F05334C6196D3177CB2867756"/>
    <w:rsid w:val="00BB392F"/>
  </w:style>
  <w:style w:type="paragraph" w:customStyle="1" w:styleId="929595123E3D49BAB85A727B5F225E56">
    <w:name w:val="929595123E3D49BAB85A727B5F225E56"/>
    <w:rsid w:val="00BB392F"/>
  </w:style>
  <w:style w:type="paragraph" w:customStyle="1" w:styleId="C97269171AE94BD68F89C1FE413DB57D">
    <w:name w:val="C97269171AE94BD68F89C1FE413DB57D"/>
    <w:rsid w:val="00BB392F"/>
  </w:style>
  <w:style w:type="paragraph" w:customStyle="1" w:styleId="017645BE7C204B94B0657A2DB9237B2A">
    <w:name w:val="017645BE7C204B94B0657A2DB9237B2A"/>
    <w:rsid w:val="00BB392F"/>
  </w:style>
  <w:style w:type="paragraph" w:customStyle="1" w:styleId="FE21B04A1DEE44F6AED77B0D7D1CB498">
    <w:name w:val="FE21B04A1DEE44F6AED77B0D7D1CB498"/>
    <w:rsid w:val="00BB392F"/>
  </w:style>
  <w:style w:type="paragraph" w:customStyle="1" w:styleId="DC3D8A43CFD3404A9B1FFCD9E2A20886">
    <w:name w:val="DC3D8A43CFD3404A9B1FFCD9E2A20886"/>
    <w:rsid w:val="00BB392F"/>
  </w:style>
  <w:style w:type="paragraph" w:customStyle="1" w:styleId="BA5E8450362D41539F7B86630ECE3FE6">
    <w:name w:val="BA5E8450362D41539F7B86630ECE3FE6"/>
    <w:rsid w:val="00BB392F"/>
  </w:style>
  <w:style w:type="paragraph" w:customStyle="1" w:styleId="D74B08798DD44E0290C927AC5133A3A2">
    <w:name w:val="D74B08798DD44E0290C927AC5133A3A2"/>
    <w:rsid w:val="00BB392F"/>
  </w:style>
  <w:style w:type="paragraph" w:customStyle="1" w:styleId="94866C56759C489ABD1A641E06958638">
    <w:name w:val="94866C56759C489ABD1A641E06958638"/>
    <w:rsid w:val="00BB392F"/>
  </w:style>
  <w:style w:type="paragraph" w:customStyle="1" w:styleId="000B2F38CB6941C8A9D0793C4B8F9739">
    <w:name w:val="000B2F38CB6941C8A9D0793C4B8F9739"/>
    <w:rsid w:val="005C7105"/>
  </w:style>
  <w:style w:type="paragraph" w:customStyle="1" w:styleId="F839AA6B35A04EB9A881430188428DE6">
    <w:name w:val="F839AA6B35A04EB9A881430188428DE6"/>
    <w:rsid w:val="005C7105"/>
  </w:style>
  <w:style w:type="paragraph" w:customStyle="1" w:styleId="82E27E6DDC144F339E21D03241616C98">
    <w:name w:val="82E27E6DDC144F339E21D03241616C98"/>
    <w:rsid w:val="005C7105"/>
  </w:style>
  <w:style w:type="paragraph" w:customStyle="1" w:styleId="27D248C57D964FBBBEB7A47451FCC1C1">
    <w:name w:val="27D248C57D964FBBBEB7A47451FCC1C1"/>
    <w:rsid w:val="005C7105"/>
  </w:style>
  <w:style w:type="paragraph" w:customStyle="1" w:styleId="9ED696ECEDD64652A0A5BF479E9DE57C">
    <w:name w:val="9ED696ECEDD64652A0A5BF479E9DE57C"/>
    <w:rsid w:val="005C7105"/>
  </w:style>
  <w:style w:type="paragraph" w:customStyle="1" w:styleId="6FD948E731E9496987BEF0DE49A45972">
    <w:name w:val="6FD948E731E9496987BEF0DE49A45972"/>
    <w:rsid w:val="005C7105"/>
  </w:style>
  <w:style w:type="paragraph" w:customStyle="1" w:styleId="F4E15969344B4BED94211BABB1AC0DFB">
    <w:name w:val="F4E15969344B4BED94211BABB1AC0DFB"/>
    <w:rsid w:val="005C7105"/>
  </w:style>
  <w:style w:type="paragraph" w:customStyle="1" w:styleId="BE8511F82F3A49838DB3FD7837A8F976">
    <w:name w:val="BE8511F82F3A49838DB3FD7837A8F976"/>
    <w:rsid w:val="005C7105"/>
  </w:style>
  <w:style w:type="paragraph" w:customStyle="1" w:styleId="E953E310BE30487B86BA9AA5EB093D9D">
    <w:name w:val="E953E310BE30487B86BA9AA5EB093D9D"/>
    <w:rsid w:val="005C7105"/>
  </w:style>
  <w:style w:type="paragraph" w:customStyle="1" w:styleId="D40621AD325E445C82A58998C4DE8143">
    <w:name w:val="D40621AD325E445C82A58998C4DE8143"/>
    <w:rsid w:val="005C7105"/>
  </w:style>
  <w:style w:type="paragraph" w:customStyle="1" w:styleId="15C4F551F9AE4CF782338EFC3EC089F1">
    <w:name w:val="15C4F551F9AE4CF782338EFC3EC089F1"/>
    <w:rsid w:val="005C7105"/>
  </w:style>
  <w:style w:type="paragraph" w:customStyle="1" w:styleId="BE78FE880921417388D9B6515B09DA22">
    <w:name w:val="BE78FE880921417388D9B6515B09DA22"/>
    <w:rsid w:val="005612F6"/>
  </w:style>
  <w:style w:type="paragraph" w:customStyle="1" w:styleId="A1993B0F4DB640D587E4D9D006CC5E48">
    <w:name w:val="A1993B0F4DB640D587E4D9D006CC5E48"/>
    <w:rsid w:val="005612F6"/>
  </w:style>
  <w:style w:type="paragraph" w:customStyle="1" w:styleId="A530AC20438646E7B6484C154EBD1D0C">
    <w:name w:val="A530AC20438646E7B6484C154EBD1D0C"/>
    <w:rsid w:val="005612F6"/>
  </w:style>
  <w:style w:type="paragraph" w:customStyle="1" w:styleId="2D8A1ED695FA4C08A45F52B284AD1F03">
    <w:name w:val="2D8A1ED695FA4C08A45F52B284AD1F03"/>
    <w:rsid w:val="005612F6"/>
  </w:style>
  <w:style w:type="paragraph" w:customStyle="1" w:styleId="5C1E68E0952045EEA1535C56BBCE6731">
    <w:name w:val="5C1E68E0952045EEA1535C56BBCE6731"/>
    <w:rsid w:val="005612F6"/>
  </w:style>
  <w:style w:type="paragraph" w:customStyle="1" w:styleId="A78A01093169467BAA5AEFD2B25A8417">
    <w:name w:val="A78A01093169467BAA5AEFD2B25A8417"/>
    <w:rsid w:val="005612F6"/>
  </w:style>
  <w:style w:type="paragraph" w:customStyle="1" w:styleId="2A106F1788724B57ACC4C7DE80429952">
    <w:name w:val="2A106F1788724B57ACC4C7DE80429952"/>
    <w:rsid w:val="005612F6"/>
  </w:style>
  <w:style w:type="paragraph" w:customStyle="1" w:styleId="1A40BB1D6E0845E5A0C3D7B7D0EC8C85">
    <w:name w:val="1A40BB1D6E0845E5A0C3D7B7D0EC8C85"/>
    <w:rsid w:val="005612F6"/>
  </w:style>
  <w:style w:type="paragraph" w:customStyle="1" w:styleId="EDCF8CF984444A22968470C8B302953F">
    <w:name w:val="EDCF8CF984444A22968470C8B302953F"/>
    <w:rsid w:val="005612F6"/>
  </w:style>
  <w:style w:type="paragraph" w:customStyle="1" w:styleId="871D0C6D99F443DD92720A27A121CEEE">
    <w:name w:val="871D0C6D99F443DD92720A27A121CEEE"/>
    <w:rsid w:val="005612F6"/>
  </w:style>
  <w:style w:type="paragraph" w:customStyle="1" w:styleId="4EC609F0243042C3B479FB24F34672D1">
    <w:name w:val="4EC609F0243042C3B479FB24F34672D1"/>
    <w:rsid w:val="005612F6"/>
  </w:style>
  <w:style w:type="paragraph" w:customStyle="1" w:styleId="01F729D6BF3645C8BB351DADFA5350B3">
    <w:name w:val="01F729D6BF3645C8BB351DADFA5350B3"/>
    <w:rsid w:val="005612F6"/>
  </w:style>
  <w:style w:type="paragraph" w:customStyle="1" w:styleId="367B978F0A1548F4BA3ACF584A87C18C">
    <w:name w:val="367B978F0A1548F4BA3ACF584A87C18C"/>
    <w:rsid w:val="005612F6"/>
  </w:style>
  <w:style w:type="paragraph" w:customStyle="1" w:styleId="290AE3A5224648D38B4C2793309E7210">
    <w:name w:val="290AE3A5224648D38B4C2793309E7210"/>
    <w:rsid w:val="005612F6"/>
  </w:style>
  <w:style w:type="paragraph" w:customStyle="1" w:styleId="A2AE670013424C9D9E6D67848BFC1B03">
    <w:name w:val="A2AE670013424C9D9E6D67848BFC1B03"/>
    <w:rsid w:val="005612F6"/>
  </w:style>
  <w:style w:type="paragraph" w:customStyle="1" w:styleId="39E6B56280B64549893E7EF4760F4B2E">
    <w:name w:val="39E6B56280B64549893E7EF4760F4B2E"/>
    <w:rsid w:val="005612F6"/>
  </w:style>
  <w:style w:type="paragraph" w:customStyle="1" w:styleId="4BE9B5D90EF644AA82E096126CE85449">
    <w:name w:val="4BE9B5D90EF644AA82E096126CE85449"/>
    <w:rsid w:val="005612F6"/>
  </w:style>
  <w:style w:type="paragraph" w:customStyle="1" w:styleId="BFF16300F7EB44419038109060614D29">
    <w:name w:val="BFF16300F7EB44419038109060614D29"/>
    <w:rsid w:val="005612F6"/>
  </w:style>
  <w:style w:type="paragraph" w:customStyle="1" w:styleId="CAEDA5102E4245FB98FCDE3BEA14E9D5">
    <w:name w:val="CAEDA5102E4245FB98FCDE3BEA14E9D5"/>
    <w:rsid w:val="005612F6"/>
  </w:style>
  <w:style w:type="paragraph" w:customStyle="1" w:styleId="188A62AF47524A258F337CA98B619873">
    <w:name w:val="188A62AF47524A258F337CA98B619873"/>
    <w:rsid w:val="005612F6"/>
  </w:style>
  <w:style w:type="paragraph" w:customStyle="1" w:styleId="7C072A2396C34A3DB7D5D86E04A4A06A">
    <w:name w:val="7C072A2396C34A3DB7D5D86E04A4A06A"/>
    <w:rsid w:val="005612F6"/>
  </w:style>
  <w:style w:type="paragraph" w:customStyle="1" w:styleId="7D4E91BEF8F54679A75C7FA37607D2F2">
    <w:name w:val="7D4E91BEF8F54679A75C7FA37607D2F2"/>
    <w:rsid w:val="005612F6"/>
  </w:style>
  <w:style w:type="paragraph" w:customStyle="1" w:styleId="1E3C49707B6444E7BE565AF0D7047560">
    <w:name w:val="1E3C49707B6444E7BE565AF0D7047560"/>
    <w:rsid w:val="005612F6"/>
  </w:style>
  <w:style w:type="paragraph" w:customStyle="1" w:styleId="59E5306C4A9E44F4874B98BA0C72A79C">
    <w:name w:val="59E5306C4A9E44F4874B98BA0C72A79C"/>
    <w:rsid w:val="005612F6"/>
  </w:style>
  <w:style w:type="paragraph" w:customStyle="1" w:styleId="D5F3BCF6BBC246F893743AB380872EE1">
    <w:name w:val="D5F3BCF6BBC246F893743AB380872EE1"/>
    <w:rsid w:val="005612F6"/>
  </w:style>
  <w:style w:type="paragraph" w:customStyle="1" w:styleId="4DAEBBFFD0CE493E91571D439711817B">
    <w:name w:val="4DAEBBFFD0CE493E91571D439711817B"/>
    <w:rsid w:val="005612F6"/>
  </w:style>
  <w:style w:type="paragraph" w:customStyle="1" w:styleId="277AAEB931D448E8975077ECE2F83DB6">
    <w:name w:val="277AAEB931D448E8975077ECE2F83DB6"/>
    <w:rsid w:val="005612F6"/>
  </w:style>
  <w:style w:type="paragraph" w:customStyle="1" w:styleId="97246C34A99847AB8DD2622631DBA3EA">
    <w:name w:val="97246C34A99847AB8DD2622631DBA3EA"/>
    <w:rsid w:val="005612F6"/>
  </w:style>
  <w:style w:type="paragraph" w:customStyle="1" w:styleId="E1D5CFA3A6894E3097AAE83279CB671F">
    <w:name w:val="E1D5CFA3A6894E3097AAE83279CB671F"/>
    <w:rsid w:val="005612F6"/>
  </w:style>
  <w:style w:type="paragraph" w:customStyle="1" w:styleId="83ED5BAAFBAF4516B2AD28B9755BF7CF">
    <w:name w:val="83ED5BAAFBAF4516B2AD28B9755BF7CF"/>
    <w:rsid w:val="005612F6"/>
  </w:style>
  <w:style w:type="paragraph" w:customStyle="1" w:styleId="9F807CA862B140969A59CF189F6800E8">
    <w:name w:val="9F807CA862B140969A59CF189F6800E8"/>
    <w:rsid w:val="005612F6"/>
  </w:style>
  <w:style w:type="paragraph" w:customStyle="1" w:styleId="6EDFECAA0EB94BBABB551392AFE35222">
    <w:name w:val="6EDFECAA0EB94BBABB551392AFE35222"/>
    <w:rsid w:val="005612F6"/>
  </w:style>
  <w:style w:type="paragraph" w:customStyle="1" w:styleId="E392EAC49F2B492CA155F247C4A0E249">
    <w:name w:val="E392EAC49F2B492CA155F247C4A0E249"/>
    <w:rsid w:val="005612F6"/>
  </w:style>
  <w:style w:type="paragraph" w:customStyle="1" w:styleId="902EE72AAE8A44F7967F14B41BC6D6B3">
    <w:name w:val="902EE72AAE8A44F7967F14B41BC6D6B3"/>
    <w:rsid w:val="005612F6"/>
  </w:style>
  <w:style w:type="paragraph" w:customStyle="1" w:styleId="C5FB163FD5834434B740E95EB14D9AAA">
    <w:name w:val="C5FB163FD5834434B740E95EB14D9AAA"/>
    <w:rsid w:val="005612F6"/>
  </w:style>
  <w:style w:type="paragraph" w:customStyle="1" w:styleId="8DCD653CD5F945FDA489A80E46744D67">
    <w:name w:val="8DCD653CD5F945FDA489A80E46744D67"/>
    <w:rsid w:val="005612F6"/>
  </w:style>
  <w:style w:type="paragraph" w:customStyle="1" w:styleId="E00866F4208442F18E014274E662E990">
    <w:name w:val="E00866F4208442F18E014274E662E990"/>
    <w:rsid w:val="005612F6"/>
  </w:style>
  <w:style w:type="paragraph" w:customStyle="1" w:styleId="5FCAC9BD3D364BC3A9AC26867489B3B6">
    <w:name w:val="5FCAC9BD3D364BC3A9AC26867489B3B6"/>
    <w:rsid w:val="005612F6"/>
  </w:style>
  <w:style w:type="paragraph" w:customStyle="1" w:styleId="AC21D087618C4D2B80D65B2566BC4B44">
    <w:name w:val="AC21D087618C4D2B80D65B2566BC4B44"/>
    <w:rsid w:val="005612F6"/>
  </w:style>
  <w:style w:type="paragraph" w:customStyle="1" w:styleId="E72FBF8F37104192A4DDC99238DD030A">
    <w:name w:val="E72FBF8F37104192A4DDC99238DD030A"/>
    <w:rsid w:val="006F09BB"/>
  </w:style>
  <w:style w:type="paragraph" w:customStyle="1" w:styleId="EBCD9020EE454723904DD1738201BCCD">
    <w:name w:val="EBCD9020EE454723904DD1738201BCCD"/>
    <w:rsid w:val="006F09BB"/>
  </w:style>
  <w:style w:type="paragraph" w:customStyle="1" w:styleId="151D91EAF0A444B9B3DEB026E7BD68A5">
    <w:name w:val="151D91EAF0A444B9B3DEB026E7BD68A5"/>
    <w:rsid w:val="006317D5"/>
  </w:style>
  <w:style w:type="paragraph" w:customStyle="1" w:styleId="D68463D9B29943E9AF907529961DB9CF">
    <w:name w:val="D68463D9B29943E9AF907529961DB9CF"/>
    <w:rsid w:val="006317D5"/>
  </w:style>
  <w:style w:type="paragraph" w:customStyle="1" w:styleId="2C05D415573E4DE49E0E716F152BCDCE">
    <w:name w:val="2C05D415573E4DE49E0E716F152BCDCE"/>
    <w:rsid w:val="006317D5"/>
  </w:style>
  <w:style w:type="paragraph" w:customStyle="1" w:styleId="8B4962CE8DDD45B7A050137D852A340A">
    <w:name w:val="8B4962CE8DDD45B7A050137D852A340A"/>
    <w:rsid w:val="006317D5"/>
  </w:style>
  <w:style w:type="paragraph" w:customStyle="1" w:styleId="74E034BE5D1144B1BA3A79433F5C3A4C">
    <w:name w:val="74E034BE5D1144B1BA3A79433F5C3A4C"/>
    <w:rsid w:val="006317D5"/>
  </w:style>
  <w:style w:type="paragraph" w:customStyle="1" w:styleId="DCE6A98112A34CDFB6E42234BDA392A0">
    <w:name w:val="DCE6A98112A34CDFB6E42234BDA392A0"/>
    <w:rsid w:val="006317D5"/>
  </w:style>
  <w:style w:type="paragraph" w:customStyle="1" w:styleId="492810D54A294BEDA4541F44F5E715D7">
    <w:name w:val="492810D54A294BEDA4541F44F5E715D7"/>
    <w:rsid w:val="006317D5"/>
  </w:style>
  <w:style w:type="paragraph" w:customStyle="1" w:styleId="C87443F12E6D471D86DF6EC4BDCA8C9F">
    <w:name w:val="C87443F12E6D471D86DF6EC4BDCA8C9F"/>
    <w:rsid w:val="006317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</Template>
  <TotalTime>97</TotalTime>
  <Pages>4</Pages>
  <Words>1228</Words>
  <Characters>7374</Characters>
  <Application>Microsoft Office Word</Application>
  <DocSecurity>0</DocSecurity>
  <Lines>61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Wniosek o dofinansowanie</cp:keywords>
  <cp:lastModifiedBy>Alicja Koszewar</cp:lastModifiedBy>
  <cp:revision>12</cp:revision>
  <cp:lastPrinted>2024-11-27T14:22:00Z</cp:lastPrinted>
  <dcterms:created xsi:type="dcterms:W3CDTF">2026-01-16T12:24:00Z</dcterms:created>
  <dcterms:modified xsi:type="dcterms:W3CDTF">2026-02-16T12:53:00Z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