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A462EB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A462EB" w:rsidRDefault="003C0307">
            <w:r>
              <w:rPr>
                <w:noProof/>
              </w:rPr>
              <w:drawing>
                <wp:inline distT="0" distB="0" distL="0" distR="0" wp14:anchorId="7A8167FC" wp14:editId="517F29A7">
                  <wp:extent cx="1562735" cy="688975"/>
                  <wp:effectExtent l="0" t="0" r="0" b="0"/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vAlign w:val="bottom"/>
          </w:tcPr>
          <w:p w14:paraId="45A968FF" w14:textId="091DCAE4" w:rsidR="00E70901" w:rsidRPr="00A462EB" w:rsidRDefault="00000000" w:rsidP="00647950">
            <w:pPr>
              <w:pStyle w:val="Tytu"/>
              <w:jc w:val="center"/>
            </w:pPr>
            <w:sdt>
              <w:sdt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3C0307">
                  <w:t>Wniosek o dofinansowanie</w:t>
                </w:r>
              </w:sdtContent>
            </w:sdt>
          </w:p>
          <w:p w14:paraId="0F2DD7A8" w14:textId="4E3CEDAF" w:rsidR="00115442" w:rsidRPr="004A426A" w:rsidRDefault="003C0307" w:rsidP="00E65AC5">
            <w:pPr>
              <w:pStyle w:val="Podtytu"/>
              <w:ind w:left="2713" w:hanging="2713"/>
              <w:jc w:val="left"/>
              <w:rPr>
                <w:sz w:val="22"/>
                <w:szCs w:val="24"/>
              </w:rPr>
            </w:pPr>
            <w:r w:rsidRPr="003C0307">
              <w:rPr>
                <w:sz w:val="22"/>
                <w:szCs w:val="24"/>
              </w:rPr>
              <w:t>Program</w:t>
            </w:r>
            <w:r>
              <w:rPr>
                <w:sz w:val="22"/>
                <w:szCs w:val="24"/>
              </w:rPr>
              <w:t xml:space="preserve"> </w:t>
            </w:r>
            <w:r w:rsidRPr="003C0307">
              <w:rPr>
                <w:sz w:val="22"/>
                <w:szCs w:val="24"/>
              </w:rPr>
              <w:t xml:space="preserve">pn.: </w:t>
            </w:r>
            <w:r w:rsidR="004A426A" w:rsidRPr="004A426A">
              <w:rPr>
                <w:b/>
                <w:bCs/>
                <w:sz w:val="22"/>
                <w:szCs w:val="24"/>
              </w:rPr>
              <w:t xml:space="preserve">Lubuski Strażak – Wsparcie jednostek OSP </w:t>
            </w:r>
            <w:r w:rsidR="008F22AC">
              <w:rPr>
                <w:b/>
                <w:bCs/>
                <w:sz w:val="22"/>
                <w:szCs w:val="24"/>
              </w:rPr>
              <w:t xml:space="preserve">          </w:t>
            </w:r>
            <w:r w:rsidR="004A426A" w:rsidRPr="004A426A">
              <w:rPr>
                <w:b/>
                <w:bCs/>
                <w:sz w:val="22"/>
                <w:szCs w:val="24"/>
              </w:rPr>
              <w:t>w 202</w:t>
            </w:r>
            <w:r w:rsidR="00E65AC5">
              <w:rPr>
                <w:b/>
                <w:bCs/>
                <w:sz w:val="22"/>
                <w:szCs w:val="24"/>
              </w:rPr>
              <w:t>6</w:t>
            </w:r>
            <w:r w:rsidR="004A426A" w:rsidRPr="004A426A">
              <w:rPr>
                <w:b/>
                <w:bCs/>
                <w:sz w:val="22"/>
                <w:szCs w:val="24"/>
              </w:rPr>
              <w:t xml:space="preserve"> roku</w:t>
            </w:r>
          </w:p>
        </w:tc>
      </w:tr>
    </w:tbl>
    <w:p w14:paraId="5D294F5F" w14:textId="4561F56B" w:rsidR="00AA5EA4" w:rsidRDefault="00AA5EA4" w:rsidP="00AA5EA4">
      <w:pPr>
        <w:pStyle w:val="Nagwek1"/>
        <w:spacing w:before="120" w:after="120"/>
        <w:ind w:left="3686"/>
        <w:contextualSpacing w:val="0"/>
        <w:rPr>
          <w:b w:val="0"/>
          <w:bCs w:val="0"/>
          <w:color w:val="0D0D0D" w:themeColor="text1" w:themeTint="F2"/>
        </w:rPr>
      </w:pPr>
      <w:r w:rsidRPr="00AA5EA4">
        <w:rPr>
          <w:b w:val="0"/>
          <w:bCs w:val="0"/>
          <w:color w:val="0D0D0D" w:themeColor="text1" w:themeTint="F2"/>
        </w:rPr>
        <w:t>Nr ewidencyjny WFOŚiGW</w:t>
      </w:r>
    </w:p>
    <w:p w14:paraId="03B10540" w14:textId="77777777" w:rsidR="00304FDF" w:rsidRPr="00AA5EA4" w:rsidRDefault="00304FDF" w:rsidP="00AA5EA4">
      <w:pPr>
        <w:pStyle w:val="Nagwek1"/>
        <w:spacing w:before="120" w:after="120"/>
        <w:ind w:left="3686"/>
        <w:contextualSpacing w:val="0"/>
        <w:rPr>
          <w:b w:val="0"/>
          <w:bCs w:val="0"/>
          <w:color w:val="0D0D0D" w:themeColor="text1" w:themeTint="F2"/>
        </w:rPr>
      </w:pPr>
    </w:p>
    <w:p w14:paraId="41A509DE" w14:textId="40782B7E" w:rsidR="00E70901" w:rsidRPr="00A462EB" w:rsidRDefault="003C0307" w:rsidP="00FF69ED">
      <w:pPr>
        <w:pStyle w:val="Nagwek1"/>
        <w:numPr>
          <w:ilvl w:val="0"/>
          <w:numId w:val="21"/>
        </w:numPr>
        <w:ind w:left="426" w:hanging="153"/>
      </w:pPr>
      <w:r>
        <w:t>Dane podstawowe</w:t>
      </w: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E70901" w:rsidRPr="00A462EB" w14:paraId="72DAE9E8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FF69ED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FF69ED">
              <w:t>Nazwa zadania</w:t>
            </w:r>
          </w:p>
        </w:tc>
        <w:tc>
          <w:tcPr>
            <w:tcW w:w="5947" w:type="dxa"/>
          </w:tcPr>
          <w:sdt>
            <w:sdtPr>
              <w:id w:val="-880781519"/>
              <w:placeholder>
                <w:docPart w:val="DefaultPlaceholder_-1854013440"/>
              </w:placeholder>
              <w:showingPlcHdr/>
            </w:sdtPr>
            <w:sdtContent>
              <w:p w14:paraId="6A379EFB" w14:textId="48422BAB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C5DDF56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76C6FC62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Nazwa Wnioskodawcy</w:t>
            </w:r>
          </w:p>
        </w:tc>
        <w:tc>
          <w:tcPr>
            <w:tcW w:w="5947" w:type="dxa"/>
          </w:tcPr>
          <w:sdt>
            <w:sdtPr>
              <w:id w:val="-498271291"/>
              <w:placeholder>
                <w:docPart w:val="DefaultPlaceholder_-1854013440"/>
              </w:placeholder>
              <w:showingPlcHdr/>
            </w:sdtPr>
            <w:sdtContent>
              <w:p w14:paraId="35A2A9EE" w14:textId="1ABA990D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218472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1CDEA5C5" w:rsidR="000F4B1B" w:rsidRPr="000F4B1B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</w:rPr>
            </w:pPr>
            <w:r w:rsidRPr="000F4B1B">
              <w:t>Adres siedziby Wnioskodawcy</w:t>
            </w:r>
            <w:r w:rsidR="00625A9F">
              <w:t>, Gmina, Powiat</w:t>
            </w:r>
          </w:p>
        </w:tc>
        <w:tc>
          <w:tcPr>
            <w:tcW w:w="5947" w:type="dxa"/>
          </w:tcPr>
          <w:sdt>
            <w:sdt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A462E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0F4B1B" w:rsidRPr="00A462EB" w14:paraId="1505A249" w14:textId="77777777" w:rsidTr="000F4B1B">
        <w:trPr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Default="000F4B1B" w:rsidP="000F4B1B"/>
        </w:tc>
        <w:tc>
          <w:tcPr>
            <w:tcW w:w="5947" w:type="dxa"/>
          </w:tcPr>
          <w:p w14:paraId="335312D1" w14:textId="77777777" w:rsidR="000F4B1B" w:rsidRDefault="000F4B1B" w:rsidP="005919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F4B1B" w:rsidRPr="00A462EB" w14:paraId="3228D380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Default="000F4B1B" w:rsidP="00591903"/>
        </w:tc>
        <w:sdt>
          <w:sdt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7DC68C3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486DDD7C" w14:textId="2862F69C" w:rsidR="00F74139" w:rsidRPr="00A462EB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Dane rejestrowe</w:t>
            </w:r>
          </w:p>
        </w:tc>
        <w:tc>
          <w:tcPr>
            <w:tcW w:w="5947" w:type="dxa"/>
          </w:tcPr>
          <w:sdt>
            <w:sdtPr>
              <w:alias w:val="NIP"/>
              <w:tag w:val="NIP"/>
              <w:id w:val="-36831548"/>
              <w:placeholder>
                <w:docPart w:val="6B268615D40644898DE1BDE71B292A30"/>
              </w:placeholder>
              <w:showingPlcHdr/>
              <w15:appearance w15:val="tags"/>
            </w:sdtPr>
            <w:sdtContent>
              <w:p w14:paraId="39D6BABC" w14:textId="5933D214" w:rsidR="00F74139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74139" w:rsidRPr="00A462EB" w14:paraId="225E1F3E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13ABA7E1" w14:textId="77777777" w:rsidR="00F74139" w:rsidRDefault="00F74139" w:rsidP="00591903"/>
        </w:tc>
        <w:sdt>
          <w:sdtPr>
            <w:alias w:val="REGON"/>
            <w:tag w:val="REGON"/>
            <w:id w:val="-743487194"/>
            <w:placeholder>
              <w:docPart w:val="6B268615D40644898DE1BDE71B292A30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3B540C06" w14:textId="44A2CE9C" w:rsidR="00F74139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F74139" w:rsidRPr="00A462EB" w14:paraId="3E231D8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6266F12" w14:textId="77777777" w:rsidR="00F74139" w:rsidRDefault="00F74139" w:rsidP="00591903"/>
        </w:tc>
        <w:sdt>
          <w:sdtPr>
            <w:alias w:val="KRS"/>
            <w:tag w:val="KRS"/>
            <w:id w:val="-600410532"/>
            <w:placeholder>
              <w:docPart w:val="6B268615D40644898DE1BDE71B292A30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0B7FBA84" w14:textId="7E525CDF" w:rsidR="00F74139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tc>
          </w:sdtContent>
        </w:sdt>
      </w:tr>
      <w:tr w:rsidR="00E65AC5" w:rsidRPr="00A462EB" w14:paraId="768FE3A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D11EB5B" w14:textId="2D26F5BF" w:rsidR="00E65AC5" w:rsidRDefault="00E65AC5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Adres do korespondencji</w:t>
            </w:r>
          </w:p>
        </w:tc>
        <w:tc>
          <w:tcPr>
            <w:tcW w:w="5947" w:type="dxa"/>
          </w:tcPr>
          <w:p w14:paraId="437EE7D0" w14:textId="77777777" w:rsidR="00E65AC5" w:rsidRDefault="00E65AC5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70901" w:rsidRPr="00A462EB" w14:paraId="6E5F9BE9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4FE3CF3" w14:textId="61F4E2F9" w:rsidR="00E70901" w:rsidRPr="00A462EB" w:rsidRDefault="00E65AC5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Numer t</w:t>
            </w:r>
            <w:r w:rsidR="003C0307">
              <w:t>elefon</w:t>
            </w:r>
            <w:r>
              <w:t>u</w:t>
            </w:r>
          </w:p>
        </w:tc>
        <w:tc>
          <w:tcPr>
            <w:tcW w:w="5947" w:type="dxa"/>
          </w:tcPr>
          <w:sdt>
            <w:sdtPr>
              <w:id w:val="-1838834053"/>
              <w:placeholder>
                <w:docPart w:val="DefaultPlaceholder_-1854013440"/>
              </w:placeholder>
              <w:showingPlcHdr/>
            </w:sdtPr>
            <w:sdtContent>
              <w:p w14:paraId="687512D0" w14:textId="3BE542F1" w:rsidR="00E70901" w:rsidRPr="00A462EB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D58EA77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89DBB4D" w14:textId="724FC85F" w:rsidR="00E70901" w:rsidRPr="00A462EB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Adres e-mail</w:t>
            </w:r>
          </w:p>
        </w:tc>
        <w:tc>
          <w:tcPr>
            <w:tcW w:w="5947" w:type="dxa"/>
          </w:tcPr>
          <w:sdt>
            <w:sdtPr>
              <w:id w:val="663981630"/>
              <w:placeholder>
                <w:docPart w:val="DefaultPlaceholder_-1854013440"/>
              </w:placeholder>
              <w:showingPlcHdr/>
            </w:sdtPr>
            <w:sdtContent>
              <w:p w14:paraId="162750F1" w14:textId="1E0EEBD2" w:rsidR="00E70901" w:rsidRPr="00A462EB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250B924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5727CAEB" w14:textId="42EEAF49" w:rsidR="00C72712" w:rsidRPr="00A462EB" w:rsidRDefault="00C72712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 w:rsidRPr="003C0307">
              <w:t>Osoba / osoby uprawnione do reprezentacji Wnioskodawcy</w:t>
            </w:r>
            <w:r w:rsidR="004A426A">
              <w:t xml:space="preserve">         </w:t>
            </w:r>
            <w:r w:rsidRPr="003C0307">
              <w:t xml:space="preserve"> i podpisania umowy z Funduszem</w:t>
            </w:r>
            <w:r w:rsidR="00625A9F">
              <w:t xml:space="preserve"> (</w:t>
            </w:r>
            <w:r w:rsidR="004A426A">
              <w:t xml:space="preserve">zgodnie z </w:t>
            </w:r>
            <w:r w:rsidR="00625A9F">
              <w:t>KRS) oraz stanowisko</w:t>
            </w:r>
            <w:r w:rsidR="004A426A">
              <w:t>/stanowiska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226041578"/>
              <w:placeholder>
                <w:docPart w:val="05B510482B1541C6BB6A7CBA22B0A696"/>
              </w:placeholder>
              <w:showingPlcHdr/>
            </w:sdtPr>
            <w:sdtContent>
              <w:p w14:paraId="2CA08498" w14:textId="0D41FC2D" w:rsidR="00C72712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1BB0AA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49DA75BB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1441107798"/>
              <w:placeholder>
                <w:docPart w:val="CFE46375A5BF41A08A8E8A7351CF89AC"/>
              </w:placeholder>
              <w:showingPlcHdr/>
            </w:sdtPr>
            <w:sdtContent>
              <w:p w14:paraId="5CE36BEF" w14:textId="581D7E86" w:rsidR="00C72712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C72712" w:rsidRPr="00A462EB" w14:paraId="50E59CE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333543F" w14:textId="77777777" w:rsidR="00C72712" w:rsidRPr="003C0307" w:rsidRDefault="00C72712" w:rsidP="00591903"/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662899576"/>
              <w:placeholder>
                <w:docPart w:val="22E3096235FA4575900793F38F46055B"/>
              </w:placeholder>
              <w:showingPlcHdr/>
            </w:sdtPr>
            <w:sdtContent>
              <w:p w14:paraId="6333AFA1" w14:textId="401F8585" w:rsidR="00C72712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3130456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7F7D6E8" w14:textId="51FAFBD2" w:rsidR="00E70901" w:rsidRPr="00A462EB" w:rsidRDefault="00625A9F" w:rsidP="00FF69ED">
            <w:pPr>
              <w:pStyle w:val="Akapitzlist"/>
              <w:numPr>
                <w:ilvl w:val="0"/>
                <w:numId w:val="22"/>
              </w:numPr>
              <w:ind w:left="209" w:hanging="228"/>
            </w:pPr>
            <w:r>
              <w:t>O</w:t>
            </w:r>
            <w:r w:rsidRPr="00F74139">
              <w:t>sob</w:t>
            </w:r>
            <w:r>
              <w:t>a</w:t>
            </w:r>
            <w:r w:rsidRPr="00F74139">
              <w:t xml:space="preserve"> wskazan</w:t>
            </w:r>
            <w:r>
              <w:t>a</w:t>
            </w:r>
            <w:r w:rsidRPr="00F74139">
              <w:t xml:space="preserve"> do kontaktowania się w sprawach Wniosku</w:t>
            </w:r>
            <w:r>
              <w:t>, Imię i nazwisko, Numer telefonu</w:t>
            </w:r>
            <w:r w:rsidR="004A426A">
              <w:t xml:space="preserve">, email. </w:t>
            </w:r>
          </w:p>
        </w:tc>
        <w:tc>
          <w:tcPr>
            <w:tcW w:w="5947" w:type="dxa"/>
          </w:tcPr>
          <w:sdt>
            <w:sdtPr>
              <w:alias w:val="Imię i nazwisko, stanowisko, telefon, e-mail"/>
              <w:tag w:val="Imię i nazwisko, stanowisko, telefon, e-mail"/>
              <w:id w:val="-1741552336"/>
              <w:placeholder>
                <w:docPart w:val="DFEC798EF1CA46ADA49E3E69C0655EEE"/>
              </w:placeholder>
              <w:showingPlcHdr/>
            </w:sdtPr>
            <w:sdtContent>
              <w:p w14:paraId="09FC5AB3" w14:textId="1410A5A2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1C5CCDC4" w14:textId="321DDE33" w:rsidR="00E70901" w:rsidRPr="00A462EB" w:rsidRDefault="00C72712" w:rsidP="00FF69ED">
      <w:pPr>
        <w:pStyle w:val="Nagwek1"/>
        <w:numPr>
          <w:ilvl w:val="0"/>
          <w:numId w:val="21"/>
        </w:numPr>
        <w:ind w:left="426" w:hanging="153"/>
      </w:pPr>
      <w:r>
        <w:t xml:space="preserve">Dane </w:t>
      </w:r>
      <w:r w:rsidR="00912575">
        <w:t xml:space="preserve">finansowe </w:t>
      </w:r>
      <w:r>
        <w:t>o zadaniu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4957"/>
        <w:gridCol w:w="4536"/>
      </w:tblGrid>
      <w:tr w:rsidR="00E70901" w:rsidRPr="00A462EB" w14:paraId="6B4C9EF8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2F4E8AC8" w14:textId="77DACF07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całkowity</w:t>
            </w:r>
            <w:r w:rsidR="00625A9F">
              <w:t xml:space="preserve"> zadania</w:t>
            </w:r>
            <w:r>
              <w:t xml:space="preserve"> (zł)</w:t>
            </w:r>
          </w:p>
        </w:tc>
        <w:tc>
          <w:tcPr>
            <w:tcW w:w="4536" w:type="dxa"/>
          </w:tcPr>
          <w:sdt>
            <w:sdtPr>
              <w:id w:val="1675691216"/>
              <w:placeholder>
                <w:docPart w:val="DefaultPlaceholder_-1854013440"/>
              </w:placeholder>
              <w:showingPlcHdr/>
            </w:sdtPr>
            <w:sdtContent>
              <w:p w14:paraId="732EF3D1" w14:textId="08EF340C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80ABAE5" w14:textId="77777777" w:rsidTr="00BE0A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757B8EA5" w14:textId="249B9091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Koszt kwalifikowany (zł)</w:t>
            </w:r>
            <w:r w:rsidR="00342BA5">
              <w:t xml:space="preserve"> </w:t>
            </w:r>
          </w:p>
        </w:tc>
        <w:tc>
          <w:tcPr>
            <w:tcW w:w="4536" w:type="dxa"/>
          </w:tcPr>
          <w:sdt>
            <w:sdtPr>
              <w:id w:val="-754974483"/>
              <w:placeholder>
                <w:docPart w:val="DefaultPlaceholder_-1854013440"/>
              </w:placeholder>
              <w:showingPlcHdr/>
            </w:sdtPr>
            <w:sdtContent>
              <w:p w14:paraId="201C4834" w14:textId="0FD070A3" w:rsidR="00E70901" w:rsidRPr="00A462EB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A462EB" w14:paraId="7BA22586" w14:textId="77777777" w:rsidTr="00BE0A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4CDC76B2" w14:textId="38FD78D7" w:rsidR="00E70901" w:rsidRPr="00A462EB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Możliwość odliczenia podatku VAT</w:t>
            </w:r>
          </w:p>
        </w:tc>
        <w:tc>
          <w:tcPr>
            <w:tcW w:w="4536" w:type="dxa"/>
          </w:tcPr>
          <w:sdt>
            <w:sdtPr>
              <w:id w:val="802358040"/>
              <w:placeholder>
                <w:docPart w:val="DefaultPlaceholder_-1854013438"/>
              </w:placeholder>
              <w:showingPlcHdr/>
              <w:comboBox>
                <w:listItem w:value="Wybierz element."/>
                <w:listItem w:displayText="Tak" w:value="Tak"/>
                <w:listItem w:displayText="Nie" w:value="Nie"/>
              </w:comboBox>
            </w:sdtPr>
            <w:sdtContent>
              <w:p w14:paraId="40C25E22" w14:textId="357639AE" w:rsidR="00E70901" w:rsidRPr="00A462EB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E070C4" w:rsidRPr="00A462EB" w14:paraId="7DB5BE27" w14:textId="77777777" w:rsidTr="006059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5D2C13EB" w14:textId="77777777" w:rsidR="00E070C4" w:rsidRPr="00140536" w:rsidRDefault="00E070C4" w:rsidP="006059BC">
            <w:pPr>
              <w:pStyle w:val="Akapitzlist"/>
              <w:numPr>
                <w:ilvl w:val="0"/>
                <w:numId w:val="23"/>
              </w:numPr>
              <w:ind w:left="209" w:hanging="228"/>
            </w:pPr>
            <w:r>
              <w:t>Wnioskowana dotacja (zł)</w:t>
            </w:r>
          </w:p>
          <w:p w14:paraId="7F050C36" w14:textId="77777777" w:rsidR="00E070C4" w:rsidRPr="00A462EB" w:rsidRDefault="00E070C4" w:rsidP="006059BC">
            <w:pPr>
              <w:pStyle w:val="Akapitzlist"/>
              <w:ind w:left="209"/>
            </w:pPr>
            <w:r>
              <w:t>Max. 70% k. kwalifikowanych zgodnie z pkt. V.</w:t>
            </w:r>
          </w:p>
        </w:tc>
        <w:tc>
          <w:tcPr>
            <w:tcW w:w="4536" w:type="dxa"/>
          </w:tcPr>
          <w:sdt>
            <w:sdtPr>
              <w:id w:val="388929164"/>
              <w:placeholder>
                <w:docPart w:val="97105930CFF94A1CAD1CD8D03E0DAF81"/>
              </w:placeholder>
              <w:showingPlcHdr/>
            </w:sdtPr>
            <w:sdtContent>
              <w:p w14:paraId="7FB27EC1" w14:textId="77777777" w:rsidR="00E070C4" w:rsidRPr="00A462EB" w:rsidRDefault="00E070C4" w:rsidP="006059BC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</w:tbl>
    <w:p w14:paraId="27976FC5" w14:textId="3235F607" w:rsidR="00E070C4" w:rsidRDefault="00E070C4">
      <w:pPr>
        <w:rPr>
          <w:b/>
          <w:bCs/>
          <w:color w:val="935309" w:themeColor="accent2" w:themeShade="80"/>
          <w:sz w:val="22"/>
          <w:szCs w:val="24"/>
        </w:rPr>
      </w:pPr>
    </w:p>
    <w:p w14:paraId="5B2C2E6D" w14:textId="77777777" w:rsidR="00E070C4" w:rsidRDefault="00E070C4">
      <w:pPr>
        <w:rPr>
          <w:b/>
          <w:bCs/>
          <w:color w:val="935309" w:themeColor="accent2" w:themeShade="80"/>
          <w:sz w:val="22"/>
          <w:szCs w:val="24"/>
        </w:rPr>
      </w:pPr>
      <w:r>
        <w:rPr>
          <w:b/>
          <w:bCs/>
          <w:color w:val="935309" w:themeColor="accent2" w:themeShade="80"/>
          <w:sz w:val="22"/>
          <w:szCs w:val="24"/>
        </w:rPr>
        <w:br w:type="page"/>
      </w:r>
    </w:p>
    <w:p w14:paraId="7C6A5F13" w14:textId="484D2C0C" w:rsidR="00E70901" w:rsidRDefault="00912575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lastRenderedPageBreak/>
        <w:t>Informacje o zadaniu</w:t>
      </w:r>
    </w:p>
    <w:p w14:paraId="4F49F631" w14:textId="67E3453C" w:rsidR="004B714F" w:rsidRPr="004B714F" w:rsidRDefault="004B714F" w:rsidP="004B714F">
      <w:pPr>
        <w:pStyle w:val="Nagwek1"/>
        <w:rPr>
          <w:i/>
          <w:iCs/>
          <w:sz w:val="16"/>
          <w:szCs w:val="18"/>
        </w:rPr>
      </w:pP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medyczne i w razie wypadku"/>
      </w:tblPr>
      <w:tblGrid>
        <w:gridCol w:w="4297"/>
        <w:gridCol w:w="5196"/>
      </w:tblGrid>
      <w:tr w:rsidR="00D1567B" w:rsidRPr="00A462EB" w14:paraId="732949A4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5FF5C8E8" w14:textId="78994304" w:rsidR="00D1567B" w:rsidRPr="00CB534F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  <w:rPr>
                <w:b w:val="0"/>
                <w:bCs w:val="0"/>
              </w:rPr>
            </w:pPr>
            <w:r>
              <w:t xml:space="preserve">Charakterystyka </w:t>
            </w:r>
            <w:r w:rsidR="00304FDF">
              <w:t>zadania (zakres zadania)</w:t>
            </w:r>
          </w:p>
        </w:tc>
      </w:tr>
      <w:tr w:rsidR="00D1567B" w:rsidRPr="00A462EB" w14:paraId="2F566B9C" w14:textId="77777777" w:rsidTr="003A42EB">
        <w:trPr>
          <w:trHeight w:val="1181"/>
        </w:trPr>
        <w:sdt>
          <w:sdtPr>
            <w:id w:val="1296183750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50FEF26" w14:textId="77777777" w:rsidR="00D1567B" w:rsidRPr="00FF69ED" w:rsidRDefault="00D1567B" w:rsidP="00591903">
                <w:pPr>
                  <w:rPr>
                    <w:b w:val="0"/>
                    <w:bCs w:val="0"/>
                  </w:rPr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355F2FE7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0353C83" w14:textId="6606839D" w:rsidR="00D1567B" w:rsidRPr="00A462EB" w:rsidRDefault="00304FDF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Cele realizowanego działania</w:t>
            </w:r>
          </w:p>
        </w:tc>
      </w:tr>
      <w:tr w:rsidR="00D1567B" w:rsidRPr="00A462EB" w14:paraId="18DCB17E" w14:textId="77777777" w:rsidTr="00E74BAA">
        <w:trPr>
          <w:trHeight w:val="843"/>
        </w:trPr>
        <w:sdt>
          <w:sdtPr>
            <w:id w:val="-2044427719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6C5BCD37" w14:textId="16586E48" w:rsidR="00D1567B" w:rsidRPr="00A462EB" w:rsidRDefault="00D1567B" w:rsidP="00591903"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D1567B" w:rsidRPr="00A462EB" w14:paraId="64F521FF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288A83F5" w14:textId="79D498BE" w:rsidR="00D1567B" w:rsidRPr="00A462EB" w:rsidRDefault="00E1528E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Informacja o Jednostce (np.: wpis do KSRG / obszar działania / działanie na terenach cennych przyrodniczo / zalewowych / przemysłowych / innych wymienić jakich)</w:t>
            </w:r>
          </w:p>
        </w:tc>
      </w:tr>
      <w:tr w:rsidR="00D1567B" w:rsidRPr="00A462EB" w14:paraId="4BDF5301" w14:textId="77777777" w:rsidTr="00E74BAA">
        <w:trPr>
          <w:trHeight w:val="1107"/>
        </w:trPr>
        <w:sdt>
          <w:sdtPr>
            <w:id w:val="-1868983473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493" w:type="dxa"/>
                <w:gridSpan w:val="2"/>
              </w:tcPr>
              <w:p w14:paraId="716F09FE" w14:textId="464D39D6" w:rsidR="00D1567B" w:rsidRPr="00A462EB" w:rsidRDefault="00D1567B" w:rsidP="00D33EA6">
                <w:pPr>
                  <w:ind w:right="730"/>
                </w:pPr>
                <w:r w:rsidRPr="00FF69ED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E70901" w:rsidRPr="00A462EB" w14:paraId="6795B412" w14:textId="77777777" w:rsidTr="003A42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</w:tcPr>
          <w:p w14:paraId="51801F69" w14:textId="33DC8921" w:rsidR="00E70901" w:rsidRPr="00A462EB" w:rsidRDefault="00D1567B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Termin/ planowany termin rozpoczęcia zadania</w:t>
            </w:r>
            <w:r w:rsidR="000F4B1B">
              <w:t xml:space="preserve"> (</w:t>
            </w:r>
            <w:proofErr w:type="spellStart"/>
            <w:r w:rsidR="000F4B1B">
              <w:t>dd</w:t>
            </w:r>
            <w:proofErr w:type="spellEnd"/>
            <w:r w:rsidR="000F4B1B">
              <w:t>-mm-</w:t>
            </w:r>
            <w:proofErr w:type="spellStart"/>
            <w:r w:rsidR="000F4B1B">
              <w:t>rrrr</w:t>
            </w:r>
            <w:proofErr w:type="spellEnd"/>
            <w:r w:rsidR="000F4B1B">
              <w:t>)</w:t>
            </w:r>
          </w:p>
        </w:tc>
        <w:tc>
          <w:tcPr>
            <w:tcW w:w="5196" w:type="dxa"/>
          </w:tcPr>
          <w:sdt>
            <w:sdtPr>
              <w:id w:val="70626280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Content>
              <w:p w14:paraId="3B41D503" w14:textId="528FDE6D" w:rsidR="00E70901" w:rsidRPr="00A462EB" w:rsidRDefault="00CB534F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  <w:tr w:rsidR="00E70901" w:rsidRPr="00A462EB" w14:paraId="5D9741F3" w14:textId="77777777" w:rsidTr="003A42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97" w:type="dxa"/>
          </w:tcPr>
          <w:p w14:paraId="752A0A86" w14:textId="6773E742" w:rsidR="00E70901" w:rsidRPr="00A462EB" w:rsidRDefault="00CB534F" w:rsidP="00AE3B2E">
            <w:pPr>
              <w:pStyle w:val="Akapitzlist"/>
              <w:numPr>
                <w:ilvl w:val="0"/>
                <w:numId w:val="24"/>
              </w:numPr>
              <w:ind w:left="209" w:hanging="284"/>
            </w:pPr>
            <w:r>
              <w:t>Termin zakończenia zadania</w:t>
            </w:r>
            <w:r w:rsidR="000F4B1B">
              <w:t xml:space="preserve"> (</w:t>
            </w:r>
            <w:proofErr w:type="spellStart"/>
            <w:r w:rsidR="000F4B1B">
              <w:t>dd</w:t>
            </w:r>
            <w:proofErr w:type="spellEnd"/>
            <w:r w:rsidR="000F4B1B">
              <w:t>-mm-</w:t>
            </w:r>
            <w:proofErr w:type="spellStart"/>
            <w:r w:rsidR="000F4B1B">
              <w:t>rrrr</w:t>
            </w:r>
            <w:proofErr w:type="spellEnd"/>
            <w:r w:rsidR="000F4B1B">
              <w:t>)</w:t>
            </w:r>
            <w:r w:rsidR="00E74BAA">
              <w:t xml:space="preserve"> NIE PÓŹNIEJ niż do </w:t>
            </w:r>
            <w:r w:rsidR="00E070C4">
              <w:t>31.10</w:t>
            </w:r>
            <w:r w:rsidR="00E74BAA">
              <w:t>.2026 r.</w:t>
            </w:r>
          </w:p>
        </w:tc>
        <w:tc>
          <w:tcPr>
            <w:tcW w:w="5196" w:type="dxa"/>
          </w:tcPr>
          <w:sdt>
            <w:sdtPr>
              <w:id w:val="2072776868"/>
              <w:placeholder>
                <w:docPart w:val="DefaultPlaceholder_-1854013437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Content>
              <w:p w14:paraId="68E2BDC6" w14:textId="05C19AAC" w:rsidR="00E70901" w:rsidRPr="00A462EB" w:rsidRDefault="00CB534F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AE4024">
                  <w:rPr>
                    <w:rStyle w:val="Tekstzastpczy"/>
                  </w:rPr>
                  <w:t>Kliknij lub naciśnij, aby wprowadzić datę.</w:t>
                </w:r>
              </w:p>
            </w:sdtContent>
          </w:sdt>
        </w:tc>
      </w:tr>
    </w:tbl>
    <w:p w14:paraId="474615A1" w14:textId="68079C40" w:rsidR="001D18F6" w:rsidRDefault="001D18F6" w:rsidP="00B777FC">
      <w:pPr>
        <w:pStyle w:val="Nagwek1"/>
        <w:numPr>
          <w:ilvl w:val="0"/>
          <w:numId w:val="21"/>
        </w:numPr>
        <w:spacing w:before="120"/>
        <w:ind w:left="425" w:hanging="153"/>
      </w:pPr>
      <w:r>
        <w:t>Efekty realizacji zadania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6659"/>
        <w:gridCol w:w="2834"/>
      </w:tblGrid>
      <w:tr w:rsidR="003C030F" w:rsidRPr="00A462EB" w14:paraId="673E8401" w14:textId="77777777" w:rsidTr="00CD7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578E5C5A" w14:textId="1F023678" w:rsidR="003C030F" w:rsidRDefault="003C030F" w:rsidP="009825E5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 xml:space="preserve">Efekt ekologiczny </w:t>
            </w:r>
          </w:p>
          <w:p w14:paraId="49CEE5EF" w14:textId="0762F99D" w:rsidR="00E1528E" w:rsidRDefault="00E1528E" w:rsidP="00E1528E">
            <w:pPr>
              <w:pStyle w:val="Akapitzlist"/>
              <w:ind w:left="169" w:right="-108"/>
            </w:pPr>
            <w:r w:rsidRPr="00E1528E">
              <w:rPr>
                <w:b w:val="0"/>
                <w:bCs w:val="0"/>
              </w:rPr>
              <w:t>Zwiększenie liczby osób objętych ochroną przed zagrożeniami</w:t>
            </w:r>
          </w:p>
          <w:p w14:paraId="2423E231" w14:textId="665340B1" w:rsidR="00E1528E" w:rsidRPr="00E1528E" w:rsidRDefault="00E1528E" w:rsidP="00E1528E">
            <w:pPr>
              <w:pStyle w:val="Akapitzlist"/>
              <w:ind w:left="169" w:right="-108"/>
              <w:rPr>
                <w:b w:val="0"/>
                <w:bCs w:val="0"/>
              </w:rPr>
            </w:pPr>
          </w:p>
        </w:tc>
        <w:tc>
          <w:tcPr>
            <w:tcW w:w="2834" w:type="dxa"/>
          </w:tcPr>
          <w:sdt>
            <w:sdtPr>
              <w:id w:val="253102222"/>
              <w:placeholder>
                <w:docPart w:val="DefaultPlaceholder_-1854013440"/>
              </w:placeholder>
            </w:sdtPr>
            <w:sdtContent>
              <w:p w14:paraId="06993391" w14:textId="66C135D5" w:rsidR="003C030F" w:rsidRDefault="003C030F" w:rsidP="00CA7C21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…………… </w:t>
                </w:r>
                <w:r w:rsidR="00E1528E">
                  <w:t>osoby</w:t>
                </w:r>
              </w:p>
            </w:sdtContent>
          </w:sdt>
          <w:p w14:paraId="0FA926B4" w14:textId="0968AD80" w:rsidR="003C030F" w:rsidRPr="003C030F" w:rsidRDefault="003C030F" w:rsidP="003C03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C030F" w:rsidRPr="00A462EB" w14:paraId="69BB4AAC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3AB6A3F4" w14:textId="77777777" w:rsidR="00E1528E" w:rsidRPr="00E1528E" w:rsidRDefault="00DC771B" w:rsidP="00B777FC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 xml:space="preserve">Efekt </w:t>
            </w:r>
            <w:r w:rsidR="00E1528E">
              <w:t>ekologiczny</w:t>
            </w:r>
          </w:p>
          <w:p w14:paraId="645B188A" w14:textId="0BBCA7AA" w:rsidR="001D18F6" w:rsidRPr="00A462EB" w:rsidRDefault="00E1528E" w:rsidP="00E1528E">
            <w:pPr>
              <w:pStyle w:val="Akapitzlist"/>
              <w:ind w:left="169"/>
            </w:pPr>
            <w:r w:rsidRPr="00E1528E">
              <w:rPr>
                <w:rFonts w:asciiTheme="majorHAnsi" w:hAnsiTheme="majorHAnsi"/>
                <w:b w:val="0"/>
                <w:bCs w:val="0"/>
              </w:rPr>
              <w:t>Liczba osób objętych ochroną inną niż przeciwpowodziowa</w:t>
            </w:r>
          </w:p>
        </w:tc>
        <w:tc>
          <w:tcPr>
            <w:tcW w:w="2834" w:type="dxa"/>
          </w:tcPr>
          <w:sdt>
            <w:sdtPr>
              <w:id w:val="1781446150"/>
              <w:placeholder>
                <w:docPart w:val="D40621AD325E445C82A58998C4DE8143"/>
              </w:placeholder>
              <w:comboBox>
                <w:listItem w:value="Wybierz element."/>
                <w:listItem w:displayText="Informacja o dofinansowaniu i realizacji zadania" w:value="Informacja o dofinansowaniu i realizacji zadania"/>
              </w:comboBox>
            </w:sdtPr>
            <w:sdtContent>
              <w:p w14:paraId="15C961D8" w14:textId="2BD046C9" w:rsidR="001D18F6" w:rsidRPr="00A462EB" w:rsidRDefault="00E1528E" w:rsidP="00CA7C2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…………… osoby</w:t>
                </w:r>
              </w:p>
            </w:sdtContent>
          </w:sdt>
        </w:tc>
      </w:tr>
      <w:tr w:rsidR="00392CEF" w:rsidRPr="00A462EB" w14:paraId="264139FA" w14:textId="77777777" w:rsidTr="007624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0D14CF1B" w14:textId="77777777" w:rsidR="00392CEF" w:rsidRDefault="00392CEF" w:rsidP="007624BD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 xml:space="preserve">Efekt edukacyjny </w:t>
            </w:r>
          </w:p>
          <w:p w14:paraId="7259F07C" w14:textId="77777777" w:rsidR="00392CEF" w:rsidRPr="00E1528E" w:rsidRDefault="00392CEF" w:rsidP="007624BD">
            <w:pPr>
              <w:pStyle w:val="Akapitzlist"/>
              <w:ind w:left="169" w:right="-108"/>
              <w:rPr>
                <w:b w:val="0"/>
                <w:bCs w:val="0"/>
              </w:rPr>
            </w:pPr>
            <w:r w:rsidRPr="00E1528E">
              <w:rPr>
                <w:b w:val="0"/>
                <w:bCs w:val="0"/>
              </w:rPr>
              <w:t>Zasięg zrealizowanych działań przedsięwzięć edukacyjno- promocyjnych oraz informacyjnych</w:t>
            </w:r>
          </w:p>
        </w:tc>
        <w:tc>
          <w:tcPr>
            <w:tcW w:w="2834" w:type="dxa"/>
          </w:tcPr>
          <w:sdt>
            <w:sdtPr>
              <w:id w:val="1113170978"/>
              <w:placeholder>
                <w:docPart w:val="798B5CED8A7D4E4C9E3546F492D4BBA0"/>
              </w:placeholder>
            </w:sdtPr>
            <w:sdtContent>
              <w:p w14:paraId="7F6BAF4B" w14:textId="77777777" w:rsidR="00392CEF" w:rsidRDefault="00392CEF" w:rsidP="007624BD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osoby</w:t>
                </w:r>
              </w:p>
            </w:sdtContent>
          </w:sdt>
          <w:p w14:paraId="6130BFF6" w14:textId="77777777" w:rsidR="00392CEF" w:rsidRPr="00A462EB" w:rsidRDefault="00392CEF" w:rsidP="007624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1528E" w:rsidRPr="00A462EB" w14:paraId="2AD6F58E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76460F01" w14:textId="4877A56B" w:rsidR="00E1528E" w:rsidRDefault="00E1528E" w:rsidP="00B777FC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>Efekt edukacyjny</w:t>
            </w:r>
            <w:r w:rsidR="00FB5118">
              <w:t xml:space="preserve"> </w:t>
            </w:r>
          </w:p>
        </w:tc>
        <w:tc>
          <w:tcPr>
            <w:tcW w:w="2834" w:type="dxa"/>
          </w:tcPr>
          <w:sdt>
            <w:sdtPr>
              <w:id w:val="202530598"/>
              <w:placeholder>
                <w:docPart w:val="A1993B0F4DB640D587E4D9D006CC5E48"/>
              </w:placeholder>
              <w:comboBox>
                <w:listItem w:value="Wybierz element."/>
                <w:listItem w:displayText="Informacja o dofinansowaniu i realizacji zadania" w:value="Informacja o dofinansowaniu i realizacji zadania"/>
              </w:comboBox>
            </w:sdtPr>
            <w:sdtContent>
              <w:p w14:paraId="78BAA19D" w14:textId="5156E73F" w:rsidR="00E1528E" w:rsidRDefault="00E1528E" w:rsidP="00CA7C21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Informacja o dofinansowaniu i realizacji zadania (strona www/ Facebook)</w:t>
                </w:r>
              </w:p>
            </w:sdtContent>
          </w:sdt>
        </w:tc>
      </w:tr>
    </w:tbl>
    <w:p w14:paraId="2DF2BAE2" w14:textId="58301297" w:rsidR="00E70901" w:rsidRDefault="00CB534F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 xml:space="preserve">Harmonogram rzeczowo </w:t>
      </w:r>
      <w:r w:rsidR="00E86885">
        <w:t>–</w:t>
      </w:r>
      <w:r>
        <w:t xml:space="preserve"> finansowy</w:t>
      </w:r>
    </w:p>
    <w:p w14:paraId="5EBB8DC1" w14:textId="4B286535" w:rsidR="00E86885" w:rsidRPr="00A462EB" w:rsidRDefault="00E86885" w:rsidP="00E86885">
      <w:pPr>
        <w:pStyle w:val="Nagwek1"/>
      </w:pPr>
      <w:r w:rsidRPr="004B714F">
        <w:rPr>
          <w:i/>
          <w:iCs/>
          <w:sz w:val="16"/>
          <w:szCs w:val="18"/>
        </w:rPr>
        <w:t xml:space="preserve">Instrukcja: </w:t>
      </w:r>
      <w:r>
        <w:rPr>
          <w:i/>
          <w:iCs/>
          <w:sz w:val="16"/>
          <w:szCs w:val="18"/>
        </w:rPr>
        <w:t xml:space="preserve">Suma harmonogramu musi być zgodna z pkt II. </w:t>
      </w:r>
      <w:r w:rsidR="00B55593">
        <w:rPr>
          <w:i/>
          <w:iCs/>
          <w:sz w:val="16"/>
          <w:szCs w:val="18"/>
        </w:rPr>
        <w:t xml:space="preserve">1 i 2 </w:t>
      </w:r>
      <w:r>
        <w:rPr>
          <w:i/>
          <w:iCs/>
          <w:sz w:val="16"/>
          <w:szCs w:val="18"/>
        </w:rPr>
        <w:t xml:space="preserve">wniosku </w:t>
      </w:r>
    </w:p>
    <w:tbl>
      <w:tblPr>
        <w:tblStyle w:val="Tabelasiatki4akcent1"/>
        <w:tblW w:w="5264" w:type="pct"/>
        <w:tblLayout w:type="fixed"/>
        <w:tblLook w:val="04A0" w:firstRow="1" w:lastRow="0" w:firstColumn="1" w:lastColumn="0" w:noHBand="0" w:noVBand="1"/>
        <w:tblDescription w:val="Tabela na informacje o linii lotniczej"/>
      </w:tblPr>
      <w:tblGrid>
        <w:gridCol w:w="2689"/>
        <w:gridCol w:w="1559"/>
        <w:gridCol w:w="1417"/>
        <w:gridCol w:w="1843"/>
        <w:gridCol w:w="1985"/>
      </w:tblGrid>
      <w:tr w:rsidR="00B55593" w:rsidRPr="00A462EB" w14:paraId="199420BE" w14:textId="77777777" w:rsidTr="00B555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3F83290" w14:textId="54EFA8CC" w:rsidR="00B55593" w:rsidRPr="00A462EB" w:rsidRDefault="00B55593" w:rsidP="005B6377">
            <w:pPr>
              <w:jc w:val="center"/>
            </w:pPr>
            <w:r>
              <w:t>Pozycja harmonogramu</w:t>
            </w:r>
          </w:p>
        </w:tc>
        <w:tc>
          <w:tcPr>
            <w:tcW w:w="1559" w:type="dxa"/>
          </w:tcPr>
          <w:p w14:paraId="73B8B393" w14:textId="7F1B6040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Zakres rzeczowy/ jednostka miary</w:t>
            </w:r>
          </w:p>
        </w:tc>
        <w:tc>
          <w:tcPr>
            <w:tcW w:w="1417" w:type="dxa"/>
          </w:tcPr>
          <w:p w14:paraId="0FCDF283" w14:textId="1670C840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Zakres rzeczowy/ ilość</w:t>
            </w:r>
          </w:p>
        </w:tc>
        <w:tc>
          <w:tcPr>
            <w:tcW w:w="1843" w:type="dxa"/>
          </w:tcPr>
          <w:p w14:paraId="66E4D098" w14:textId="657198B1" w:rsidR="00B55593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całkowity (zł) brutto</w:t>
            </w:r>
          </w:p>
        </w:tc>
        <w:tc>
          <w:tcPr>
            <w:tcW w:w="1985" w:type="dxa"/>
          </w:tcPr>
          <w:p w14:paraId="6ADD327A" w14:textId="3C6814CD" w:rsidR="00B55593" w:rsidRPr="00A462EB" w:rsidRDefault="00B55593" w:rsidP="005B63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Koszt kwalifikowany (zł) brutto</w:t>
            </w:r>
          </w:p>
        </w:tc>
      </w:tr>
      <w:tr w:rsidR="00B55593" w:rsidRPr="00A462EB" w14:paraId="6D87CB5A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5C6CEB4" w14:textId="0D911ED4" w:rsidR="00B55593" w:rsidRPr="000F4B1B" w:rsidRDefault="00B55593" w:rsidP="005B6377">
            <w:pPr>
              <w:jc w:val="center"/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1</w:t>
            </w:r>
          </w:p>
        </w:tc>
        <w:tc>
          <w:tcPr>
            <w:tcW w:w="1559" w:type="dxa"/>
          </w:tcPr>
          <w:p w14:paraId="76F4B8A9" w14:textId="13586A7C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417" w:type="dxa"/>
          </w:tcPr>
          <w:p w14:paraId="255D3377" w14:textId="41F9C4C1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</w:p>
        </w:tc>
        <w:tc>
          <w:tcPr>
            <w:tcW w:w="1843" w:type="dxa"/>
          </w:tcPr>
          <w:p w14:paraId="038C30AE" w14:textId="25FDF250" w:rsidR="00B55593" w:rsidRDefault="00B55593" w:rsidP="005B63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</w:p>
        </w:tc>
        <w:tc>
          <w:tcPr>
            <w:tcW w:w="1985" w:type="dxa"/>
          </w:tcPr>
          <w:p w14:paraId="34342B86" w14:textId="15D1B224" w:rsidR="00B55593" w:rsidRDefault="00B55593" w:rsidP="00B555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 </w:t>
            </w:r>
          </w:p>
        </w:tc>
      </w:tr>
      <w:tr w:rsidR="00B55593" w:rsidRPr="00A462EB" w14:paraId="45845856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2098003091"/>
              <w:placeholder>
                <w:docPart w:val="A530AC20438646E7B6484C154EBD1D0C"/>
              </w:placeholder>
            </w:sdtPr>
            <w:sdtContent>
              <w:sdt>
                <w:sdtPr>
                  <w:id w:val="406041355"/>
                  <w:placeholder>
                    <w:docPart w:val="2D8A1ED695FA4C08A45F52B284AD1F03"/>
                  </w:placeholder>
                </w:sdtPr>
                <w:sdtContent>
                  <w:p w14:paraId="62B8DC9B" w14:textId="0878A543" w:rsidR="00B55593" w:rsidRPr="000F4B1B" w:rsidRDefault="00B55593" w:rsidP="00830F8F">
                    <w:pPr>
                      <w:rPr>
                        <w:b w:val="0"/>
                        <w:bCs w:val="0"/>
                      </w:rPr>
                    </w:pPr>
                    <w:r w:rsidRPr="00830F8F">
                      <w:rPr>
                        <w:b w:val="0"/>
                        <w:bCs w:val="0"/>
                      </w:rPr>
                      <w:t>Wprowadź tekst</w:t>
                    </w:r>
                  </w:p>
                </w:sdtContent>
              </w:sdt>
            </w:sdtContent>
          </w:sdt>
        </w:tc>
        <w:tc>
          <w:tcPr>
            <w:tcW w:w="1559" w:type="dxa"/>
          </w:tcPr>
          <w:sdt>
            <w:sdtPr>
              <w:id w:val="-255589438"/>
              <w:placeholder>
                <w:docPart w:val="5C1E68E0952045EEA1535C56BBCE6731"/>
              </w:placeholder>
            </w:sdtPr>
            <w:sdtContent>
              <w:p w14:paraId="68F4205D" w14:textId="36BBD1C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39516815"/>
              <w:placeholder>
                <w:docPart w:val="A78A01093169467BAA5AEFD2B25A8417"/>
              </w:placeholder>
            </w:sdtPr>
            <w:sdtContent>
              <w:p w14:paraId="788A8BDD" w14:textId="0BEDC60C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-930747148"/>
              <w:placeholder>
                <w:docPart w:val="2A106F1788724B57ACC4C7DE80429952"/>
              </w:placeholder>
            </w:sdtPr>
            <w:sdtContent>
              <w:p w14:paraId="29CFEA98" w14:textId="5FD9D587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1100684583"/>
              <w:placeholder>
                <w:docPart w:val="1A40BB1D6E0845E5A0C3D7B7D0EC8C85"/>
              </w:placeholder>
            </w:sdtPr>
            <w:sdtContent>
              <w:p w14:paraId="762495B1" w14:textId="5BA56311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144DC631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2017760115"/>
              <w:placeholder>
                <w:docPart w:val="EDCF8CF984444A22968470C8B302953F"/>
              </w:placeholder>
            </w:sdtPr>
            <w:sdtContent>
              <w:p w14:paraId="013DABCB" w14:textId="38D3A993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-2010740411"/>
              <w:placeholder>
                <w:docPart w:val="871D0C6D99F443DD92720A27A121CEEE"/>
              </w:placeholder>
            </w:sdtPr>
            <w:sdtContent>
              <w:p w14:paraId="35F44857" w14:textId="42243D6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707487814"/>
              <w:placeholder>
                <w:docPart w:val="4EC609F0243042C3B479FB24F34672D1"/>
              </w:placeholder>
            </w:sdtPr>
            <w:sdtContent>
              <w:p w14:paraId="7787F0EB" w14:textId="0A8C7316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1191417872"/>
              <w:placeholder>
                <w:docPart w:val="01F729D6BF3645C8BB351DADFA5350B3"/>
              </w:placeholder>
            </w:sdtPr>
            <w:sdtContent>
              <w:p w14:paraId="29941762" w14:textId="07410329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762223912"/>
              <w:placeholder>
                <w:docPart w:val="367B978F0A1548F4BA3ACF584A87C18C"/>
              </w:placeholder>
            </w:sdtPr>
            <w:sdtContent>
              <w:p w14:paraId="35325F55" w14:textId="312CEE5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0C61DF0A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1136071901"/>
              <w:placeholder>
                <w:docPart w:val="290AE3A5224648D38B4C2793309E7210"/>
              </w:placeholder>
            </w:sdtPr>
            <w:sdtContent>
              <w:p w14:paraId="06B90D10" w14:textId="0F927992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1560055565"/>
              <w:placeholder>
                <w:docPart w:val="A2AE670013424C9D9E6D67848BFC1B03"/>
              </w:placeholder>
            </w:sdtPr>
            <w:sdtContent>
              <w:p w14:paraId="0436C854" w14:textId="21DAEDB1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759453865"/>
              <w:placeholder>
                <w:docPart w:val="39E6B56280B64549893E7EF4760F4B2E"/>
              </w:placeholder>
            </w:sdtPr>
            <w:sdtContent>
              <w:p w14:paraId="44AFE3C1" w14:textId="09C566B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-444154902"/>
              <w:placeholder>
                <w:docPart w:val="4BE9B5D90EF644AA82E096126CE85449"/>
              </w:placeholder>
            </w:sdtPr>
            <w:sdtContent>
              <w:p w14:paraId="2BC72AF8" w14:textId="325E9E63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1885392057"/>
              <w:placeholder>
                <w:docPart w:val="BFF16300F7EB44419038109060614D29"/>
              </w:placeholder>
            </w:sdtPr>
            <w:sdtContent>
              <w:p w14:paraId="2AC14785" w14:textId="3AAAF880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04FE8B60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sdt>
            <w:sdtPr>
              <w:id w:val="-145830709"/>
              <w:placeholder>
                <w:docPart w:val="CAEDA5102E4245FB98FCDE3BEA14E9D5"/>
              </w:placeholder>
            </w:sdtPr>
            <w:sdtContent>
              <w:p w14:paraId="21B638F5" w14:textId="2F629659" w:rsidR="00B55593" w:rsidRPr="00830F8F" w:rsidRDefault="00B55593" w:rsidP="00830F8F">
                <w:pPr>
                  <w:rPr>
                    <w:b w:val="0"/>
                    <w:bCs w:val="0"/>
                  </w:rPr>
                </w:pPr>
                <w:r w:rsidRPr="00830F8F">
                  <w:rPr>
                    <w:b w:val="0"/>
                    <w:bCs w:val="0"/>
                  </w:rPr>
                  <w:t>Wprowadź tekst</w:t>
                </w:r>
              </w:p>
            </w:sdtContent>
          </w:sdt>
        </w:tc>
        <w:tc>
          <w:tcPr>
            <w:tcW w:w="1559" w:type="dxa"/>
          </w:tcPr>
          <w:sdt>
            <w:sdtPr>
              <w:id w:val="-220677425"/>
              <w:placeholder>
                <w:docPart w:val="188A62AF47524A258F337CA98B619873"/>
              </w:placeholder>
            </w:sdtPr>
            <w:sdtContent>
              <w:p w14:paraId="66B3DCED" w14:textId="7EE95C2D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1020047768"/>
              <w:placeholder>
                <w:docPart w:val="7C072A2396C34A3DB7D5D86E04A4A06A"/>
              </w:placeholder>
            </w:sdtPr>
            <w:sdtContent>
              <w:p w14:paraId="1D2F6CB5" w14:textId="38F40108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1535007222"/>
              <w:placeholder>
                <w:docPart w:val="7D4E91BEF8F54679A75C7FA37607D2F2"/>
              </w:placeholder>
            </w:sdtPr>
            <w:sdtContent>
              <w:p w14:paraId="251C16EF" w14:textId="3C239952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1688900671"/>
              <w:placeholder>
                <w:docPart w:val="1E3C49707B6444E7BE565AF0D7047560"/>
              </w:placeholder>
            </w:sdtPr>
            <w:sdtContent>
              <w:p w14:paraId="3F6A11DA" w14:textId="14775290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22A0AF05" w14:textId="77777777" w:rsidTr="00B55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9C3AC4B" w14:textId="548C5740" w:rsidR="00B55593" w:rsidRPr="000F4B1B" w:rsidRDefault="00B55593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Działania edukacyjne obligatoryjne</w:t>
            </w:r>
            <w:r>
              <w:rPr>
                <w:b w:val="0"/>
                <w:bCs w:val="0"/>
              </w:rPr>
              <w:t xml:space="preserve"> - </w:t>
            </w:r>
          </w:p>
          <w:p w14:paraId="143EB1BA" w14:textId="1AF08098" w:rsidR="00B55593" w:rsidRPr="000F4B1B" w:rsidRDefault="00B55593" w:rsidP="00830F8F">
            <w:pPr>
              <w:rPr>
                <w:b w:val="0"/>
                <w:bCs w:val="0"/>
              </w:rPr>
            </w:pPr>
            <w:r w:rsidRPr="00196F97">
              <w:rPr>
                <w:b w:val="0"/>
                <w:bCs w:val="0"/>
                <w:sz w:val="18"/>
                <w:szCs w:val="20"/>
              </w:rPr>
              <w:lastRenderedPageBreak/>
              <w:t>zgodnie z ogłoszeniem o naborze</w:t>
            </w:r>
          </w:p>
        </w:tc>
        <w:tc>
          <w:tcPr>
            <w:tcW w:w="1559" w:type="dxa"/>
          </w:tcPr>
          <w:sdt>
            <w:sdtPr>
              <w:id w:val="1556656059"/>
              <w:placeholder>
                <w:docPart w:val="E1D5CFA3A6894E3097AAE83279CB671F"/>
              </w:placeholder>
            </w:sdtPr>
            <w:sdtContent>
              <w:p w14:paraId="4434DFBF" w14:textId="64B5C3E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1099065622"/>
              <w:placeholder>
                <w:docPart w:val="83ED5BAAFBAF4516B2AD28B9755BF7CF"/>
              </w:placeholder>
            </w:sdtPr>
            <w:sdtContent>
              <w:p w14:paraId="3B787E8D" w14:textId="613A76A2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2035533583"/>
              <w:placeholder>
                <w:docPart w:val="9F807CA862B140969A59CF189F6800E8"/>
              </w:placeholder>
            </w:sdtPr>
            <w:sdtContent>
              <w:p w14:paraId="14DC75A7" w14:textId="7E6B19DB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1040324993"/>
              <w:placeholder>
                <w:docPart w:val="6EDFECAA0EB94BBABB551392AFE35222"/>
              </w:placeholder>
            </w:sdtPr>
            <w:sdtContent>
              <w:p w14:paraId="189BAABC" w14:textId="561213B6" w:rsidR="00B55593" w:rsidRPr="00830F8F" w:rsidRDefault="00B55593" w:rsidP="00830F8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B55593" w:rsidRPr="00A462EB" w14:paraId="694FF40A" w14:textId="77777777" w:rsidTr="00B55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6AE1D1E" w14:textId="5D7422A7" w:rsidR="00B55593" w:rsidRPr="000F4B1B" w:rsidRDefault="00B55593" w:rsidP="00830F8F">
            <w:pPr>
              <w:rPr>
                <w:b w:val="0"/>
                <w:bCs w:val="0"/>
              </w:rPr>
            </w:pPr>
            <w:r w:rsidRPr="000F4B1B">
              <w:rPr>
                <w:b w:val="0"/>
                <w:bCs w:val="0"/>
              </w:rPr>
              <w:t>Suma (zł)</w:t>
            </w:r>
          </w:p>
        </w:tc>
        <w:tc>
          <w:tcPr>
            <w:tcW w:w="1559" w:type="dxa"/>
          </w:tcPr>
          <w:sdt>
            <w:sdtPr>
              <w:id w:val="1998373361"/>
              <w:placeholder>
                <w:docPart w:val="E392EAC49F2B492CA155F247C4A0E249"/>
              </w:placeholder>
            </w:sdtPr>
            <w:sdtContent>
              <w:p w14:paraId="609FB71A" w14:textId="539F5D7E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417" w:type="dxa"/>
          </w:tcPr>
          <w:sdt>
            <w:sdtPr>
              <w:id w:val="-1070739043"/>
              <w:placeholder>
                <w:docPart w:val="902EE72AAE8A44F7967F14B41BC6D6B3"/>
              </w:placeholder>
            </w:sdtPr>
            <w:sdtContent>
              <w:p w14:paraId="6A404AEB" w14:textId="741F1346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id w:val="64458453"/>
              <w:placeholder>
                <w:docPart w:val="C5FB163FD5834434B740E95EB14D9AAA"/>
              </w:placeholder>
            </w:sdtPr>
            <w:sdtContent>
              <w:p w14:paraId="005D3D4D" w14:textId="6C02B465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  <w:tc>
          <w:tcPr>
            <w:tcW w:w="1985" w:type="dxa"/>
          </w:tcPr>
          <w:sdt>
            <w:sdtPr>
              <w:id w:val="-2070415350"/>
              <w:placeholder>
                <w:docPart w:val="8DCD653CD5F945FDA489A80E46744D67"/>
              </w:placeholder>
            </w:sdtPr>
            <w:sdtContent>
              <w:p w14:paraId="3F86F77B" w14:textId="05ABBEFE" w:rsidR="00B55593" w:rsidRPr="00830F8F" w:rsidRDefault="00B55593" w:rsidP="00830F8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830F8F">
                  <w:t>Wprowadź tekst</w:t>
                </w:r>
              </w:p>
            </w:sdtContent>
          </w:sdt>
        </w:tc>
      </w:tr>
      <w:tr w:rsidR="00FB5118" w:rsidRPr="00A462EB" w14:paraId="735D13D4" w14:textId="77777777" w:rsidTr="001145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6898F15D" w14:textId="793E721E" w:rsidR="00FB5118" w:rsidRPr="003A42EB" w:rsidRDefault="00FB5118" w:rsidP="00830F8F">
            <w:pPr>
              <w:rPr>
                <w:b w:val="0"/>
                <w:bCs w:val="0"/>
              </w:rPr>
            </w:pPr>
            <w:r>
              <w:t xml:space="preserve">Wnioskowana kwota dotacji z Funduszu (zł) nie więcej niż </w:t>
            </w:r>
            <w:r w:rsidRPr="00AD3D42">
              <w:t xml:space="preserve">łącznie </w:t>
            </w:r>
            <w:r w:rsidR="00E070C4" w:rsidRPr="00AD3D42">
              <w:t>2</w:t>
            </w:r>
            <w:r w:rsidRPr="00AD3D42">
              <w:t>0 000,00 zł</w:t>
            </w:r>
            <w:r w:rsidR="003A42EB" w:rsidRPr="00AD3D42">
              <w:t xml:space="preserve"> </w:t>
            </w:r>
            <w:r w:rsidRPr="00AD3D42">
              <w:t xml:space="preserve">w tym </w:t>
            </w:r>
            <w:r>
              <w:t>na cele:</w:t>
            </w:r>
          </w:p>
        </w:tc>
        <w:tc>
          <w:tcPr>
            <w:tcW w:w="3828" w:type="dxa"/>
            <w:gridSpan w:val="2"/>
          </w:tcPr>
          <w:p w14:paraId="47A3D632" w14:textId="77777777" w:rsidR="00FB5118" w:rsidRDefault="00FB5118" w:rsidP="00830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5118" w:rsidRPr="00A462EB" w14:paraId="76E9BA4A" w14:textId="77777777" w:rsidTr="002062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5C0EECDF" w14:textId="237552B4" w:rsidR="00FB5118" w:rsidRDefault="00FB5118" w:rsidP="00830F8F">
            <w:r>
              <w:t>bieżące</w:t>
            </w:r>
          </w:p>
        </w:tc>
        <w:tc>
          <w:tcPr>
            <w:tcW w:w="3828" w:type="dxa"/>
            <w:gridSpan w:val="2"/>
          </w:tcPr>
          <w:p w14:paraId="3AA56A3F" w14:textId="77777777" w:rsidR="00FB5118" w:rsidRDefault="00FB5118" w:rsidP="00830F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5118" w:rsidRPr="00A462EB" w14:paraId="77948EC7" w14:textId="77777777" w:rsidTr="00A2329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  <w:gridSpan w:val="3"/>
          </w:tcPr>
          <w:p w14:paraId="024E530C" w14:textId="683EF723" w:rsidR="00FB5118" w:rsidRDefault="00FB5118" w:rsidP="00830F8F">
            <w:r>
              <w:t>inwestycyjne</w:t>
            </w:r>
          </w:p>
        </w:tc>
        <w:tc>
          <w:tcPr>
            <w:tcW w:w="3828" w:type="dxa"/>
            <w:gridSpan w:val="2"/>
          </w:tcPr>
          <w:p w14:paraId="26D5EA91" w14:textId="77777777" w:rsidR="00FB5118" w:rsidRDefault="00FB5118" w:rsidP="00830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47EEA95" w14:textId="0E609EEC" w:rsidR="00E70901" w:rsidRPr="00A462EB" w:rsidRDefault="00A45F83" w:rsidP="00BE0A47">
      <w:pPr>
        <w:pStyle w:val="Nagwek1"/>
        <w:numPr>
          <w:ilvl w:val="0"/>
          <w:numId w:val="21"/>
        </w:numPr>
        <w:spacing w:before="120"/>
        <w:ind w:left="425" w:hanging="153"/>
      </w:pPr>
      <w:r>
        <w:t xml:space="preserve">Rachunek bankowy, na który zostanie przekazana dotacja </w:t>
      </w:r>
    </w:p>
    <w:tbl>
      <w:tblPr>
        <w:tblStyle w:val="Tabelasiatki2akcent1"/>
        <w:tblW w:w="5000" w:type="pct"/>
        <w:tblLayout w:type="fixed"/>
        <w:tblLook w:val="04A0" w:firstRow="1" w:lastRow="0" w:firstColumn="1" w:lastColumn="0" w:noHBand="0" w:noVBand="1"/>
        <w:tblDescription w:val="Tabela na informacje o trasie podróży i hotelach"/>
      </w:tblPr>
      <w:tblGrid>
        <w:gridCol w:w="9027"/>
      </w:tblGrid>
      <w:tr w:rsidR="00A45F83" w:rsidRPr="00A462EB" w14:paraId="512D634F" w14:textId="77777777" w:rsidTr="00196F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539D35FF" w14:textId="1C8CE9D0" w:rsidR="00A45F83" w:rsidRPr="00196F97" w:rsidRDefault="00A45F83" w:rsidP="00BE0A47">
            <w:pPr>
              <w:pStyle w:val="Akapitzlist"/>
              <w:numPr>
                <w:ilvl w:val="0"/>
                <w:numId w:val="25"/>
              </w:numPr>
              <w:spacing w:before="0"/>
              <w:ind w:left="346" w:hanging="357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Nazwa banku</w:t>
            </w:r>
          </w:p>
        </w:tc>
      </w:tr>
      <w:tr w:rsidR="00A45F83" w:rsidRPr="00A462EB" w14:paraId="1E3770F3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564075489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270D8BB" w14:textId="69ADCDD0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A45F83" w:rsidRPr="00A462EB" w14:paraId="071826C8" w14:textId="77777777" w:rsidTr="00196F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6FD986E0" w14:textId="21ACF51F" w:rsidR="00A45F83" w:rsidRPr="00196F97" w:rsidRDefault="00A45F83" w:rsidP="00AE3B2E">
            <w:pPr>
              <w:pStyle w:val="Akapitzlist"/>
              <w:numPr>
                <w:ilvl w:val="0"/>
                <w:numId w:val="25"/>
              </w:numPr>
              <w:ind w:left="351"/>
              <w:rPr>
                <w:b w:val="0"/>
                <w:bCs w:val="0"/>
              </w:rPr>
            </w:pPr>
            <w:r w:rsidRPr="00196F97">
              <w:rPr>
                <w:b w:val="0"/>
                <w:bCs w:val="0"/>
              </w:rPr>
              <w:t>Nr rachunku</w:t>
            </w:r>
          </w:p>
        </w:tc>
      </w:tr>
      <w:tr w:rsidR="00A45F83" w:rsidRPr="00A462EB" w14:paraId="64E90A92" w14:textId="77777777" w:rsidTr="00196F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id w:val="617963111"/>
            <w:placeholder>
              <w:docPart w:val="DefaultPlaceholder_-1854013440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027" w:type="dxa"/>
              </w:tcPr>
              <w:p w14:paraId="6BDEFEFC" w14:textId="725BC859" w:rsidR="00A45F83" w:rsidRPr="00A462EB" w:rsidRDefault="00A45F83" w:rsidP="008357AC">
                <w:r w:rsidRPr="00AA5EA4">
                  <w:rPr>
                    <w:rStyle w:val="Tekstzastpczy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4054E6" w:rsidRPr="00A462EB" w14:paraId="4FD0305B" w14:textId="77777777" w:rsidTr="00196F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</w:tcPr>
          <w:p w14:paraId="56A695DD" w14:textId="77777777" w:rsidR="004054E6" w:rsidRDefault="004054E6" w:rsidP="008357AC"/>
        </w:tc>
      </w:tr>
    </w:tbl>
    <w:p w14:paraId="13DAFC45" w14:textId="14445A27" w:rsidR="00A95974" w:rsidRPr="00A462EB" w:rsidRDefault="00A95974" w:rsidP="00FF69ED">
      <w:pPr>
        <w:pStyle w:val="Nagwek1"/>
        <w:numPr>
          <w:ilvl w:val="0"/>
          <w:numId w:val="21"/>
        </w:numPr>
        <w:ind w:left="426" w:hanging="153"/>
      </w:pPr>
      <w:r>
        <w:t>Oświadczam, że:</w:t>
      </w:r>
    </w:p>
    <w:tbl>
      <w:tblPr>
        <w:tblStyle w:val="Tabelasiatki6kolorowaakcent1"/>
        <w:tblW w:w="5264" w:type="pct"/>
        <w:tblLayout w:type="fixed"/>
        <w:tblLook w:val="04A0" w:firstRow="1" w:lastRow="0" w:firstColumn="1" w:lastColumn="0" w:noHBand="0" w:noVBand="1"/>
        <w:tblDescription w:val="Tabela na informacje o kartach kredytowych"/>
      </w:tblPr>
      <w:tblGrid>
        <w:gridCol w:w="701"/>
        <w:gridCol w:w="8792"/>
      </w:tblGrid>
      <w:tr w:rsidR="008F22A9" w:rsidRPr="00E070C4" w14:paraId="700DC55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-1099796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940FD00" w14:textId="16CFACC4" w:rsidR="008F22A9" w:rsidRPr="00E070C4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6381883" w14:textId="77A7A9B6" w:rsidR="008F22A9" w:rsidRPr="00E070C4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18"/>
                <w:szCs w:val="18"/>
              </w:rPr>
            </w:pPr>
            <w:r w:rsidRPr="00E070C4">
              <w:rPr>
                <w:b w:val="0"/>
                <w:bCs w:val="0"/>
                <w:color w:val="0D0D0D" w:themeColor="text1" w:themeTint="F2"/>
                <w:sz w:val="18"/>
                <w:szCs w:val="18"/>
              </w:rPr>
              <w:t xml:space="preserve">jestem uprawniony do zaciągania zobowiązań cywilnoprawnych w imieniu </w:t>
            </w:r>
            <w:r w:rsidR="00342BA5" w:rsidRPr="00E070C4">
              <w:rPr>
                <w:b w:val="0"/>
                <w:bCs w:val="0"/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b w:val="0"/>
                <w:bCs w:val="0"/>
                <w:color w:val="0D0D0D" w:themeColor="text1" w:themeTint="F2"/>
                <w:sz w:val="18"/>
                <w:szCs w:val="18"/>
              </w:rPr>
              <w:t>i na rzecz Wnioskodawcy.</w:t>
            </w:r>
          </w:p>
        </w:tc>
      </w:tr>
      <w:tr w:rsidR="008F22A9" w:rsidRPr="00E070C4" w14:paraId="4703AE12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180950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AA3AF59" w14:textId="327FCF4F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57B1DB" w14:textId="5B1A254B" w:rsidR="008F22A9" w:rsidRPr="00E070C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t>nie mam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 możliwości odzyskania podatku od towarów i usług (VAT) związanego </w:t>
            </w:r>
            <w:r w:rsidR="00342BA5"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z realizacją zadania (VAT jest kosztem kwalifikowanym). Zobowiązuje się do zwrotu zrefundowanej w ramach dofinansowania części poniesionego kosztu podatku od towarów i usług (VAT), jeżeli zaistnieją przesłanki umożliwiające odzyskanie tego podatku przez Wnioskodawcę</w:t>
            </w:r>
            <w:r w:rsidR="003A42EB" w:rsidRPr="00E070C4">
              <w:rPr>
                <w:color w:val="0D0D0D" w:themeColor="text1" w:themeTint="F2"/>
                <w:sz w:val="18"/>
                <w:szCs w:val="18"/>
              </w:rPr>
              <w:t>*</w:t>
            </w:r>
          </w:p>
        </w:tc>
      </w:tr>
      <w:tr w:rsidR="008F22A9" w:rsidRPr="00E070C4" w14:paraId="5F17E9AA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83661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4C581D7" w14:textId="4FFF4CD1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B9FD99" w14:textId="2ABC7900" w:rsidR="008F22A9" w:rsidRPr="00E070C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t>mam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 możliwość odzyskania podatku od towarów i usług (VAT) związanego </w:t>
            </w:r>
            <w:r w:rsidR="00342BA5"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z realizacją zadania (VAT jest kosztem niekwalifikowanym)</w:t>
            </w:r>
            <w:r w:rsidR="003A42EB" w:rsidRPr="00E070C4">
              <w:rPr>
                <w:color w:val="0D0D0D" w:themeColor="text1" w:themeTint="F2"/>
                <w:sz w:val="18"/>
                <w:szCs w:val="18"/>
              </w:rPr>
              <w:t>*</w:t>
            </w:r>
          </w:p>
        </w:tc>
      </w:tr>
      <w:tr w:rsidR="002001FA" w:rsidRPr="00E070C4" w14:paraId="0DD7EA51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14014932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0A7A96D" w14:textId="6E4AD7A8" w:rsidR="002001FA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B1BA00E" w14:textId="48697D39" w:rsidR="002001FA" w:rsidRPr="00E070C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wnioskowane dofinansowanie </w:t>
            </w:r>
            <w:r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t xml:space="preserve">nie stanowi pomocy publicznej 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>(na podstawie przesłanek dotyczących występowania pomocy publicznej, określonych w art. 107 i 108 Traktatu o funkcjonowaniu Unii Europejskiej)</w:t>
            </w:r>
            <w:r w:rsidR="003A42EB" w:rsidRPr="00E070C4">
              <w:rPr>
                <w:color w:val="0D0D0D" w:themeColor="text1" w:themeTint="F2"/>
                <w:sz w:val="18"/>
                <w:szCs w:val="18"/>
              </w:rPr>
              <w:t>*</w:t>
            </w:r>
          </w:p>
        </w:tc>
      </w:tr>
      <w:tr w:rsidR="002001FA" w:rsidRPr="00E070C4" w14:paraId="4970584C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1870675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A93CE46" w14:textId="28BD9780" w:rsidR="002001FA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35D32BE" w14:textId="11F5CDC6" w:rsidR="002001FA" w:rsidRPr="00E070C4" w:rsidRDefault="002001FA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wnioskowane dofinansowanie </w:t>
            </w:r>
            <w:r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t xml:space="preserve">stanowi pomoc publiczną 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(na podstawie przesłanek dotyczących występowania pomocy publicznej, określonych w art. 107 i 108 Traktatu </w:t>
            </w:r>
            <w:r w:rsidR="00B777FC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o funkcjonowaniu Unii Europejskiej)</w:t>
            </w:r>
            <w:r w:rsidR="003A42EB" w:rsidRPr="00E070C4">
              <w:rPr>
                <w:color w:val="0D0D0D" w:themeColor="text1" w:themeTint="F2"/>
                <w:sz w:val="18"/>
                <w:szCs w:val="18"/>
              </w:rPr>
              <w:t>*</w:t>
            </w:r>
          </w:p>
        </w:tc>
      </w:tr>
      <w:tr w:rsidR="00196F97" w:rsidRPr="00E070C4" w14:paraId="0BF5675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-1311238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F06C1FD" w14:textId="39FF1B98" w:rsidR="00196F97" w:rsidRPr="00E070C4" w:rsidRDefault="00196F97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14CD788" w14:textId="18F71CD7" w:rsidR="00196F97" w:rsidRPr="00E070C4" w:rsidRDefault="00196F9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wyrażam zgodę na przekazywanie informacji dotyczących złożonego wniosku oraz realizacji umowy z WFOŚiGW w Zielonej Górze, w przypadku, gdy zostanie ona zawarta, za pośrednictwem </w:t>
            </w:r>
            <w:r w:rsidRPr="00E070C4">
              <w:rPr>
                <w:b/>
                <w:bCs/>
                <w:color w:val="0D0D0D" w:themeColor="text1" w:themeTint="F2"/>
                <w:sz w:val="18"/>
                <w:szCs w:val="18"/>
              </w:rPr>
              <w:t>poczty elektronicznej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>. Korespondencja będzie wysyłana na adres e-mail podany we wniosku w pkt I</w:t>
            </w:r>
          </w:p>
        </w:tc>
      </w:tr>
      <w:tr w:rsidR="008F22A9" w:rsidRPr="00E070C4" w14:paraId="12438481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416523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6B052C6" w14:textId="1F1A886C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3A41A6F" w14:textId="67FE11A0" w:rsidR="008F22A9" w:rsidRPr="00E070C4" w:rsidRDefault="008F22A9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wszystkie działania objęte wnioskiem o dofinansowanie zostaną/zostały zrealizowane zgodnie z wymogami wynikającymi z powszechnie obowiązujących przepisów prawa</w:t>
            </w:r>
          </w:p>
        </w:tc>
      </w:tr>
      <w:tr w:rsidR="008F22A9" w:rsidRPr="00E070C4" w14:paraId="142DAA76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-1344243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0EB318E" w14:textId="4109DCFD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33F0C99" w14:textId="24799962" w:rsidR="008F22A9" w:rsidRPr="00E070C4" w:rsidRDefault="00342BA5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 </w:t>
            </w:r>
            <w:r w:rsidR="008F22A9" w:rsidRPr="00E070C4">
              <w:rPr>
                <w:color w:val="0D0D0D" w:themeColor="text1" w:themeTint="F2"/>
                <w:sz w:val="18"/>
                <w:szCs w:val="18"/>
              </w:rPr>
              <w:t xml:space="preserve">nie uzyskałem i nie będę się ubiegał o dofinansowanie na wydatek objęty pomocą finansową w formie dotacji udzieloną przez Fundusz w ramach niniejszego zadania </w:t>
            </w:r>
            <w:r w:rsidR="00B777FC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="008F22A9" w:rsidRPr="00E070C4">
              <w:rPr>
                <w:color w:val="0D0D0D" w:themeColor="text1" w:themeTint="F2"/>
                <w:sz w:val="18"/>
                <w:szCs w:val="18"/>
              </w:rPr>
              <w:t>z innych bezzwrotnych środków publicznych oraz innych, krajowych i/lub zagranicznych</w:t>
            </w:r>
          </w:p>
        </w:tc>
      </w:tr>
      <w:tr w:rsidR="008F22A9" w:rsidRPr="00E070C4" w14:paraId="478EA945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1502620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94506D3" w14:textId="7DD42379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BCA3E43" w14:textId="4C70F526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realizując zadanie, kieruję się kryterium oszczędności i efektywności wybranych przeze mnie rozwiązań</w:t>
            </w:r>
            <w:r w:rsidR="00B777FC" w:rsidRPr="00E070C4">
              <w:rPr>
                <w:color w:val="0D0D0D" w:themeColor="text1" w:themeTint="F2"/>
                <w:sz w:val="18"/>
                <w:szCs w:val="18"/>
              </w:rPr>
              <w:t>; przy wyborze wykonawców</w:t>
            </w:r>
            <w:r w:rsidR="00F93D07" w:rsidRPr="00E070C4">
              <w:rPr>
                <w:color w:val="0D0D0D" w:themeColor="text1" w:themeTint="F2"/>
                <w:sz w:val="18"/>
                <w:szCs w:val="18"/>
              </w:rPr>
              <w:t xml:space="preserve"> kieruję się kryterium oszczędności i efektywności wybranych przeze mnie rozwiązań oraz stosuję przepisy zawarte w Księdze Pierwszej Tytule IV Dziale II ustawy z dnia 23.04.1964 roku Kodeks Cywilny</w:t>
            </w:r>
          </w:p>
        </w:tc>
      </w:tr>
      <w:tr w:rsidR="008F22A9" w:rsidRPr="00E070C4" w14:paraId="714C006B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-1664994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ED3121D" w14:textId="4B795CDE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F967F11" w14:textId="2085EA0F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w przypadku zawarcia umowy dotacji z WFOŚiGW w Zielonej Górze zobowiązuję się pokryć wszelkie koszty zadania przekraczające wartość przyznanej dotacji</w:t>
            </w:r>
          </w:p>
        </w:tc>
      </w:tr>
      <w:tr w:rsidR="008F22A9" w:rsidRPr="00E070C4" w14:paraId="2EE2A658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33303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1E69647" w14:textId="716816AC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BB8F6CB" w14:textId="378C6831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zobowiązuję się do niezwłocznego informowania WFOŚiGW w Zielonej Górze </w:t>
            </w:r>
            <w:r w:rsidR="00342BA5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o wszelkich zmianach mających wpływ na realizację zadania na każdym jego etapie</w:t>
            </w:r>
          </w:p>
        </w:tc>
      </w:tr>
      <w:tr w:rsidR="008F22A9" w:rsidRPr="00E070C4" w14:paraId="743127B3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-1159306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CB1AE54" w14:textId="043380DD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BC27851" w14:textId="72AED0C7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zobowiązuję się do niezwłocznego informowania WFOŚiGW w Zielonej Górze </w:t>
            </w:r>
            <w:r w:rsidR="00342BA5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o każdej zmianie danych adresowych, w tym adresu e-mail pod rygorem, </w:t>
            </w:r>
            <w:r w:rsidR="00342BA5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że dostarczenie przez Fundusz pisma bądź wiadomości e-mail na dotychczasowy znany Funduszowi adres Wnioskodawcy uznane będzie za doręczenie skuteczne</w:t>
            </w:r>
          </w:p>
        </w:tc>
      </w:tr>
      <w:tr w:rsidR="008F22A9" w:rsidRPr="00E070C4" w14:paraId="3B22EEBC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1916390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D384D8A" w14:textId="3CC317BB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62458977" w14:textId="464F7E58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wyrażam zgodę na przeprowadzanie przez WFOŚiGW w Zielonej Górze kontroli realizacji zadania</w:t>
            </w:r>
          </w:p>
        </w:tc>
      </w:tr>
      <w:tr w:rsidR="008F22A9" w:rsidRPr="00E070C4" w14:paraId="5324CDA7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1189403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2D9E044" w14:textId="7CFFAC07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CCCECB3" w14:textId="42C44864" w:rsidR="008F22A9" w:rsidRPr="00E070C4" w:rsidRDefault="008F22A9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oświadczam, że wszystkie informacje zawarte we wniosku i w załącznikach </w:t>
            </w:r>
            <w:r w:rsidR="00342BA5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są zgodne ze stanem faktycznym</w:t>
            </w:r>
          </w:p>
        </w:tc>
      </w:tr>
      <w:tr w:rsidR="008F22A9" w:rsidRPr="00E070C4" w14:paraId="321854E4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286426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FC74939" w14:textId="308A0F06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5F26532" w14:textId="37015C69" w:rsidR="008F22A9" w:rsidRPr="00E070C4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przystępując do realizacji zadania zapoznałem się z </w:t>
            </w:r>
            <w:r w:rsidR="00F93D07" w:rsidRPr="00E070C4">
              <w:rPr>
                <w:color w:val="0D0D0D" w:themeColor="text1" w:themeTint="F2"/>
                <w:sz w:val="18"/>
                <w:szCs w:val="18"/>
              </w:rPr>
              <w:t>dokumentami niezbędnymi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 do  złożenia</w:t>
            </w:r>
            <w:r w:rsidR="00F93D07" w:rsidRPr="00E070C4">
              <w:rPr>
                <w:color w:val="0D0D0D" w:themeColor="text1" w:themeTint="F2"/>
                <w:sz w:val="18"/>
                <w:szCs w:val="18"/>
              </w:rPr>
              <w:t xml:space="preserve"> 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wniosku, w szczególności z treścią programu </w:t>
            </w:r>
            <w:r w:rsidR="00F93D07" w:rsidRPr="00E070C4">
              <w:rPr>
                <w:color w:val="0D0D0D" w:themeColor="text1" w:themeTint="F2"/>
                <w:sz w:val="18"/>
                <w:szCs w:val="18"/>
              </w:rPr>
              <w:t>Lubuski Strażak,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 rozumiem i</w:t>
            </w:r>
            <w:r w:rsidR="00F93D07" w:rsidRPr="00E070C4">
              <w:rPr>
                <w:color w:val="0D0D0D" w:themeColor="text1" w:themeTint="F2"/>
                <w:sz w:val="18"/>
                <w:szCs w:val="18"/>
              </w:rPr>
              <w:t> 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>akceptuję zawarte w nich prawa i obowiązki</w:t>
            </w:r>
          </w:p>
        </w:tc>
      </w:tr>
      <w:tr w:rsidR="008F22A9" w:rsidRPr="00E070C4" w14:paraId="68EFA29D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1994220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7EECAA0" w14:textId="40C185D8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A077A3E" w14:textId="3757618A" w:rsidR="008F22A9" w:rsidRPr="00E070C4" w:rsidRDefault="009A1AC8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oświadczam, że </w:t>
            </w:r>
            <w:r w:rsidR="008F22A9" w:rsidRPr="00E070C4">
              <w:rPr>
                <w:color w:val="0D0D0D" w:themeColor="text1" w:themeTint="F2"/>
                <w:sz w:val="18"/>
                <w:szCs w:val="18"/>
              </w:rPr>
              <w:t xml:space="preserve">wszystkie zakupione w ramach zadania 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 xml:space="preserve">sprzęty są </w:t>
            </w:r>
            <w:r w:rsidR="008F22A9" w:rsidRPr="00E070C4">
              <w:rPr>
                <w:color w:val="0D0D0D" w:themeColor="text1" w:themeTint="F2"/>
                <w:sz w:val="18"/>
                <w:szCs w:val="18"/>
              </w:rPr>
              <w:t xml:space="preserve">fabrycznie </w:t>
            </w:r>
            <w:r w:rsidRPr="00E070C4">
              <w:rPr>
                <w:color w:val="0D0D0D" w:themeColor="text1" w:themeTint="F2"/>
                <w:sz w:val="18"/>
                <w:szCs w:val="18"/>
              </w:rPr>
              <w:t>nowe oraz posiadają</w:t>
            </w:r>
            <w:r w:rsidRPr="00E070C4">
              <w:rPr>
                <w:rFonts w:asciiTheme="minorHAnsi" w:hAnsiTheme="minorHAnsi"/>
                <w:bCs/>
                <w:color w:val="auto"/>
                <w:spacing w:val="-4"/>
                <w:sz w:val="18"/>
                <w:szCs w:val="18"/>
              </w:rPr>
              <w:t xml:space="preserve"> minimalne wymagania techniczne/wymagane certyfikaty zakupionego doposażenia</w:t>
            </w:r>
          </w:p>
        </w:tc>
      </w:tr>
      <w:tr w:rsidR="00207F99" w:rsidRPr="00E070C4" w14:paraId="0AE395C1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200931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53097B21" w14:textId="48DC776C" w:rsidR="00207F99" w:rsidRPr="00E070C4" w:rsidRDefault="00207F99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DC57343" w14:textId="042C3AB4" w:rsidR="00207F99" w:rsidRPr="00E070C4" w:rsidRDefault="00207F99" w:rsidP="00207F99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w wyniku realizacji zadania osiągnięty zostanie efekt rzeczowy oraz ekologiczny określony w pkt. IV wniosku o dofinansowanie</w:t>
            </w:r>
          </w:p>
        </w:tc>
      </w:tr>
      <w:tr w:rsidR="00207F99" w:rsidRPr="00E070C4" w14:paraId="237152C3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color w:val="0D0D0D" w:themeColor="text1" w:themeTint="F2"/>
              <w:sz w:val="18"/>
              <w:szCs w:val="18"/>
            </w:rPr>
            <w:id w:val="983063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F6AD5D5" w14:textId="55C8B21C" w:rsidR="00207F99" w:rsidRPr="00E070C4" w:rsidRDefault="00207F99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309A1DAD" w14:textId="2FD4AFF5" w:rsidR="00207F99" w:rsidRPr="00E070C4" w:rsidRDefault="00207F99" w:rsidP="00207F99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zakupiony sprzęt nie będzie służył działalności gospodarczej</w:t>
            </w:r>
          </w:p>
        </w:tc>
      </w:tr>
      <w:tr w:rsidR="008F22A9" w:rsidRPr="00E070C4" w14:paraId="4AD87EC6" w14:textId="77777777" w:rsidTr="006D43D1">
        <w:sdt>
          <w:sdtPr>
            <w:rPr>
              <w:color w:val="0D0D0D" w:themeColor="text1" w:themeTint="F2"/>
              <w:sz w:val="18"/>
              <w:szCs w:val="18"/>
            </w:rPr>
            <w:id w:val="-2095547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E7047C5" w14:textId="5D1C68FD" w:rsidR="008F22A9" w:rsidRPr="00E070C4" w:rsidRDefault="002001FA" w:rsidP="002001FA">
                <w:pPr>
                  <w:ind w:left="-75"/>
                  <w:jc w:val="center"/>
                  <w:rPr>
                    <w:color w:val="0D0D0D" w:themeColor="text1" w:themeTint="F2"/>
                    <w:sz w:val="18"/>
                    <w:szCs w:val="18"/>
                  </w:rPr>
                </w:pPr>
                <w:r w:rsidRPr="00E070C4">
                  <w:rPr>
                    <w:rFonts w:ascii="MS Gothic" w:eastAsia="MS Gothic" w:hAnsi="MS Gothic" w:hint="eastAsia"/>
                    <w:color w:val="0D0D0D" w:themeColor="text1" w:themeTint="F2"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AB26ED5" w14:textId="5CF71868" w:rsidR="008F22A9" w:rsidRPr="00E070C4" w:rsidRDefault="008F22A9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przyjmuję do wiadomości, że:</w:t>
            </w:r>
          </w:p>
          <w:p w14:paraId="2A52DBAA" w14:textId="79ADFEEF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administratorem zebranych danych osobowych jest Wojewódzki Funduszu Ochrony Środowiska i Gospodarki Wodnej w Zielonej Górze z siedzibą w Zielonej Górze, ul. Miodowa 11, 65-602 Zielona Góra, tel.: 68 419 6900, e-mail: sekretariat @wfosigw.zgora.pl</w:t>
            </w:r>
          </w:p>
          <w:p w14:paraId="47C1CD04" w14:textId="77777777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Inspektor Ochrony Danych – kontakt: tel.: 68 419 6909; e-mail: iod@wfosigw.zgora.pl.</w:t>
            </w:r>
          </w:p>
          <w:p w14:paraId="70E2FE7F" w14:textId="39880996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zebrane dane osobowe przetwarzane będą w związku z realizacją zadań realizowanych przez Fundusz na podstawie przepisów prawa, w szczególności Ustawy z dnia 27 kwietnia 2001 r. Prawo ochrony środowiska, na podstawie art. 6 ust. 1 lit. b, c oraz e RODO</w:t>
            </w:r>
          </w:p>
          <w:p w14:paraId="4F4A4B7E" w14:textId="32E48E05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zebrane dane osobowe mogą zostać udostępniane podmiotom/osobom uprawnionym do przeprowadzania w Funduszu czynności prawnych, kontrolnych </w:t>
            </w:r>
            <w:r w:rsidR="00B777FC" w:rsidRPr="00E070C4">
              <w:rPr>
                <w:color w:val="0D0D0D" w:themeColor="text1" w:themeTint="F2"/>
                <w:sz w:val="18"/>
                <w:szCs w:val="18"/>
              </w:rPr>
              <w:br/>
            </w:r>
            <w:r w:rsidRPr="00E070C4">
              <w:rPr>
                <w:color w:val="0D0D0D" w:themeColor="text1" w:themeTint="F2"/>
                <w:sz w:val="18"/>
                <w:szCs w:val="18"/>
              </w:rPr>
              <w:t>i audytowych, egzekucyjnych oraz serwisowych</w:t>
            </w:r>
          </w:p>
          <w:p w14:paraId="703EF644" w14:textId="14673C20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zebrane dane osobowe będą przechowywane przez okres wymagany przepisami prawa, a po tym okresie zniszczone/przekazane do Archiwum Państwowego</w:t>
            </w:r>
          </w:p>
          <w:p w14:paraId="3A7A7235" w14:textId="05291715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osobie, której dane dotyczą przysługuje prawo dostępu do treści swoich danych oraz prawo ich sprostowania, usunięcia, ograniczenia przetwarzania, prawo do przenoszenia danych, prawo wniesienia sprzeciwu, a także wniesienia skargi do organu nadzorczego</w:t>
            </w:r>
          </w:p>
          <w:p w14:paraId="067C3D7D" w14:textId="577A53A4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zgromadzone dane nie będą przekazywane do państwa trzeciego/organizacji międzynarodowej ani poddane zautomatyzowanemu podejmowaniu decyzji (profilowaniu)</w:t>
            </w:r>
          </w:p>
          <w:p w14:paraId="1C8EF377" w14:textId="30B530EC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 xml:space="preserve">informacja o przyznaniu dofinansowania z publicznych środków finansowych będzie mogła być publikowana na stronie internetowej </w:t>
            </w:r>
            <w:hyperlink r:id="rId8" w:history="1">
              <w:r w:rsidRPr="00E070C4">
                <w:rPr>
                  <w:color w:val="0D0D0D" w:themeColor="text1" w:themeTint="F2"/>
                  <w:sz w:val="18"/>
                  <w:szCs w:val="18"/>
                </w:rPr>
                <w:t>www.wfosigw.zgora.pl</w:t>
              </w:r>
            </w:hyperlink>
            <w:r w:rsidRPr="00E070C4">
              <w:rPr>
                <w:color w:val="0D0D0D" w:themeColor="text1" w:themeTint="F2"/>
                <w:sz w:val="18"/>
                <w:szCs w:val="18"/>
              </w:rPr>
              <w:t>.</w:t>
            </w:r>
          </w:p>
          <w:p w14:paraId="47008652" w14:textId="0AE7A761" w:rsidR="008F22A9" w:rsidRPr="00E070C4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D0D0D" w:themeColor="text1" w:themeTint="F2"/>
                <w:sz w:val="18"/>
                <w:szCs w:val="18"/>
              </w:rPr>
            </w:pPr>
            <w:r w:rsidRPr="00E070C4">
              <w:rPr>
                <w:color w:val="0D0D0D" w:themeColor="text1" w:themeTint="F2"/>
                <w:sz w:val="18"/>
                <w:szCs w:val="18"/>
              </w:rPr>
              <w:t>podanie niezbędnych danych osobowych jest wymogiem warunkującym aplikowanie o środki Funduszu</w:t>
            </w:r>
          </w:p>
        </w:tc>
      </w:tr>
    </w:tbl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AE3B2E" w14:paraId="5559FB2C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bottom w:val="none" w:sz="0" w:space="0" w:color="auto"/>
            </w:tcBorders>
          </w:tcPr>
          <w:p w14:paraId="11A10D03" w14:textId="5EF9315B" w:rsidR="00AE3B2E" w:rsidRDefault="00AE3B2E">
            <w:r>
              <w:t>Data wypełnienia wniosku</w:t>
            </w:r>
          </w:p>
        </w:tc>
        <w:sdt>
          <w:sdtPr>
            <w:rPr>
              <w:color w:val="0D0D0D" w:themeColor="text1" w:themeTint="F2"/>
            </w:rPr>
            <w:id w:val="-1700695273"/>
            <w:placeholder>
              <w:docPart w:val="DefaultPlaceholder_-1854013437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985" w:type="dxa"/>
                <w:tcBorders>
                  <w:bottom w:val="none" w:sz="0" w:space="0" w:color="auto"/>
                </w:tcBorders>
              </w:tcPr>
              <w:p w14:paraId="6A7CEB41" w14:textId="4F45A39F" w:rsidR="00AE3B2E" w:rsidRPr="00AE3B2E" w:rsidRDefault="00AE3B2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</w:rPr>
                </w:pPr>
                <w:r w:rsidRPr="00AE3B2E">
                  <w:rPr>
                    <w:rStyle w:val="Tekstzastpczy"/>
                    <w:b w:val="0"/>
                    <w:bCs w:val="0"/>
                  </w:rPr>
                  <w:t>Kliknij lub naciśnij, aby wprowadzić datę.</w:t>
                </w:r>
              </w:p>
            </w:tc>
          </w:sdtContent>
        </w:sdt>
      </w:tr>
      <w:tr w:rsidR="00342BA5" w14:paraId="13F18C6D" w14:textId="77777777" w:rsidTr="009374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639A5AC" w14:textId="435475C7" w:rsidR="00342BA5" w:rsidRDefault="00342BA5" w:rsidP="00C81AE2">
            <w:r>
              <w:t>Podpis wnioskodawcy zgodnie z reprezentacją</w:t>
            </w:r>
            <w:r w:rsidR="00AA78EA">
              <w:t xml:space="preserve"> </w:t>
            </w:r>
            <w:r w:rsidR="00AA78EA" w:rsidRPr="00AA78EA">
              <w:rPr>
                <w:b w:val="0"/>
                <w:bCs w:val="0"/>
              </w:rPr>
              <w:t>(czytelny</w:t>
            </w:r>
            <w:r w:rsidR="00AA78EA">
              <w:rPr>
                <w:b w:val="0"/>
                <w:bCs w:val="0"/>
              </w:rPr>
              <w:t xml:space="preserve">) </w:t>
            </w:r>
          </w:p>
        </w:tc>
        <w:tc>
          <w:tcPr>
            <w:tcW w:w="4985" w:type="dxa"/>
          </w:tcPr>
          <w:p w14:paraId="7C95A540" w14:textId="53E1E834" w:rsidR="00342BA5" w:rsidRPr="00AE3B2E" w:rsidRDefault="00342BA5" w:rsidP="00C81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F93D07" w14:paraId="7F355CA0" w14:textId="77777777" w:rsidTr="00937438">
        <w:trPr>
          <w:trHeight w:val="1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34574F0" w14:textId="58EF2B7D" w:rsidR="00F93D07" w:rsidRDefault="00F93D07" w:rsidP="00C81AE2">
            <w:r>
              <w:t xml:space="preserve">Pieczęć </w:t>
            </w:r>
            <w:r w:rsidR="00AA78EA">
              <w:t>Wnioskodawcy (jeśli dotyczy)</w:t>
            </w:r>
          </w:p>
        </w:tc>
        <w:tc>
          <w:tcPr>
            <w:tcW w:w="4985" w:type="dxa"/>
          </w:tcPr>
          <w:p w14:paraId="7AA3F686" w14:textId="77777777" w:rsidR="00F93D07" w:rsidRPr="00AE3B2E" w:rsidRDefault="00F93D07" w:rsidP="00C81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</w:tbl>
    <w:p w14:paraId="2EF2B7E7" w14:textId="6EB8FE2D" w:rsidR="006D43D1" w:rsidRDefault="003A42EB" w:rsidP="00DE63C0">
      <w:pPr>
        <w:spacing w:before="120"/>
        <w:ind w:left="57"/>
      </w:pPr>
      <w:r w:rsidRPr="003A42EB">
        <w:rPr>
          <w:b/>
          <w:bCs/>
        </w:rPr>
        <w:t>*</w:t>
      </w:r>
      <w:r>
        <w:t xml:space="preserve"> - właściwe wybrać – TYLKO jedną opcję (2/3 lub 4/5)</w:t>
      </w:r>
    </w:p>
    <w:p w14:paraId="61B80474" w14:textId="78FB6138" w:rsidR="00F93D07" w:rsidRDefault="00E57F18" w:rsidP="00DE63C0">
      <w:pPr>
        <w:pStyle w:val="Nagwek1"/>
        <w:numPr>
          <w:ilvl w:val="0"/>
          <w:numId w:val="35"/>
        </w:numPr>
      </w:pPr>
      <w:r>
        <w:t>Pozytywna rekomendacja</w:t>
      </w:r>
      <w:r w:rsidR="00AA78EA">
        <w:t xml:space="preserve"> Zarządu </w:t>
      </w:r>
      <w:r w:rsidR="003E535D">
        <w:t xml:space="preserve">Oddziału </w:t>
      </w:r>
      <w:r w:rsidR="00AA78EA">
        <w:t xml:space="preserve">Powiatowego </w:t>
      </w:r>
      <w:r w:rsidR="00AA78EA" w:rsidRPr="00DE63C0">
        <w:t>Związku Ochotniczych Straży Pożarnych Rzeczpospolitej Polskiej.</w:t>
      </w:r>
    </w:p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AA78EA" w14:paraId="780EECA5" w14:textId="77777777" w:rsidTr="004768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bottom w:val="none" w:sz="0" w:space="0" w:color="auto"/>
            </w:tcBorders>
          </w:tcPr>
          <w:p w14:paraId="02372CD8" w14:textId="248CC425" w:rsidR="00AA78EA" w:rsidRDefault="00AA78EA" w:rsidP="004768F6">
            <w:r>
              <w:t>Data</w:t>
            </w:r>
            <w:r w:rsidR="00E57F18">
              <w:t>:</w:t>
            </w:r>
          </w:p>
        </w:tc>
        <w:tc>
          <w:tcPr>
            <w:tcW w:w="4985" w:type="dxa"/>
            <w:tcBorders>
              <w:bottom w:val="none" w:sz="0" w:space="0" w:color="auto"/>
            </w:tcBorders>
          </w:tcPr>
          <w:p w14:paraId="19C00F12" w14:textId="0EC71388" w:rsidR="00AA78EA" w:rsidRPr="00AE3B2E" w:rsidRDefault="00AA78EA" w:rsidP="004768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AA78EA" w14:paraId="74DC8A2E" w14:textId="77777777" w:rsidTr="00DE63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F99753E" w14:textId="614C79CA" w:rsidR="00AA78EA" w:rsidRDefault="00AA78EA" w:rsidP="004768F6">
            <w:r>
              <w:t xml:space="preserve">Podpis / podpisy Zarządu </w:t>
            </w:r>
            <w:r w:rsidR="009121A2">
              <w:t xml:space="preserve">Oddziału </w:t>
            </w:r>
            <w:r w:rsidRPr="00AA78EA">
              <w:t xml:space="preserve">Powiatowego Związku Ochotniczych Straży Pożarnych Rzeczpospolitej Polskiej </w:t>
            </w:r>
            <w:r>
              <w:t>zgodnie</w:t>
            </w:r>
            <w:r w:rsidR="009121A2">
              <w:br/>
            </w:r>
            <w:r>
              <w:t xml:space="preserve"> z reprezentacją</w:t>
            </w:r>
          </w:p>
        </w:tc>
        <w:tc>
          <w:tcPr>
            <w:tcW w:w="4985" w:type="dxa"/>
          </w:tcPr>
          <w:p w14:paraId="6D33BCBD" w14:textId="77777777" w:rsidR="00AA78EA" w:rsidRPr="00AE3B2E" w:rsidRDefault="00AA78EA" w:rsidP="004768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  <w:tr w:rsidR="00AA78EA" w14:paraId="26C2CFB7" w14:textId="77777777" w:rsidTr="00AA78EA">
        <w:trPr>
          <w:trHeight w:val="1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BADF9BA" w14:textId="6D3D93DF" w:rsidR="00AA78EA" w:rsidRDefault="00AA78EA" w:rsidP="004768F6">
            <w:r>
              <w:t xml:space="preserve">Pieczęć Zarządu </w:t>
            </w:r>
            <w:r w:rsidR="009121A2">
              <w:t xml:space="preserve">Oddziału </w:t>
            </w:r>
            <w:r w:rsidRPr="00AA78EA">
              <w:t xml:space="preserve">Powiatowego Związku Ochotniczych Straży Pożarnych Rzeczpospolitej Polskiej </w:t>
            </w:r>
            <w:r>
              <w:t>(jeśli dotyczy)</w:t>
            </w:r>
          </w:p>
        </w:tc>
        <w:tc>
          <w:tcPr>
            <w:tcW w:w="4985" w:type="dxa"/>
          </w:tcPr>
          <w:p w14:paraId="6C522783" w14:textId="77777777" w:rsidR="00AA78EA" w:rsidRPr="00AE3B2E" w:rsidRDefault="00AA78EA" w:rsidP="004768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D0D0D" w:themeColor="text1" w:themeTint="F2"/>
              </w:rPr>
            </w:pPr>
          </w:p>
        </w:tc>
      </w:tr>
    </w:tbl>
    <w:p w14:paraId="062D7605" w14:textId="77777777" w:rsidR="00F93D07" w:rsidRPr="00A462EB" w:rsidRDefault="00F93D07" w:rsidP="00DE63C0"/>
    <w:sectPr w:rsidR="00F93D07" w:rsidRPr="00A462EB" w:rsidSect="00BE0A47">
      <w:headerReference w:type="default" r:id="rId9"/>
      <w:footerReference w:type="default" r:id="rId10"/>
      <w:footerReference w:type="first" r:id="rId11"/>
      <w:pgSz w:w="11907" w:h="16839"/>
      <w:pgMar w:top="1135" w:right="1440" w:bottom="113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A9416" w14:textId="77777777" w:rsidR="000360B1" w:rsidRDefault="000360B1">
      <w:pPr>
        <w:spacing w:before="0" w:after="0"/>
      </w:pPr>
      <w:r>
        <w:separator/>
      </w:r>
    </w:p>
    <w:p w14:paraId="650FFD29" w14:textId="77777777" w:rsidR="000360B1" w:rsidRDefault="000360B1"/>
  </w:endnote>
  <w:endnote w:type="continuationSeparator" w:id="0">
    <w:p w14:paraId="30D71DE8" w14:textId="77777777" w:rsidR="000360B1" w:rsidRDefault="000360B1">
      <w:pPr>
        <w:spacing w:before="0" w:after="0"/>
      </w:pPr>
      <w:r>
        <w:continuationSeparator/>
      </w:r>
    </w:p>
    <w:p w14:paraId="47A30913" w14:textId="77777777" w:rsidR="000360B1" w:rsidRDefault="000360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7B2F4F07" w:rsidR="00E70901" w:rsidRDefault="003C0307">
    <w:pPr>
      <w:pStyle w:val="Stopka"/>
    </w:pPr>
    <w:r w:rsidRPr="003C0307">
      <w:rPr>
        <w:noProof/>
        <w:lang w:bidi="pl-PL"/>
      </w:rPr>
      <w:drawing>
        <wp:anchor distT="0" distB="0" distL="114300" distR="114300" simplePos="0" relativeHeight="251658240" behindDoc="1" locked="0" layoutInCell="1" allowOverlap="1" wp14:anchorId="5660758A" wp14:editId="6710D451">
          <wp:simplePos x="0" y="0"/>
          <wp:positionH relativeFrom="rightMargin">
            <wp:posOffset>76200</wp:posOffset>
          </wp:positionH>
          <wp:positionV relativeFrom="paragraph">
            <wp:posOffset>-268605</wp:posOffset>
          </wp:positionV>
          <wp:extent cx="722870" cy="685800"/>
          <wp:effectExtent l="0" t="0" r="1270" b="0"/>
          <wp:wrapNone/>
          <wp:docPr id="48604094" name="Obraz 1" descr="Obraz zawierający kreatywność, Liść&#10;&#10;Opis wygenerowany automatycznie przy niskim poziomie pewn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164554" name="Obraz 1" descr="Obraz zawierający kreatywność, Liść&#10;&#10;Opis wygenerowany automatycznie przy niskim poziomie pewnośc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287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3F5">
      <w:rPr>
        <w:lang w:bidi="pl-PL"/>
      </w:rPr>
      <w:t xml:space="preserve">Strona </w:t>
    </w:r>
    <w:r w:rsidR="003B43F5">
      <w:rPr>
        <w:lang w:bidi="pl-PL"/>
      </w:rPr>
      <w:fldChar w:fldCharType="begin"/>
    </w:r>
    <w:r w:rsidR="003B43F5">
      <w:rPr>
        <w:lang w:bidi="pl-PL"/>
      </w:rPr>
      <w:instrText xml:space="preserve"> PAGE  \* Arabic  \* MERGEFORMAT </w:instrText>
    </w:r>
    <w:r w:rsidR="003B43F5">
      <w:rPr>
        <w:lang w:bidi="pl-PL"/>
      </w:rPr>
      <w:fldChar w:fldCharType="separate"/>
    </w:r>
    <w:r w:rsidR="00A462EB">
      <w:rPr>
        <w:noProof/>
        <w:lang w:bidi="pl-PL"/>
      </w:rPr>
      <w:t>1</w:t>
    </w:r>
    <w:r w:rsidR="003B43F5">
      <w:rPr>
        <w:lang w:bidi="pl-PL"/>
      </w:rPr>
      <w:fldChar w:fldCharType="end"/>
    </w:r>
    <w:r w:rsidR="003B43F5"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7157F" w14:textId="77777777" w:rsidR="000360B1" w:rsidRDefault="000360B1">
      <w:pPr>
        <w:spacing w:before="0" w:after="0"/>
      </w:pPr>
      <w:r>
        <w:separator/>
      </w:r>
    </w:p>
    <w:p w14:paraId="50608812" w14:textId="77777777" w:rsidR="000360B1" w:rsidRDefault="000360B1"/>
  </w:footnote>
  <w:footnote w:type="continuationSeparator" w:id="0">
    <w:p w14:paraId="178815BB" w14:textId="77777777" w:rsidR="000360B1" w:rsidRDefault="000360B1">
      <w:pPr>
        <w:spacing w:before="0" w:after="0"/>
      </w:pPr>
      <w:r>
        <w:continuationSeparator/>
      </w:r>
    </w:p>
    <w:p w14:paraId="5AB66845" w14:textId="77777777" w:rsidR="000360B1" w:rsidRDefault="000360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4A2EBDD0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3C0307">
          <w:t>Wniosek o dofinansowanie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3DF5AE9"/>
    <w:multiLevelType w:val="hybridMultilevel"/>
    <w:tmpl w:val="DF7E985C"/>
    <w:lvl w:ilvl="0" w:tplc="247E6152">
      <w:start w:val="9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3F31D2"/>
    <w:multiLevelType w:val="hybridMultilevel"/>
    <w:tmpl w:val="225EDF7A"/>
    <w:lvl w:ilvl="0" w:tplc="C8A01AA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AFD6FC3"/>
    <w:multiLevelType w:val="hybridMultilevel"/>
    <w:tmpl w:val="990045AE"/>
    <w:lvl w:ilvl="0" w:tplc="98C674EE">
      <w:start w:val="9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9131C9"/>
    <w:multiLevelType w:val="hybridMultilevel"/>
    <w:tmpl w:val="E2F223D6"/>
    <w:lvl w:ilvl="0" w:tplc="5EDEDAC2"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09E29E8"/>
    <w:multiLevelType w:val="hybridMultilevel"/>
    <w:tmpl w:val="ACCCB836"/>
    <w:lvl w:ilvl="0" w:tplc="39ACEE4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32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3"/>
  </w:num>
  <w:num w:numId="13" w16cid:durableId="643971793">
    <w:abstractNumId w:val="34"/>
  </w:num>
  <w:num w:numId="14" w16cid:durableId="149105192">
    <w:abstractNumId w:val="14"/>
  </w:num>
  <w:num w:numId="15" w16cid:durableId="1653824872">
    <w:abstractNumId w:val="27"/>
  </w:num>
  <w:num w:numId="16" w16cid:durableId="1477257157">
    <w:abstractNumId w:val="31"/>
  </w:num>
  <w:num w:numId="17" w16cid:durableId="164128577">
    <w:abstractNumId w:val="12"/>
  </w:num>
  <w:num w:numId="18" w16cid:durableId="1846700511">
    <w:abstractNumId w:val="20"/>
  </w:num>
  <w:num w:numId="19" w16cid:durableId="1103459396">
    <w:abstractNumId w:val="26"/>
  </w:num>
  <w:num w:numId="20" w16cid:durableId="317423287">
    <w:abstractNumId w:val="13"/>
  </w:num>
  <w:num w:numId="21" w16cid:durableId="1071925218">
    <w:abstractNumId w:val="33"/>
  </w:num>
  <w:num w:numId="22" w16cid:durableId="185295811">
    <w:abstractNumId w:val="32"/>
  </w:num>
  <w:num w:numId="23" w16cid:durableId="1206478675">
    <w:abstractNumId w:val="11"/>
  </w:num>
  <w:num w:numId="24" w16cid:durableId="142086544">
    <w:abstractNumId w:val="22"/>
  </w:num>
  <w:num w:numId="25" w16cid:durableId="341661663">
    <w:abstractNumId w:val="18"/>
  </w:num>
  <w:num w:numId="26" w16cid:durableId="921182192">
    <w:abstractNumId w:val="30"/>
  </w:num>
  <w:num w:numId="27" w16cid:durableId="1488859395">
    <w:abstractNumId w:val="25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21"/>
  </w:num>
  <w:num w:numId="31" w16cid:durableId="935331330">
    <w:abstractNumId w:val="29"/>
  </w:num>
  <w:num w:numId="32" w16cid:durableId="2082168936">
    <w:abstractNumId w:val="28"/>
  </w:num>
  <w:num w:numId="33" w16cid:durableId="1701542915">
    <w:abstractNumId w:val="19"/>
  </w:num>
  <w:num w:numId="34" w16cid:durableId="186912799">
    <w:abstractNumId w:val="17"/>
  </w:num>
  <w:num w:numId="35" w16cid:durableId="36425610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360B1"/>
    <w:rsid w:val="00054750"/>
    <w:rsid w:val="00055DD2"/>
    <w:rsid w:val="000852F3"/>
    <w:rsid w:val="000872FD"/>
    <w:rsid w:val="00087708"/>
    <w:rsid w:val="00096773"/>
    <w:rsid w:val="000B59A4"/>
    <w:rsid w:val="000B6CD5"/>
    <w:rsid w:val="000B7347"/>
    <w:rsid w:val="000C6A19"/>
    <w:rsid w:val="000F4B1B"/>
    <w:rsid w:val="001123E1"/>
    <w:rsid w:val="00113E8E"/>
    <w:rsid w:val="00115442"/>
    <w:rsid w:val="001810A8"/>
    <w:rsid w:val="001863DB"/>
    <w:rsid w:val="00195FFA"/>
    <w:rsid w:val="00196F97"/>
    <w:rsid w:val="001B07A7"/>
    <w:rsid w:val="001C1F42"/>
    <w:rsid w:val="001D18F6"/>
    <w:rsid w:val="001E0669"/>
    <w:rsid w:val="002001FA"/>
    <w:rsid w:val="00207F99"/>
    <w:rsid w:val="00213864"/>
    <w:rsid w:val="002154D1"/>
    <w:rsid w:val="002353B4"/>
    <w:rsid w:val="00237F67"/>
    <w:rsid w:val="002F2237"/>
    <w:rsid w:val="00302E31"/>
    <w:rsid w:val="00304FDF"/>
    <w:rsid w:val="0030584F"/>
    <w:rsid w:val="00307FFA"/>
    <w:rsid w:val="00342BA5"/>
    <w:rsid w:val="00392CEF"/>
    <w:rsid w:val="003A42EB"/>
    <w:rsid w:val="003B43F5"/>
    <w:rsid w:val="003B6D80"/>
    <w:rsid w:val="003C0307"/>
    <w:rsid w:val="003C030F"/>
    <w:rsid w:val="003C3694"/>
    <w:rsid w:val="003E1700"/>
    <w:rsid w:val="003E535D"/>
    <w:rsid w:val="004054E6"/>
    <w:rsid w:val="004103C9"/>
    <w:rsid w:val="0042176A"/>
    <w:rsid w:val="0044495A"/>
    <w:rsid w:val="00475B09"/>
    <w:rsid w:val="004842E4"/>
    <w:rsid w:val="004A426A"/>
    <w:rsid w:val="004A5EC2"/>
    <w:rsid w:val="004B714F"/>
    <w:rsid w:val="004C0F98"/>
    <w:rsid w:val="004E015A"/>
    <w:rsid w:val="004E0A62"/>
    <w:rsid w:val="004E6C6D"/>
    <w:rsid w:val="004F0187"/>
    <w:rsid w:val="004F3295"/>
    <w:rsid w:val="004F5374"/>
    <w:rsid w:val="00532806"/>
    <w:rsid w:val="00546046"/>
    <w:rsid w:val="00556980"/>
    <w:rsid w:val="005821CA"/>
    <w:rsid w:val="00591903"/>
    <w:rsid w:val="005B6377"/>
    <w:rsid w:val="005C237A"/>
    <w:rsid w:val="005D1250"/>
    <w:rsid w:val="005E125A"/>
    <w:rsid w:val="005E4EF0"/>
    <w:rsid w:val="005F0CB8"/>
    <w:rsid w:val="00625A9F"/>
    <w:rsid w:val="00647950"/>
    <w:rsid w:val="006B2958"/>
    <w:rsid w:val="006B4E87"/>
    <w:rsid w:val="006C4DE4"/>
    <w:rsid w:val="006D23FB"/>
    <w:rsid w:val="006D43D1"/>
    <w:rsid w:val="006F2E15"/>
    <w:rsid w:val="00725D0A"/>
    <w:rsid w:val="00735562"/>
    <w:rsid w:val="00756AD5"/>
    <w:rsid w:val="00757698"/>
    <w:rsid w:val="007968F0"/>
    <w:rsid w:val="007B4E8C"/>
    <w:rsid w:val="007D6DB7"/>
    <w:rsid w:val="0082011E"/>
    <w:rsid w:val="00830F8F"/>
    <w:rsid w:val="008357AC"/>
    <w:rsid w:val="008420DB"/>
    <w:rsid w:val="008B5DC6"/>
    <w:rsid w:val="008C16F5"/>
    <w:rsid w:val="008D7DE4"/>
    <w:rsid w:val="008E01D7"/>
    <w:rsid w:val="008F22A9"/>
    <w:rsid w:val="008F22AC"/>
    <w:rsid w:val="00904624"/>
    <w:rsid w:val="009121A2"/>
    <w:rsid w:val="00912575"/>
    <w:rsid w:val="00917CCD"/>
    <w:rsid w:val="009210F2"/>
    <w:rsid w:val="00937438"/>
    <w:rsid w:val="00941262"/>
    <w:rsid w:val="00947A84"/>
    <w:rsid w:val="00955E1D"/>
    <w:rsid w:val="00960600"/>
    <w:rsid w:val="009775B6"/>
    <w:rsid w:val="009825E5"/>
    <w:rsid w:val="009A1AC8"/>
    <w:rsid w:val="009A6028"/>
    <w:rsid w:val="009B25D5"/>
    <w:rsid w:val="009C01DA"/>
    <w:rsid w:val="009D07BB"/>
    <w:rsid w:val="009D2DDE"/>
    <w:rsid w:val="009D3033"/>
    <w:rsid w:val="009D47FD"/>
    <w:rsid w:val="009D7FA3"/>
    <w:rsid w:val="00A266D8"/>
    <w:rsid w:val="00A45F83"/>
    <w:rsid w:val="00A462EB"/>
    <w:rsid w:val="00A54139"/>
    <w:rsid w:val="00A623E5"/>
    <w:rsid w:val="00A634EB"/>
    <w:rsid w:val="00A740B4"/>
    <w:rsid w:val="00A81087"/>
    <w:rsid w:val="00A95974"/>
    <w:rsid w:val="00AA5EA4"/>
    <w:rsid w:val="00AA78EA"/>
    <w:rsid w:val="00AB2E80"/>
    <w:rsid w:val="00AC54D8"/>
    <w:rsid w:val="00AD099E"/>
    <w:rsid w:val="00AD3A7A"/>
    <w:rsid w:val="00AD3D42"/>
    <w:rsid w:val="00AE3B2E"/>
    <w:rsid w:val="00B34612"/>
    <w:rsid w:val="00B52AEC"/>
    <w:rsid w:val="00B55593"/>
    <w:rsid w:val="00B76F01"/>
    <w:rsid w:val="00B777FC"/>
    <w:rsid w:val="00BD3253"/>
    <w:rsid w:val="00BD78EE"/>
    <w:rsid w:val="00BE0A47"/>
    <w:rsid w:val="00C3122A"/>
    <w:rsid w:val="00C47EEF"/>
    <w:rsid w:val="00C60D3C"/>
    <w:rsid w:val="00C67AA2"/>
    <w:rsid w:val="00C703F1"/>
    <w:rsid w:val="00C72712"/>
    <w:rsid w:val="00C83781"/>
    <w:rsid w:val="00CA3635"/>
    <w:rsid w:val="00CB534F"/>
    <w:rsid w:val="00CB687B"/>
    <w:rsid w:val="00D1567B"/>
    <w:rsid w:val="00D251E5"/>
    <w:rsid w:val="00D33EA6"/>
    <w:rsid w:val="00D44363"/>
    <w:rsid w:val="00D52232"/>
    <w:rsid w:val="00D57D61"/>
    <w:rsid w:val="00D85AAA"/>
    <w:rsid w:val="00DC771B"/>
    <w:rsid w:val="00DD500A"/>
    <w:rsid w:val="00DE63C0"/>
    <w:rsid w:val="00DE694D"/>
    <w:rsid w:val="00DF5B1B"/>
    <w:rsid w:val="00DF6C42"/>
    <w:rsid w:val="00E070C4"/>
    <w:rsid w:val="00E07A9C"/>
    <w:rsid w:val="00E12587"/>
    <w:rsid w:val="00E1528E"/>
    <w:rsid w:val="00E57F18"/>
    <w:rsid w:val="00E65AC5"/>
    <w:rsid w:val="00E70901"/>
    <w:rsid w:val="00E74BAA"/>
    <w:rsid w:val="00E819C3"/>
    <w:rsid w:val="00E86885"/>
    <w:rsid w:val="00EB0951"/>
    <w:rsid w:val="00EB2D6D"/>
    <w:rsid w:val="00EC7D03"/>
    <w:rsid w:val="00ED245F"/>
    <w:rsid w:val="00ED681B"/>
    <w:rsid w:val="00EF0D06"/>
    <w:rsid w:val="00F12D7A"/>
    <w:rsid w:val="00F74139"/>
    <w:rsid w:val="00F82E6A"/>
    <w:rsid w:val="00F93D07"/>
    <w:rsid w:val="00FA1404"/>
    <w:rsid w:val="00FA1805"/>
    <w:rsid w:val="00FA2BD5"/>
    <w:rsid w:val="00FB5118"/>
    <w:rsid w:val="00FD07A3"/>
    <w:rsid w:val="00FD6E01"/>
    <w:rsid w:val="00FF56C4"/>
    <w:rsid w:val="00FF57CC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fosigw.zgora.pl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B268615D40644898DE1BDE71B292A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551FB6-DD83-47B1-B926-4312A980B325}"/>
      </w:docPartPr>
      <w:docPartBody>
        <w:p w:rsidR="00CA7EF5" w:rsidRDefault="00CA7EF5" w:rsidP="00CA7EF5">
          <w:pPr>
            <w:pStyle w:val="6B268615D40644898DE1BDE71B292A3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FEC798EF1CA46ADA49E3E69C0655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F1EA0F-2581-4235-9696-192AEB7D230D}"/>
      </w:docPartPr>
      <w:docPartBody>
        <w:p w:rsidR="00CA7EF5" w:rsidRDefault="00CA7EF5" w:rsidP="00CA7EF5">
          <w:pPr>
            <w:pStyle w:val="DFEC798EF1CA46ADA49E3E69C0655E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5B510482B1541C6BB6A7CBA22B0A6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2F6A0B-7942-4630-A60C-8A1E43917C11}"/>
      </w:docPartPr>
      <w:docPartBody>
        <w:p w:rsidR="00CA7EF5" w:rsidRDefault="00CA7EF5" w:rsidP="00CA7EF5">
          <w:pPr>
            <w:pStyle w:val="05B510482B1541C6BB6A7CBA22B0A69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FE46375A5BF41A08A8E8A7351CF89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3909A9-1E83-4875-BD72-E0E3944581B0}"/>
      </w:docPartPr>
      <w:docPartBody>
        <w:p w:rsidR="00CA7EF5" w:rsidRDefault="00CA7EF5" w:rsidP="00CA7EF5">
          <w:pPr>
            <w:pStyle w:val="CFE46375A5BF41A08A8E8A7351CF89A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E3096235FA4575900793F38F4605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C43E9-FFFE-4D29-A50C-393552C43412}"/>
      </w:docPartPr>
      <w:docPartBody>
        <w:p w:rsidR="00CA7EF5" w:rsidRDefault="00CA7EF5" w:rsidP="00CA7EF5">
          <w:pPr>
            <w:pStyle w:val="22E3096235FA4575900793F38F4605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4C5755-8654-4779-B73A-EC9F7733561C}"/>
      </w:docPartPr>
      <w:docPartBody>
        <w:p w:rsidR="00CA7EF5" w:rsidRDefault="00CA7EF5"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-1854013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7A8072-214B-4ABD-A0C0-2CDEAB5DA989}"/>
      </w:docPartPr>
      <w:docPartBody>
        <w:p w:rsidR="00A93F5D" w:rsidRDefault="00A93F5D"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40621AD325E445C82A58998C4DE81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AE2E413-EA0F-4CE5-870A-80F338124FDD}"/>
      </w:docPartPr>
      <w:docPartBody>
        <w:p w:rsidR="005C7105" w:rsidRDefault="005C7105" w:rsidP="005C7105">
          <w:pPr>
            <w:pStyle w:val="D40621AD325E445C82A58998C4DE8143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A1993B0F4DB640D587E4D9D006CC5E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01B858-8200-49DE-B218-5D7D285A3D3B}"/>
      </w:docPartPr>
      <w:docPartBody>
        <w:p w:rsidR="005612F6" w:rsidRDefault="005612F6" w:rsidP="005612F6">
          <w:pPr>
            <w:pStyle w:val="A1993B0F4DB640D587E4D9D006CC5E48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A530AC20438646E7B6484C154EBD1D0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69A678-3D35-44B7-B0A2-2EE9B1FCBC28}"/>
      </w:docPartPr>
      <w:docPartBody>
        <w:p w:rsidR="005612F6" w:rsidRDefault="005612F6" w:rsidP="005612F6">
          <w:pPr>
            <w:pStyle w:val="A530AC20438646E7B6484C154EBD1D0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D8A1ED695FA4C08A45F52B284AD1F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B1FFDAB-8789-4443-8A75-D12B498B7BB9}"/>
      </w:docPartPr>
      <w:docPartBody>
        <w:p w:rsidR="005612F6" w:rsidRDefault="005612F6" w:rsidP="005612F6">
          <w:pPr>
            <w:pStyle w:val="2D8A1ED695FA4C08A45F52B284AD1F0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C1E68E0952045EEA1535C56BBCE67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D92D4F-E0FD-4F25-8334-F0738643891E}"/>
      </w:docPartPr>
      <w:docPartBody>
        <w:p w:rsidR="005612F6" w:rsidRDefault="005612F6" w:rsidP="005612F6">
          <w:pPr>
            <w:pStyle w:val="5C1E68E0952045EEA1535C56BBCE673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78A01093169467BAA5AEFD2B25A84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261CA3-AEDD-4FB0-A7B2-39FBA3DE5F6D}"/>
      </w:docPartPr>
      <w:docPartBody>
        <w:p w:rsidR="005612F6" w:rsidRDefault="005612F6" w:rsidP="005612F6">
          <w:pPr>
            <w:pStyle w:val="A78A01093169467BAA5AEFD2B25A841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A106F1788724B57ACC4C7DE8042995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C737FE-7AE2-4627-A307-8134C152913E}"/>
      </w:docPartPr>
      <w:docPartBody>
        <w:p w:rsidR="005612F6" w:rsidRDefault="005612F6" w:rsidP="005612F6">
          <w:pPr>
            <w:pStyle w:val="2A106F1788724B57ACC4C7DE8042995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A40BB1D6E0845E5A0C3D7B7D0EC8C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CA5935-99D2-45CA-8233-B43985E1610A}"/>
      </w:docPartPr>
      <w:docPartBody>
        <w:p w:rsidR="005612F6" w:rsidRDefault="005612F6" w:rsidP="005612F6">
          <w:pPr>
            <w:pStyle w:val="1A40BB1D6E0845E5A0C3D7B7D0EC8C8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DCF8CF984444A22968470C8B302953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C05515-9DE8-4A37-AD03-BCDAF12F3F17}"/>
      </w:docPartPr>
      <w:docPartBody>
        <w:p w:rsidR="005612F6" w:rsidRDefault="005612F6" w:rsidP="005612F6">
          <w:pPr>
            <w:pStyle w:val="EDCF8CF984444A22968470C8B302953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71D0C6D99F443DD92720A27A121C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C4939BA-4271-4D87-A00F-26C1C9AC93AD}"/>
      </w:docPartPr>
      <w:docPartBody>
        <w:p w:rsidR="005612F6" w:rsidRDefault="005612F6" w:rsidP="005612F6">
          <w:pPr>
            <w:pStyle w:val="871D0C6D99F443DD92720A27A121CEE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EC609F0243042C3B479FB24F34672D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76049F-4ABC-406F-9487-23E22BD0B1FA}"/>
      </w:docPartPr>
      <w:docPartBody>
        <w:p w:rsidR="005612F6" w:rsidRDefault="005612F6" w:rsidP="005612F6">
          <w:pPr>
            <w:pStyle w:val="4EC609F0243042C3B479FB24F34672D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1F729D6BF3645C8BB351DADFA5350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4638DE-78D3-43C0-B6DA-683B8AB9C564}"/>
      </w:docPartPr>
      <w:docPartBody>
        <w:p w:rsidR="005612F6" w:rsidRDefault="005612F6" w:rsidP="005612F6">
          <w:pPr>
            <w:pStyle w:val="01F729D6BF3645C8BB351DADFA5350B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67B978F0A1548F4BA3ACF584A87C1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D266986-8A22-4934-85F9-74A06DB9EE32}"/>
      </w:docPartPr>
      <w:docPartBody>
        <w:p w:rsidR="005612F6" w:rsidRDefault="005612F6" w:rsidP="005612F6">
          <w:pPr>
            <w:pStyle w:val="367B978F0A1548F4BA3ACF584A87C18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90AE3A5224648D38B4C2793309E72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8C0CBB9-003A-4905-83B0-416F061278F7}"/>
      </w:docPartPr>
      <w:docPartBody>
        <w:p w:rsidR="005612F6" w:rsidRDefault="005612F6" w:rsidP="005612F6">
          <w:pPr>
            <w:pStyle w:val="290AE3A5224648D38B4C2793309E721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2AE670013424C9D9E6D67848BFC1B0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FA3C4C7-CFA7-4EAA-B96B-1BC20E956840}"/>
      </w:docPartPr>
      <w:docPartBody>
        <w:p w:rsidR="005612F6" w:rsidRDefault="005612F6" w:rsidP="005612F6">
          <w:pPr>
            <w:pStyle w:val="A2AE670013424C9D9E6D67848BFC1B0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9E6B56280B64549893E7EF4760F4B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621ECDD-0F63-4F83-9EB3-86E2AC1DB400}"/>
      </w:docPartPr>
      <w:docPartBody>
        <w:p w:rsidR="005612F6" w:rsidRDefault="005612F6" w:rsidP="005612F6">
          <w:pPr>
            <w:pStyle w:val="39E6B56280B64549893E7EF4760F4B2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BE9B5D90EF644AA82E096126CE854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3B4478-24DC-480E-94A5-6EC0CCDC1A12}"/>
      </w:docPartPr>
      <w:docPartBody>
        <w:p w:rsidR="005612F6" w:rsidRDefault="005612F6" w:rsidP="005612F6">
          <w:pPr>
            <w:pStyle w:val="4BE9B5D90EF644AA82E096126CE8544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FF16300F7EB44419038109060614D2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DEE2A8-53AE-4E92-8FFB-73EB19A51EA7}"/>
      </w:docPartPr>
      <w:docPartBody>
        <w:p w:rsidR="005612F6" w:rsidRDefault="005612F6" w:rsidP="005612F6">
          <w:pPr>
            <w:pStyle w:val="BFF16300F7EB44419038109060614D2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AEDA5102E4245FB98FCDE3BEA14E9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80BD933-43F9-4BD2-A76C-765ED82DE64C}"/>
      </w:docPartPr>
      <w:docPartBody>
        <w:p w:rsidR="005612F6" w:rsidRDefault="005612F6" w:rsidP="005612F6">
          <w:pPr>
            <w:pStyle w:val="CAEDA5102E4245FB98FCDE3BEA14E9D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88A62AF47524A258F337CA98B6198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17B825-F6FD-47E1-880F-E0A1D7DC3D7C}"/>
      </w:docPartPr>
      <w:docPartBody>
        <w:p w:rsidR="005612F6" w:rsidRDefault="005612F6" w:rsidP="005612F6">
          <w:pPr>
            <w:pStyle w:val="188A62AF47524A258F337CA98B61987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C072A2396C34A3DB7D5D86E04A4A0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16214DD-8181-4054-BA21-A33D76A9F193}"/>
      </w:docPartPr>
      <w:docPartBody>
        <w:p w:rsidR="005612F6" w:rsidRDefault="005612F6" w:rsidP="005612F6">
          <w:pPr>
            <w:pStyle w:val="7C072A2396C34A3DB7D5D86E04A4A06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D4E91BEF8F54679A75C7FA37607D2F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2AF4838-B878-46AA-9EB9-82307538F6CA}"/>
      </w:docPartPr>
      <w:docPartBody>
        <w:p w:rsidR="005612F6" w:rsidRDefault="005612F6" w:rsidP="005612F6">
          <w:pPr>
            <w:pStyle w:val="7D4E91BEF8F54679A75C7FA37607D2F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E3C49707B6444E7BE565AF0D704756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B19FE5-6A17-46FC-86E3-C19815361BDC}"/>
      </w:docPartPr>
      <w:docPartBody>
        <w:p w:rsidR="005612F6" w:rsidRDefault="005612F6" w:rsidP="005612F6">
          <w:pPr>
            <w:pStyle w:val="1E3C49707B6444E7BE565AF0D704756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1D5CFA3A6894E3097AAE83279CB671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B2CD24-1976-47D4-AC54-9FD01A7D7044}"/>
      </w:docPartPr>
      <w:docPartBody>
        <w:p w:rsidR="005612F6" w:rsidRDefault="005612F6" w:rsidP="005612F6">
          <w:pPr>
            <w:pStyle w:val="E1D5CFA3A6894E3097AAE83279CB671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3ED5BAAFBAF4516B2AD28B9755BF7C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998231-710A-475B-83EA-564D32EC2AB2}"/>
      </w:docPartPr>
      <w:docPartBody>
        <w:p w:rsidR="005612F6" w:rsidRDefault="005612F6" w:rsidP="005612F6">
          <w:pPr>
            <w:pStyle w:val="83ED5BAAFBAF4516B2AD28B9755BF7C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F807CA862B140969A59CF189F6800E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EA755A4-7F00-4D89-8764-F2D290FAF5EE}"/>
      </w:docPartPr>
      <w:docPartBody>
        <w:p w:rsidR="005612F6" w:rsidRDefault="005612F6" w:rsidP="005612F6">
          <w:pPr>
            <w:pStyle w:val="9F807CA862B140969A59CF189F6800E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EDFECAA0EB94BBABB551392AFE352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9863D1-A447-46D1-98EB-A3156F96F664}"/>
      </w:docPartPr>
      <w:docPartBody>
        <w:p w:rsidR="005612F6" w:rsidRDefault="005612F6" w:rsidP="005612F6">
          <w:pPr>
            <w:pStyle w:val="6EDFECAA0EB94BBABB551392AFE3522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392EAC49F2B492CA155F247C4A0E2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E1FA66-4501-46CE-9C91-82129E6F6FCF}"/>
      </w:docPartPr>
      <w:docPartBody>
        <w:p w:rsidR="005612F6" w:rsidRDefault="005612F6" w:rsidP="005612F6">
          <w:pPr>
            <w:pStyle w:val="E392EAC49F2B492CA155F247C4A0E24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02EE72AAE8A44F7967F14B41BC6D6B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18EE97-06DC-4D71-948D-89231A5FB606}"/>
      </w:docPartPr>
      <w:docPartBody>
        <w:p w:rsidR="005612F6" w:rsidRDefault="005612F6" w:rsidP="005612F6">
          <w:pPr>
            <w:pStyle w:val="902EE72AAE8A44F7967F14B41BC6D6B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5FB163FD5834434B740E95EB14D9A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BD66B3-7596-4F69-BA03-CC10EDDCD059}"/>
      </w:docPartPr>
      <w:docPartBody>
        <w:p w:rsidR="005612F6" w:rsidRDefault="005612F6" w:rsidP="005612F6">
          <w:pPr>
            <w:pStyle w:val="C5FB163FD5834434B740E95EB14D9AA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DCD653CD5F945FDA489A80E46744D6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FEFDA7B-FEA8-42F0-8471-08B1FADF79E0}"/>
      </w:docPartPr>
      <w:docPartBody>
        <w:p w:rsidR="005612F6" w:rsidRDefault="005612F6" w:rsidP="005612F6">
          <w:pPr>
            <w:pStyle w:val="8DCD653CD5F945FDA489A80E46744D6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98B5CED8A7D4E4C9E3546F492D4BB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059D8CF-8881-4265-975E-C0ECFBFC64D2}"/>
      </w:docPartPr>
      <w:docPartBody>
        <w:p w:rsidR="00645C5A" w:rsidRDefault="00DB4174" w:rsidP="00DB4174">
          <w:pPr>
            <w:pStyle w:val="798B5CED8A7D4E4C9E3546F492D4BBA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7105930CFF94A1CAD1CD8D03E0DAF8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5BD07A-7BF4-4A08-8AE6-ED84FF1EC313}"/>
      </w:docPartPr>
      <w:docPartBody>
        <w:p w:rsidR="00D15500" w:rsidRDefault="00645C5A" w:rsidP="00645C5A">
          <w:pPr>
            <w:pStyle w:val="97105930CFF94A1CAD1CD8D03E0DAF8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3129F"/>
    <w:rsid w:val="000B7347"/>
    <w:rsid w:val="00113E8E"/>
    <w:rsid w:val="002353B4"/>
    <w:rsid w:val="005612F6"/>
    <w:rsid w:val="005C7105"/>
    <w:rsid w:val="00645C5A"/>
    <w:rsid w:val="006D23FB"/>
    <w:rsid w:val="00706038"/>
    <w:rsid w:val="00757698"/>
    <w:rsid w:val="007B67F4"/>
    <w:rsid w:val="007F040C"/>
    <w:rsid w:val="007F712F"/>
    <w:rsid w:val="008500F1"/>
    <w:rsid w:val="00892C5A"/>
    <w:rsid w:val="008A4E89"/>
    <w:rsid w:val="008C16F5"/>
    <w:rsid w:val="00947A84"/>
    <w:rsid w:val="009A6704"/>
    <w:rsid w:val="009B25D5"/>
    <w:rsid w:val="009D7FA3"/>
    <w:rsid w:val="00A623E5"/>
    <w:rsid w:val="00A93F5D"/>
    <w:rsid w:val="00AB2E80"/>
    <w:rsid w:val="00AD3A7A"/>
    <w:rsid w:val="00AF6898"/>
    <w:rsid w:val="00B20E05"/>
    <w:rsid w:val="00B76F01"/>
    <w:rsid w:val="00B81CBD"/>
    <w:rsid w:val="00BB392F"/>
    <w:rsid w:val="00C3122A"/>
    <w:rsid w:val="00CA3635"/>
    <w:rsid w:val="00CA7EF5"/>
    <w:rsid w:val="00CF34AC"/>
    <w:rsid w:val="00D15500"/>
    <w:rsid w:val="00DB4174"/>
    <w:rsid w:val="00F30169"/>
    <w:rsid w:val="00F3503E"/>
    <w:rsid w:val="00FA1404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paragraph" w:customStyle="1" w:styleId="23758CF22E5A4883B92D9D1EC80C2B0B">
    <w:name w:val="23758CF22E5A4883B92D9D1EC80C2B0B"/>
    <w:rsid w:val="00F3503E"/>
  </w:style>
  <w:style w:type="paragraph" w:customStyle="1" w:styleId="F4D7962D186746D49585DF8AD7973577">
    <w:name w:val="F4D7962D186746D49585DF8AD7973577"/>
    <w:rsid w:val="00F3503E"/>
  </w:style>
  <w:style w:type="paragraph" w:customStyle="1" w:styleId="EC287758003D4AA89825DAE1367AC86C">
    <w:name w:val="EC287758003D4AA89825DAE1367AC86C"/>
    <w:rsid w:val="00F3503E"/>
  </w:style>
  <w:style w:type="paragraph" w:customStyle="1" w:styleId="E9F236EE70C94B708BC2A356A646F41B">
    <w:name w:val="E9F236EE70C94B708BC2A356A646F41B"/>
    <w:rsid w:val="00F3503E"/>
  </w:style>
  <w:style w:type="paragraph" w:customStyle="1" w:styleId="426BE47952404CF1B1A96774B84F171D">
    <w:name w:val="426BE47952404CF1B1A96774B84F171D"/>
    <w:rsid w:val="00F3503E"/>
  </w:style>
  <w:style w:type="paragraph" w:customStyle="1" w:styleId="E8E1A1366DEC46009F113BB05114D295">
    <w:name w:val="E8E1A1366DEC46009F113BB05114D295"/>
    <w:rsid w:val="00F3503E"/>
  </w:style>
  <w:style w:type="paragraph" w:customStyle="1" w:styleId="CF3E5C05C606496A91BE461B6E3829C2">
    <w:name w:val="CF3E5C05C606496A91BE461B6E3829C2"/>
    <w:rsid w:val="00F3503E"/>
  </w:style>
  <w:style w:type="paragraph" w:customStyle="1" w:styleId="273DE108F5184297B410E0E654423D5F">
    <w:name w:val="273DE108F5184297B410E0E654423D5F"/>
    <w:rsid w:val="00F3503E"/>
  </w:style>
  <w:style w:type="paragraph" w:customStyle="1" w:styleId="9B7E124DAFC240958A30598C23CCC75B">
    <w:name w:val="9B7E124DAFC240958A30598C23CCC75B"/>
    <w:rsid w:val="00F3503E"/>
  </w:style>
  <w:style w:type="paragraph" w:customStyle="1" w:styleId="5A1F5BE29EBC4C3D9CAC92D4884AC9A8">
    <w:name w:val="5A1F5BE29EBC4C3D9CAC92D4884AC9A8"/>
    <w:rsid w:val="00F3503E"/>
  </w:style>
  <w:style w:type="paragraph" w:customStyle="1" w:styleId="2D8E750F96484DC99854B80328CA41EA">
    <w:name w:val="2D8E750F96484DC99854B80328CA41EA"/>
    <w:rsid w:val="00F3503E"/>
  </w:style>
  <w:style w:type="paragraph" w:customStyle="1" w:styleId="1D570D0BA1F44130AB60E454C2236B24">
    <w:name w:val="1D570D0BA1F44130AB60E454C2236B24"/>
    <w:rsid w:val="00F3503E"/>
  </w:style>
  <w:style w:type="paragraph" w:customStyle="1" w:styleId="86B3D3729B4C4F9387231C9C5A3A132F">
    <w:name w:val="86B3D3729B4C4F9387231C9C5A3A132F"/>
    <w:rsid w:val="00F3503E"/>
  </w:style>
  <w:style w:type="paragraph" w:customStyle="1" w:styleId="1C196A7D48794DB59097188401B73BC9">
    <w:name w:val="1C196A7D48794DB59097188401B73BC9"/>
    <w:rsid w:val="00F3503E"/>
  </w:style>
  <w:style w:type="paragraph" w:customStyle="1" w:styleId="D3586BFA5FDE448E87DE92119BAE33D7">
    <w:name w:val="D3586BFA5FDE448E87DE92119BAE33D7"/>
    <w:rsid w:val="00F3503E"/>
  </w:style>
  <w:style w:type="paragraph" w:customStyle="1" w:styleId="C174C444BF124A819ADE0193052713F5">
    <w:name w:val="C174C444BF124A819ADE0193052713F5"/>
    <w:rsid w:val="00F3503E"/>
  </w:style>
  <w:style w:type="paragraph" w:customStyle="1" w:styleId="B7F78CFDC0004C91A22058636F93EB18">
    <w:name w:val="B7F78CFDC0004C91A22058636F93EB18"/>
    <w:rsid w:val="00F3503E"/>
  </w:style>
  <w:style w:type="paragraph" w:customStyle="1" w:styleId="CD1BD1B06BE941F7AFDF79ED64DF0EA0">
    <w:name w:val="CD1BD1B06BE941F7AFDF79ED64DF0EA0"/>
    <w:rsid w:val="00F3503E"/>
  </w:style>
  <w:style w:type="character" w:styleId="Tekstzastpczy">
    <w:name w:val="Placeholder Text"/>
    <w:basedOn w:val="Domylnaczcionkaakapitu"/>
    <w:uiPriority w:val="99"/>
    <w:semiHidden/>
    <w:rsid w:val="00645C5A"/>
    <w:rPr>
      <w:rFonts w:ascii="Century Gothic" w:hAnsi="Century Gothic"/>
      <w:color w:val="595959" w:themeColor="text1" w:themeTint="A6"/>
    </w:rPr>
  </w:style>
  <w:style w:type="paragraph" w:customStyle="1" w:styleId="4639C40FEFC94CD8946364E55A50028A">
    <w:name w:val="4639C40FEFC94CD8946364E55A50028A"/>
    <w:rsid w:val="00F3503E"/>
  </w:style>
  <w:style w:type="paragraph" w:customStyle="1" w:styleId="6962968F68DA4894BF98058106A4A5AC">
    <w:name w:val="6962968F68DA4894BF98058106A4A5AC"/>
    <w:rsid w:val="00F3503E"/>
  </w:style>
  <w:style w:type="paragraph" w:customStyle="1" w:styleId="655D04A05C0F41B4BE576400FB45C98A">
    <w:name w:val="655D04A05C0F41B4BE576400FB45C98A"/>
    <w:rsid w:val="00F3503E"/>
  </w:style>
  <w:style w:type="paragraph" w:customStyle="1" w:styleId="A2974A64A6034AD5935F95BD04EDF52D">
    <w:name w:val="A2974A64A6034AD5935F95BD04EDF52D"/>
    <w:rsid w:val="00F3503E"/>
  </w:style>
  <w:style w:type="paragraph" w:customStyle="1" w:styleId="60CB5B17A2A54103B8CB954230E17A9D">
    <w:name w:val="60CB5B17A2A54103B8CB954230E17A9D"/>
    <w:rsid w:val="00F3503E"/>
  </w:style>
  <w:style w:type="paragraph" w:customStyle="1" w:styleId="2DB6E229FC4B46E1845BA1A8A4C6322E">
    <w:name w:val="2DB6E229FC4B46E1845BA1A8A4C6322E"/>
    <w:rsid w:val="00F3503E"/>
  </w:style>
  <w:style w:type="paragraph" w:customStyle="1" w:styleId="F77FF4B0A38147BE944327404939592E">
    <w:name w:val="F77FF4B0A38147BE944327404939592E"/>
    <w:rsid w:val="00F3503E"/>
  </w:style>
  <w:style w:type="paragraph" w:customStyle="1" w:styleId="9C4588301B5D430DA112F8BC20E33980">
    <w:name w:val="9C4588301B5D430DA112F8BC20E33980"/>
    <w:rsid w:val="00F3503E"/>
  </w:style>
  <w:style w:type="paragraph" w:customStyle="1" w:styleId="0F8D935132B64AB5A00B4E471CC866BD">
    <w:name w:val="0F8D935132B64AB5A00B4E471CC866BD"/>
    <w:rsid w:val="00F3503E"/>
  </w:style>
  <w:style w:type="paragraph" w:customStyle="1" w:styleId="FD9764DB7B824DABA01BA1D59E448BF2">
    <w:name w:val="FD9764DB7B824DABA01BA1D59E448BF2"/>
    <w:rsid w:val="00F3503E"/>
  </w:style>
  <w:style w:type="paragraph" w:customStyle="1" w:styleId="6B268615D40644898DE1BDE71B292A30">
    <w:name w:val="6B268615D40644898DE1BDE71B292A30"/>
    <w:rsid w:val="00CA7EF5"/>
  </w:style>
  <w:style w:type="paragraph" w:customStyle="1" w:styleId="E09BDD3AA81A4AD28B0C36AC6AE36F81">
    <w:name w:val="E09BDD3AA81A4AD28B0C36AC6AE36F81"/>
    <w:rsid w:val="00F3503E"/>
  </w:style>
  <w:style w:type="paragraph" w:customStyle="1" w:styleId="E2018AFB01EB4129B066BEB46B05AD6C">
    <w:name w:val="E2018AFB01EB4129B066BEB46B05AD6C"/>
    <w:rsid w:val="00F3503E"/>
  </w:style>
  <w:style w:type="paragraph" w:customStyle="1" w:styleId="48EE7CAB09C44D9F8E784472243FB8AA">
    <w:name w:val="48EE7CAB09C44D9F8E784472243FB8AA"/>
    <w:rsid w:val="00F3503E"/>
  </w:style>
  <w:style w:type="paragraph" w:customStyle="1" w:styleId="DFEC798EF1CA46ADA49E3E69C0655EEE">
    <w:name w:val="DFEC798EF1CA46ADA49E3E69C0655EEE"/>
    <w:rsid w:val="00CA7EF5"/>
  </w:style>
  <w:style w:type="paragraph" w:customStyle="1" w:styleId="1E832E7F625548CFAB8C5E7188E604A6">
    <w:name w:val="1E832E7F625548CFAB8C5E7188E604A6"/>
    <w:rsid w:val="00CA7EF5"/>
  </w:style>
  <w:style w:type="paragraph" w:customStyle="1" w:styleId="76E35AA7235C4D5E91D9D86CD148E58A">
    <w:name w:val="76E35AA7235C4D5E91D9D86CD148E58A"/>
    <w:rsid w:val="00F3503E"/>
  </w:style>
  <w:style w:type="paragraph" w:customStyle="1" w:styleId="05B510482B1541C6BB6A7CBA22B0A696">
    <w:name w:val="05B510482B1541C6BB6A7CBA22B0A696"/>
    <w:rsid w:val="00CA7EF5"/>
  </w:style>
  <w:style w:type="paragraph" w:customStyle="1" w:styleId="CFE46375A5BF41A08A8E8A7351CF89AC">
    <w:name w:val="CFE46375A5BF41A08A8E8A7351CF89AC"/>
    <w:rsid w:val="00CA7EF5"/>
  </w:style>
  <w:style w:type="paragraph" w:customStyle="1" w:styleId="22E3096235FA4575900793F38F46055B">
    <w:name w:val="22E3096235FA4575900793F38F46055B"/>
    <w:rsid w:val="00CA7EF5"/>
  </w:style>
  <w:style w:type="paragraph" w:customStyle="1" w:styleId="3E40AFCF6B59402FB1026E26EFA6FCE4">
    <w:name w:val="3E40AFCF6B59402FB1026E26EFA6FCE4"/>
    <w:rsid w:val="00F3503E"/>
  </w:style>
  <w:style w:type="paragraph" w:customStyle="1" w:styleId="5E032BD450784AD89F17A930098C6B38">
    <w:name w:val="5E032BD450784AD89F17A930098C6B38"/>
    <w:rsid w:val="00F3503E"/>
  </w:style>
  <w:style w:type="paragraph" w:customStyle="1" w:styleId="EAF804E7E93D4FC588822447049A3BE9">
    <w:name w:val="EAF804E7E93D4FC588822447049A3BE9"/>
    <w:rsid w:val="00F3503E"/>
  </w:style>
  <w:style w:type="paragraph" w:customStyle="1" w:styleId="208CC033854E47659ADB8B7A897FD1B6">
    <w:name w:val="208CC033854E47659ADB8B7A897FD1B6"/>
    <w:rsid w:val="00F3503E"/>
  </w:style>
  <w:style w:type="paragraph" w:customStyle="1" w:styleId="07D308CB782B4555A9F331DEC1FD7883">
    <w:name w:val="07D308CB782B4555A9F331DEC1FD7883"/>
    <w:rsid w:val="00F3503E"/>
  </w:style>
  <w:style w:type="paragraph" w:customStyle="1" w:styleId="9153772CBC44458AB85311FDCBDEC1F3">
    <w:name w:val="9153772CBC44458AB85311FDCBDEC1F3"/>
    <w:rsid w:val="00F3503E"/>
  </w:style>
  <w:style w:type="paragraph" w:customStyle="1" w:styleId="34BFC2B7DE27423E949FD935D37D4BC3">
    <w:name w:val="34BFC2B7DE27423E949FD935D37D4BC3"/>
    <w:rsid w:val="00F3503E"/>
  </w:style>
  <w:style w:type="paragraph" w:customStyle="1" w:styleId="568A79F2782D48D696FC1B1EBBFE7387">
    <w:name w:val="568A79F2782D48D696FC1B1EBBFE7387"/>
    <w:rsid w:val="00F3503E"/>
  </w:style>
  <w:style w:type="paragraph" w:customStyle="1" w:styleId="C3E04A7D656741618209B39A4673BC9A">
    <w:name w:val="C3E04A7D656741618209B39A4673BC9A"/>
    <w:rsid w:val="00F3503E"/>
  </w:style>
  <w:style w:type="paragraph" w:customStyle="1" w:styleId="DE41C8B5A55C425882D583204081E1AA">
    <w:name w:val="DE41C8B5A55C425882D583204081E1AA"/>
    <w:rsid w:val="00F3503E"/>
  </w:style>
  <w:style w:type="paragraph" w:customStyle="1" w:styleId="68DBC86901AB4768AB7873C409A2CFB4">
    <w:name w:val="68DBC86901AB4768AB7873C409A2CFB4"/>
    <w:rsid w:val="00BB392F"/>
  </w:style>
  <w:style w:type="paragraph" w:customStyle="1" w:styleId="06A84815DD5F48EE806D7803DFD3E6AA">
    <w:name w:val="06A84815DD5F48EE806D7803DFD3E6AA"/>
    <w:rsid w:val="00BB392F"/>
  </w:style>
  <w:style w:type="paragraph" w:customStyle="1" w:styleId="1D0647ADFDF24F8CA584C005D1FC2772">
    <w:name w:val="1D0647ADFDF24F8CA584C005D1FC2772"/>
    <w:rsid w:val="00BB392F"/>
  </w:style>
  <w:style w:type="paragraph" w:customStyle="1" w:styleId="787018F6BD99483494C3FEE05B1B6E29">
    <w:name w:val="787018F6BD99483494C3FEE05B1B6E29"/>
    <w:rsid w:val="00BB392F"/>
  </w:style>
  <w:style w:type="paragraph" w:customStyle="1" w:styleId="49CF0D270D9240F9BC9E8C39DE99ADA6">
    <w:name w:val="49CF0D270D9240F9BC9E8C39DE99ADA6"/>
    <w:rsid w:val="00BB392F"/>
  </w:style>
  <w:style w:type="paragraph" w:customStyle="1" w:styleId="84FF490E6B804928912C312C6257462F">
    <w:name w:val="84FF490E6B804928912C312C6257462F"/>
    <w:rsid w:val="00BB392F"/>
  </w:style>
  <w:style w:type="paragraph" w:customStyle="1" w:styleId="8DAE2ED2638A4DD6B6CAAD3524E1F0EA">
    <w:name w:val="8DAE2ED2638A4DD6B6CAAD3524E1F0EA"/>
    <w:rsid w:val="00BB392F"/>
  </w:style>
  <w:style w:type="paragraph" w:customStyle="1" w:styleId="B7D26DFBFC3041A4A533505559124D82">
    <w:name w:val="B7D26DFBFC3041A4A533505559124D82"/>
    <w:rsid w:val="00BB392F"/>
  </w:style>
  <w:style w:type="paragraph" w:customStyle="1" w:styleId="5FFBB51F653E4BCB8F981DD4B026E987">
    <w:name w:val="5FFBB51F653E4BCB8F981DD4B026E987"/>
    <w:rsid w:val="00BB392F"/>
  </w:style>
  <w:style w:type="paragraph" w:customStyle="1" w:styleId="FEEDF3B9C66D4348B074AFFB4641EDCA">
    <w:name w:val="FEEDF3B9C66D4348B074AFFB4641EDCA"/>
    <w:rsid w:val="00BB392F"/>
  </w:style>
  <w:style w:type="paragraph" w:customStyle="1" w:styleId="953630D9569C48B1B273D874DBFFB76F">
    <w:name w:val="953630D9569C48B1B273D874DBFFB76F"/>
    <w:rsid w:val="00BB392F"/>
  </w:style>
  <w:style w:type="paragraph" w:customStyle="1" w:styleId="60B2B21E3D074B22AE1BB7931100B2A3">
    <w:name w:val="60B2B21E3D074B22AE1BB7931100B2A3"/>
    <w:rsid w:val="00BB392F"/>
  </w:style>
  <w:style w:type="paragraph" w:customStyle="1" w:styleId="112C56BE3FAE4A0CBF7207FA201831E1">
    <w:name w:val="112C56BE3FAE4A0CBF7207FA201831E1"/>
    <w:rsid w:val="00BB392F"/>
  </w:style>
  <w:style w:type="paragraph" w:customStyle="1" w:styleId="5030D3D3A1104D9CB204C99AFA0FBF39">
    <w:name w:val="5030D3D3A1104D9CB204C99AFA0FBF39"/>
    <w:rsid w:val="00BB392F"/>
  </w:style>
  <w:style w:type="paragraph" w:customStyle="1" w:styleId="6FBC10D543A74C37AAD7048B04CF6108">
    <w:name w:val="6FBC10D543A74C37AAD7048B04CF6108"/>
    <w:rsid w:val="00BB392F"/>
  </w:style>
  <w:style w:type="paragraph" w:customStyle="1" w:styleId="2B98570A31D246E3AFDFC0107612CF3E">
    <w:name w:val="2B98570A31D246E3AFDFC0107612CF3E"/>
    <w:rsid w:val="00BB392F"/>
  </w:style>
  <w:style w:type="paragraph" w:customStyle="1" w:styleId="F8EF0F71B4504D99AC8915E27B1CAD32">
    <w:name w:val="F8EF0F71B4504D99AC8915E27B1CAD32"/>
    <w:rsid w:val="00BB392F"/>
  </w:style>
  <w:style w:type="paragraph" w:customStyle="1" w:styleId="8BA92EEB12C14E3C93AB8C4407A7C0FA">
    <w:name w:val="8BA92EEB12C14E3C93AB8C4407A7C0FA"/>
    <w:rsid w:val="00BB392F"/>
  </w:style>
  <w:style w:type="paragraph" w:customStyle="1" w:styleId="CCAAEB7BB697447C87820EC1FA247F54">
    <w:name w:val="CCAAEB7BB697447C87820EC1FA247F54"/>
    <w:rsid w:val="00BB392F"/>
  </w:style>
  <w:style w:type="paragraph" w:customStyle="1" w:styleId="DB0C799DB5D2459E923B408788C3E439">
    <w:name w:val="DB0C799DB5D2459E923B408788C3E439"/>
    <w:rsid w:val="00BB392F"/>
  </w:style>
  <w:style w:type="paragraph" w:customStyle="1" w:styleId="E0EF696EB0454F4193C0E9311B17555E">
    <w:name w:val="E0EF696EB0454F4193C0E9311B17555E"/>
    <w:rsid w:val="00BB392F"/>
  </w:style>
  <w:style w:type="paragraph" w:customStyle="1" w:styleId="75C59F9F05334C6196D3177CB2867756">
    <w:name w:val="75C59F9F05334C6196D3177CB2867756"/>
    <w:rsid w:val="00BB392F"/>
  </w:style>
  <w:style w:type="paragraph" w:customStyle="1" w:styleId="929595123E3D49BAB85A727B5F225E56">
    <w:name w:val="929595123E3D49BAB85A727B5F225E56"/>
    <w:rsid w:val="00BB392F"/>
  </w:style>
  <w:style w:type="paragraph" w:customStyle="1" w:styleId="C97269171AE94BD68F89C1FE413DB57D">
    <w:name w:val="C97269171AE94BD68F89C1FE413DB57D"/>
    <w:rsid w:val="00BB392F"/>
  </w:style>
  <w:style w:type="paragraph" w:customStyle="1" w:styleId="017645BE7C204B94B0657A2DB9237B2A">
    <w:name w:val="017645BE7C204B94B0657A2DB9237B2A"/>
    <w:rsid w:val="00BB392F"/>
  </w:style>
  <w:style w:type="paragraph" w:customStyle="1" w:styleId="FE21B04A1DEE44F6AED77B0D7D1CB498">
    <w:name w:val="FE21B04A1DEE44F6AED77B0D7D1CB498"/>
    <w:rsid w:val="00BB392F"/>
  </w:style>
  <w:style w:type="paragraph" w:customStyle="1" w:styleId="DC3D8A43CFD3404A9B1FFCD9E2A20886">
    <w:name w:val="DC3D8A43CFD3404A9B1FFCD9E2A20886"/>
    <w:rsid w:val="00BB392F"/>
  </w:style>
  <w:style w:type="paragraph" w:customStyle="1" w:styleId="BA5E8450362D41539F7B86630ECE3FE6">
    <w:name w:val="BA5E8450362D41539F7B86630ECE3FE6"/>
    <w:rsid w:val="00BB392F"/>
  </w:style>
  <w:style w:type="paragraph" w:customStyle="1" w:styleId="D74B08798DD44E0290C927AC5133A3A2">
    <w:name w:val="D74B08798DD44E0290C927AC5133A3A2"/>
    <w:rsid w:val="00BB392F"/>
  </w:style>
  <w:style w:type="paragraph" w:customStyle="1" w:styleId="94866C56759C489ABD1A641E06958638">
    <w:name w:val="94866C56759C489ABD1A641E06958638"/>
    <w:rsid w:val="00BB392F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82E27E6DDC144F339E21D03241616C98">
    <w:name w:val="82E27E6DDC144F339E21D03241616C98"/>
    <w:rsid w:val="005C7105"/>
  </w:style>
  <w:style w:type="paragraph" w:customStyle="1" w:styleId="27D248C57D964FBBBEB7A47451FCC1C1">
    <w:name w:val="27D248C57D964FBBBEB7A47451FCC1C1"/>
    <w:rsid w:val="005C7105"/>
  </w:style>
  <w:style w:type="paragraph" w:customStyle="1" w:styleId="9ED696ECEDD64652A0A5BF479E9DE57C">
    <w:name w:val="9ED696ECEDD64652A0A5BF479E9DE57C"/>
    <w:rsid w:val="005C7105"/>
  </w:style>
  <w:style w:type="paragraph" w:customStyle="1" w:styleId="6FD948E731E9496987BEF0DE49A45972">
    <w:name w:val="6FD948E731E9496987BEF0DE49A45972"/>
    <w:rsid w:val="005C7105"/>
  </w:style>
  <w:style w:type="paragraph" w:customStyle="1" w:styleId="F4E15969344B4BED94211BABB1AC0DFB">
    <w:name w:val="F4E15969344B4BED94211BABB1AC0DFB"/>
    <w:rsid w:val="005C7105"/>
  </w:style>
  <w:style w:type="paragraph" w:customStyle="1" w:styleId="BE8511F82F3A49838DB3FD7837A8F976">
    <w:name w:val="BE8511F82F3A49838DB3FD7837A8F976"/>
    <w:rsid w:val="005C7105"/>
  </w:style>
  <w:style w:type="paragraph" w:customStyle="1" w:styleId="E953E310BE30487B86BA9AA5EB093D9D">
    <w:name w:val="E953E310BE30487B86BA9AA5EB093D9D"/>
    <w:rsid w:val="005C7105"/>
  </w:style>
  <w:style w:type="paragraph" w:customStyle="1" w:styleId="D40621AD325E445C82A58998C4DE8143">
    <w:name w:val="D40621AD325E445C82A58998C4DE8143"/>
    <w:rsid w:val="005C7105"/>
  </w:style>
  <w:style w:type="paragraph" w:customStyle="1" w:styleId="15C4F551F9AE4CF782338EFC3EC089F1">
    <w:name w:val="15C4F551F9AE4CF782338EFC3EC089F1"/>
    <w:rsid w:val="005C7105"/>
  </w:style>
  <w:style w:type="paragraph" w:customStyle="1" w:styleId="BE78FE880921417388D9B6515B09DA22">
    <w:name w:val="BE78FE880921417388D9B6515B09DA22"/>
    <w:rsid w:val="005612F6"/>
  </w:style>
  <w:style w:type="paragraph" w:customStyle="1" w:styleId="A1993B0F4DB640D587E4D9D006CC5E48">
    <w:name w:val="A1993B0F4DB640D587E4D9D006CC5E48"/>
    <w:rsid w:val="005612F6"/>
  </w:style>
  <w:style w:type="paragraph" w:customStyle="1" w:styleId="A530AC20438646E7B6484C154EBD1D0C">
    <w:name w:val="A530AC20438646E7B6484C154EBD1D0C"/>
    <w:rsid w:val="005612F6"/>
  </w:style>
  <w:style w:type="paragraph" w:customStyle="1" w:styleId="2D8A1ED695FA4C08A45F52B284AD1F03">
    <w:name w:val="2D8A1ED695FA4C08A45F52B284AD1F03"/>
    <w:rsid w:val="005612F6"/>
  </w:style>
  <w:style w:type="paragraph" w:customStyle="1" w:styleId="5C1E68E0952045EEA1535C56BBCE6731">
    <w:name w:val="5C1E68E0952045EEA1535C56BBCE6731"/>
    <w:rsid w:val="005612F6"/>
  </w:style>
  <w:style w:type="paragraph" w:customStyle="1" w:styleId="A78A01093169467BAA5AEFD2B25A8417">
    <w:name w:val="A78A01093169467BAA5AEFD2B25A8417"/>
    <w:rsid w:val="005612F6"/>
  </w:style>
  <w:style w:type="paragraph" w:customStyle="1" w:styleId="2A106F1788724B57ACC4C7DE80429952">
    <w:name w:val="2A106F1788724B57ACC4C7DE80429952"/>
    <w:rsid w:val="005612F6"/>
  </w:style>
  <w:style w:type="paragraph" w:customStyle="1" w:styleId="1A40BB1D6E0845E5A0C3D7B7D0EC8C85">
    <w:name w:val="1A40BB1D6E0845E5A0C3D7B7D0EC8C85"/>
    <w:rsid w:val="005612F6"/>
  </w:style>
  <w:style w:type="paragraph" w:customStyle="1" w:styleId="EDCF8CF984444A22968470C8B302953F">
    <w:name w:val="EDCF8CF984444A22968470C8B302953F"/>
    <w:rsid w:val="005612F6"/>
  </w:style>
  <w:style w:type="paragraph" w:customStyle="1" w:styleId="871D0C6D99F443DD92720A27A121CEEE">
    <w:name w:val="871D0C6D99F443DD92720A27A121CEEE"/>
    <w:rsid w:val="005612F6"/>
  </w:style>
  <w:style w:type="paragraph" w:customStyle="1" w:styleId="4EC609F0243042C3B479FB24F34672D1">
    <w:name w:val="4EC609F0243042C3B479FB24F34672D1"/>
    <w:rsid w:val="005612F6"/>
  </w:style>
  <w:style w:type="paragraph" w:customStyle="1" w:styleId="01F729D6BF3645C8BB351DADFA5350B3">
    <w:name w:val="01F729D6BF3645C8BB351DADFA5350B3"/>
    <w:rsid w:val="005612F6"/>
  </w:style>
  <w:style w:type="paragraph" w:customStyle="1" w:styleId="367B978F0A1548F4BA3ACF584A87C18C">
    <w:name w:val="367B978F0A1548F4BA3ACF584A87C18C"/>
    <w:rsid w:val="005612F6"/>
  </w:style>
  <w:style w:type="paragraph" w:customStyle="1" w:styleId="290AE3A5224648D38B4C2793309E7210">
    <w:name w:val="290AE3A5224648D38B4C2793309E7210"/>
    <w:rsid w:val="005612F6"/>
  </w:style>
  <w:style w:type="paragraph" w:customStyle="1" w:styleId="A2AE670013424C9D9E6D67848BFC1B03">
    <w:name w:val="A2AE670013424C9D9E6D67848BFC1B03"/>
    <w:rsid w:val="005612F6"/>
  </w:style>
  <w:style w:type="paragraph" w:customStyle="1" w:styleId="39E6B56280B64549893E7EF4760F4B2E">
    <w:name w:val="39E6B56280B64549893E7EF4760F4B2E"/>
    <w:rsid w:val="005612F6"/>
  </w:style>
  <w:style w:type="paragraph" w:customStyle="1" w:styleId="4BE9B5D90EF644AA82E096126CE85449">
    <w:name w:val="4BE9B5D90EF644AA82E096126CE85449"/>
    <w:rsid w:val="005612F6"/>
  </w:style>
  <w:style w:type="paragraph" w:customStyle="1" w:styleId="BFF16300F7EB44419038109060614D29">
    <w:name w:val="BFF16300F7EB44419038109060614D29"/>
    <w:rsid w:val="005612F6"/>
  </w:style>
  <w:style w:type="paragraph" w:customStyle="1" w:styleId="CAEDA5102E4245FB98FCDE3BEA14E9D5">
    <w:name w:val="CAEDA5102E4245FB98FCDE3BEA14E9D5"/>
    <w:rsid w:val="005612F6"/>
  </w:style>
  <w:style w:type="paragraph" w:customStyle="1" w:styleId="188A62AF47524A258F337CA98B619873">
    <w:name w:val="188A62AF47524A258F337CA98B619873"/>
    <w:rsid w:val="005612F6"/>
  </w:style>
  <w:style w:type="paragraph" w:customStyle="1" w:styleId="7C072A2396C34A3DB7D5D86E04A4A06A">
    <w:name w:val="7C072A2396C34A3DB7D5D86E04A4A06A"/>
    <w:rsid w:val="005612F6"/>
  </w:style>
  <w:style w:type="paragraph" w:customStyle="1" w:styleId="7D4E91BEF8F54679A75C7FA37607D2F2">
    <w:name w:val="7D4E91BEF8F54679A75C7FA37607D2F2"/>
    <w:rsid w:val="005612F6"/>
  </w:style>
  <w:style w:type="paragraph" w:customStyle="1" w:styleId="1E3C49707B6444E7BE565AF0D7047560">
    <w:name w:val="1E3C49707B6444E7BE565AF0D7047560"/>
    <w:rsid w:val="005612F6"/>
  </w:style>
  <w:style w:type="paragraph" w:customStyle="1" w:styleId="59E5306C4A9E44F4874B98BA0C72A79C">
    <w:name w:val="59E5306C4A9E44F4874B98BA0C72A79C"/>
    <w:rsid w:val="005612F6"/>
  </w:style>
  <w:style w:type="paragraph" w:customStyle="1" w:styleId="D5F3BCF6BBC246F893743AB380872EE1">
    <w:name w:val="D5F3BCF6BBC246F893743AB380872EE1"/>
    <w:rsid w:val="005612F6"/>
  </w:style>
  <w:style w:type="paragraph" w:customStyle="1" w:styleId="4DAEBBFFD0CE493E91571D439711817B">
    <w:name w:val="4DAEBBFFD0CE493E91571D439711817B"/>
    <w:rsid w:val="005612F6"/>
  </w:style>
  <w:style w:type="paragraph" w:customStyle="1" w:styleId="277AAEB931D448E8975077ECE2F83DB6">
    <w:name w:val="277AAEB931D448E8975077ECE2F83DB6"/>
    <w:rsid w:val="005612F6"/>
  </w:style>
  <w:style w:type="paragraph" w:customStyle="1" w:styleId="97246C34A99847AB8DD2622631DBA3EA">
    <w:name w:val="97246C34A99847AB8DD2622631DBA3EA"/>
    <w:rsid w:val="005612F6"/>
  </w:style>
  <w:style w:type="paragraph" w:customStyle="1" w:styleId="E1D5CFA3A6894E3097AAE83279CB671F">
    <w:name w:val="E1D5CFA3A6894E3097AAE83279CB671F"/>
    <w:rsid w:val="005612F6"/>
  </w:style>
  <w:style w:type="paragraph" w:customStyle="1" w:styleId="83ED5BAAFBAF4516B2AD28B9755BF7CF">
    <w:name w:val="83ED5BAAFBAF4516B2AD28B9755BF7CF"/>
    <w:rsid w:val="005612F6"/>
  </w:style>
  <w:style w:type="paragraph" w:customStyle="1" w:styleId="9F807CA862B140969A59CF189F6800E8">
    <w:name w:val="9F807CA862B140969A59CF189F6800E8"/>
    <w:rsid w:val="005612F6"/>
  </w:style>
  <w:style w:type="paragraph" w:customStyle="1" w:styleId="6EDFECAA0EB94BBABB551392AFE35222">
    <w:name w:val="6EDFECAA0EB94BBABB551392AFE35222"/>
    <w:rsid w:val="005612F6"/>
  </w:style>
  <w:style w:type="paragraph" w:customStyle="1" w:styleId="E392EAC49F2B492CA155F247C4A0E249">
    <w:name w:val="E392EAC49F2B492CA155F247C4A0E249"/>
    <w:rsid w:val="005612F6"/>
  </w:style>
  <w:style w:type="paragraph" w:customStyle="1" w:styleId="902EE72AAE8A44F7967F14B41BC6D6B3">
    <w:name w:val="902EE72AAE8A44F7967F14B41BC6D6B3"/>
    <w:rsid w:val="005612F6"/>
  </w:style>
  <w:style w:type="paragraph" w:customStyle="1" w:styleId="C5FB163FD5834434B740E95EB14D9AAA">
    <w:name w:val="C5FB163FD5834434B740E95EB14D9AAA"/>
    <w:rsid w:val="005612F6"/>
  </w:style>
  <w:style w:type="paragraph" w:customStyle="1" w:styleId="8DCD653CD5F945FDA489A80E46744D67">
    <w:name w:val="8DCD653CD5F945FDA489A80E46744D67"/>
    <w:rsid w:val="005612F6"/>
  </w:style>
  <w:style w:type="paragraph" w:customStyle="1" w:styleId="E00866F4208442F18E014274E662E990">
    <w:name w:val="E00866F4208442F18E014274E662E990"/>
    <w:rsid w:val="005612F6"/>
  </w:style>
  <w:style w:type="paragraph" w:customStyle="1" w:styleId="5FCAC9BD3D364BC3A9AC26867489B3B6">
    <w:name w:val="5FCAC9BD3D364BC3A9AC26867489B3B6"/>
    <w:rsid w:val="005612F6"/>
  </w:style>
  <w:style w:type="paragraph" w:customStyle="1" w:styleId="AC21D087618C4D2B80D65B2566BC4B44">
    <w:name w:val="AC21D087618C4D2B80D65B2566BC4B44"/>
    <w:rsid w:val="005612F6"/>
  </w:style>
  <w:style w:type="paragraph" w:customStyle="1" w:styleId="798B5CED8A7D4E4C9E3546F492D4BBA0">
    <w:name w:val="798B5CED8A7D4E4C9E3546F492D4BBA0"/>
    <w:rsid w:val="00DB4174"/>
  </w:style>
  <w:style w:type="paragraph" w:customStyle="1" w:styleId="97105930CFF94A1CAD1CD8D03E0DAF81">
    <w:name w:val="97105930CFF94A1CAD1CD8D03E0DAF81"/>
    <w:rsid w:val="00645C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2</TotalTime>
  <Pages>4</Pages>
  <Words>1348</Words>
  <Characters>8094</Characters>
  <Application>Microsoft Office Word</Application>
  <DocSecurity>0</DocSecurity>
  <Lines>67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dofinansowanie</cp:keywords>
  <cp:lastModifiedBy>Barbara Glińska</cp:lastModifiedBy>
  <cp:revision>3</cp:revision>
  <cp:lastPrinted>2024-11-27T14:22:00Z</cp:lastPrinted>
  <dcterms:created xsi:type="dcterms:W3CDTF">2026-02-18T12:12:00Z</dcterms:created>
  <dcterms:modified xsi:type="dcterms:W3CDTF">2026-02-18T12:16:00Z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