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405138" w14:paraId="6CB6F36A" w14:textId="77777777" w:rsidTr="004A5EC2">
        <w:tc>
          <w:tcPr>
            <w:tcW w:w="2698" w:type="dxa"/>
            <w:vAlign w:val="bottom"/>
          </w:tcPr>
          <w:p w14:paraId="2FA0C4C4" w14:textId="72251254" w:rsidR="00E70901" w:rsidRPr="00405138" w:rsidRDefault="00DC617E">
            <w:pPr>
              <w:rPr>
                <w:sz w:val="18"/>
                <w:szCs w:val="20"/>
              </w:rPr>
            </w:pPr>
            <w:r>
              <w:rPr>
                <w:noProof/>
                <w:sz w:val="18"/>
                <w:szCs w:val="20"/>
              </w:rPr>
              <w:drawing>
                <wp:anchor distT="0" distB="0" distL="114300" distR="114300" simplePos="0" relativeHeight="251658240" behindDoc="0" locked="0" layoutInCell="1" allowOverlap="1" wp14:anchorId="68075471" wp14:editId="79D0F882">
                  <wp:simplePos x="0" y="0"/>
                  <wp:positionH relativeFrom="column">
                    <wp:posOffset>-502920</wp:posOffset>
                  </wp:positionH>
                  <wp:positionV relativeFrom="page">
                    <wp:posOffset>-9525</wp:posOffset>
                  </wp:positionV>
                  <wp:extent cx="1566545" cy="688975"/>
                  <wp:effectExtent l="0" t="0" r="0" b="0"/>
                  <wp:wrapTopAndBottom/>
                  <wp:docPr id="116984334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6545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62" w:type="dxa"/>
            <w:vAlign w:val="bottom"/>
          </w:tcPr>
          <w:p w14:paraId="45A968FF" w14:textId="31E8FE26" w:rsidR="00E70901" w:rsidRPr="009F37BF" w:rsidRDefault="00000000" w:rsidP="003A42DE">
            <w:pPr>
              <w:pStyle w:val="Tytu"/>
              <w:jc w:val="both"/>
              <w:rPr>
                <w:rFonts w:asciiTheme="majorHAnsi" w:hAnsiTheme="majorHAnsi"/>
                <w:sz w:val="30"/>
                <w:szCs w:val="30"/>
              </w:rPr>
            </w:pPr>
            <w:sdt>
              <w:sdtPr>
                <w:rPr>
                  <w:rFonts w:asciiTheme="majorHAnsi" w:hAnsiTheme="majorHAnsi"/>
                  <w:sz w:val="28"/>
                  <w:szCs w:val="28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015889" w:rsidRPr="009F37BF">
                  <w:rPr>
                    <w:rFonts w:asciiTheme="majorHAnsi" w:hAnsiTheme="majorHAnsi"/>
                    <w:sz w:val="28"/>
                    <w:szCs w:val="28"/>
                  </w:rPr>
                  <w:t xml:space="preserve">Wniosek o wypłatę </w:t>
                </w:r>
                <w:r w:rsidR="003A42DE">
                  <w:rPr>
                    <w:rFonts w:asciiTheme="majorHAnsi" w:hAnsiTheme="majorHAnsi"/>
                    <w:sz w:val="28"/>
                    <w:szCs w:val="28"/>
                  </w:rPr>
                  <w:t xml:space="preserve">środków w formie </w:t>
                </w:r>
                <w:r w:rsidR="00015889" w:rsidRPr="009F37BF">
                  <w:rPr>
                    <w:rFonts w:asciiTheme="majorHAnsi" w:hAnsiTheme="majorHAnsi"/>
                    <w:sz w:val="28"/>
                    <w:szCs w:val="28"/>
                  </w:rPr>
                  <w:t>zaliczki</w:t>
                </w:r>
              </w:sdtContent>
            </w:sdt>
          </w:p>
          <w:p w14:paraId="61CC2CFD" w14:textId="5739F0AC" w:rsidR="00BC4B39" w:rsidRPr="009F37BF" w:rsidRDefault="00BC4B39" w:rsidP="00BC4B39">
            <w:pPr>
              <w:pStyle w:val="Podtytu"/>
              <w:jc w:val="center"/>
              <w:rPr>
                <w:rFonts w:asciiTheme="majorHAnsi" w:hAnsiTheme="majorHAnsi" w:cs="Open Sans Light"/>
                <w:b/>
                <w:bCs/>
                <w:sz w:val="22"/>
              </w:rPr>
            </w:pPr>
            <w:bookmarkStart w:id="0" w:name="_Hlk189138208"/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>Program własny</w:t>
            </w:r>
          </w:p>
          <w:p w14:paraId="0F2DD7A8" w14:textId="75E5FA3C" w:rsidR="00115442" w:rsidRPr="00842A22" w:rsidRDefault="00BC4B39" w:rsidP="00BC4B39">
            <w:pPr>
              <w:pStyle w:val="Podtytu"/>
              <w:jc w:val="left"/>
            </w:pPr>
            <w:r w:rsidRPr="009F37BF">
              <w:rPr>
                <w:rFonts w:asciiTheme="majorHAnsi" w:hAnsiTheme="majorHAnsi" w:cs="Open Sans Light"/>
                <w:b/>
                <w:bCs/>
                <w:sz w:val="22"/>
              </w:rPr>
              <w:t xml:space="preserve">    pn.: </w:t>
            </w:r>
            <w:r w:rsidRPr="009F37BF">
              <w:rPr>
                <w:rFonts w:asciiTheme="majorHAnsi" w:eastAsia="Calibri" w:hAnsiTheme="majorHAnsi" w:cs="Open Sans Light"/>
                <w:b/>
                <w:bCs/>
                <w:sz w:val="22"/>
              </w:rPr>
              <w:t>EKOLUB – Lubuski program edukacji ekologicznej</w:t>
            </w:r>
            <w:bookmarkEnd w:id="0"/>
          </w:p>
        </w:tc>
      </w:tr>
    </w:tbl>
    <w:p w14:paraId="41A509DE" w14:textId="4D8B400D" w:rsidR="00E70901" w:rsidRPr="00405138" w:rsidRDefault="00E70901" w:rsidP="00761BA6">
      <w:pPr>
        <w:pStyle w:val="Nagwek1"/>
        <w:rPr>
          <w:sz w:val="20"/>
          <w:szCs w:val="22"/>
        </w:rPr>
      </w:pP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313DF1" w:rsidRPr="00405138" w14:paraId="183F4645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F480285" w14:textId="57283467" w:rsidR="00313DF1" w:rsidRPr="00405138" w:rsidRDefault="00313DF1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Numer umowy dotacji</w:t>
            </w:r>
          </w:p>
        </w:tc>
        <w:sdt>
          <w:sdtPr>
            <w:rPr>
              <w:sz w:val="18"/>
              <w:szCs w:val="20"/>
            </w:rPr>
            <w:id w:val="-822582710"/>
            <w:placeholder>
              <w:docPart w:val="DefaultPlaceholder_-1854013440"/>
            </w:placeholder>
            <w:showingPlcHdr/>
          </w:sdtPr>
          <w:sdtContent>
            <w:tc>
              <w:tcPr>
                <w:tcW w:w="5947" w:type="dxa"/>
              </w:tcPr>
              <w:p w14:paraId="789571E5" w14:textId="09ABF8F5" w:rsidR="00313DF1" w:rsidRPr="00405138" w:rsidRDefault="00313DF1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  <w:tr w:rsidR="00E70901" w:rsidRPr="00405138" w14:paraId="72DAE9E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880781519"/>
              <w:placeholder>
                <w:docPart w:val="DefaultPlaceholder_-1854013440"/>
              </w:placeholder>
              <w:showingPlcHdr/>
            </w:sdtPr>
            <w:sdtContent>
              <w:p w14:paraId="6A379EFB" w14:textId="48422BAB" w:rsidR="00E70901" w:rsidRPr="00405138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405138" w14:paraId="3C5DDF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498271291"/>
              <w:placeholder>
                <w:docPart w:val="DefaultPlaceholder_-1854013440"/>
              </w:placeholder>
              <w:showingPlcHdr/>
            </w:sdtPr>
            <w:sdtContent>
              <w:p w14:paraId="35A2A9EE" w14:textId="1ABA990D" w:rsidR="00E70901" w:rsidRPr="00405138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218472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405138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Adres siedziby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505A24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405138" w:rsidRDefault="000F4B1B" w:rsidP="000F4B1B">
            <w:pPr>
              <w:rPr>
                <w:sz w:val="18"/>
                <w:szCs w:val="20"/>
              </w:rPr>
            </w:pPr>
          </w:p>
        </w:tc>
        <w:tc>
          <w:tcPr>
            <w:tcW w:w="5947" w:type="dxa"/>
          </w:tcPr>
          <w:p w14:paraId="335312D1" w14:textId="77777777" w:rsidR="000F4B1B" w:rsidRPr="00405138" w:rsidRDefault="000F4B1B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0F4B1B" w:rsidRPr="00405138" w14:paraId="3228D380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405138" w:rsidRDefault="000F4B1B" w:rsidP="00591903">
            <w:pPr>
              <w:rPr>
                <w:sz w:val="18"/>
                <w:szCs w:val="20"/>
              </w:rPr>
            </w:pPr>
          </w:p>
        </w:tc>
        <w:sdt>
          <w:sdtPr>
            <w:rPr>
              <w:sz w:val="18"/>
              <w:szCs w:val="20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</w:tbl>
    <w:p w14:paraId="79B77B04" w14:textId="6EB4D739" w:rsidR="00BC4B39" w:rsidRDefault="00313DF1" w:rsidP="003A42DE">
      <w:pPr>
        <w:pStyle w:val="Nagwek1"/>
        <w:jc w:val="both"/>
        <w:rPr>
          <w:sz w:val="20"/>
          <w:szCs w:val="22"/>
        </w:rPr>
      </w:pPr>
      <w:r w:rsidRPr="00405138">
        <w:rPr>
          <w:sz w:val="20"/>
          <w:szCs w:val="22"/>
        </w:rPr>
        <w:t xml:space="preserve">Wnioskujemy o wypłatę </w:t>
      </w:r>
      <w:r w:rsidR="003A42DE">
        <w:rPr>
          <w:sz w:val="20"/>
          <w:szCs w:val="22"/>
        </w:rPr>
        <w:t xml:space="preserve">przyznanych środków dotacyjnych </w:t>
      </w:r>
      <w:r w:rsidRPr="00405138">
        <w:rPr>
          <w:sz w:val="20"/>
          <w:szCs w:val="22"/>
        </w:rPr>
        <w:t>w</w:t>
      </w:r>
      <w:r w:rsidR="003A42DE">
        <w:rPr>
          <w:sz w:val="20"/>
          <w:szCs w:val="22"/>
        </w:rPr>
        <w:t xml:space="preserve"> formie zaliczki (maksymalnie do 70% przyznanej dotacji), w</w:t>
      </w:r>
      <w:r w:rsidRPr="00405138">
        <w:rPr>
          <w:sz w:val="20"/>
          <w:szCs w:val="22"/>
        </w:rPr>
        <w:t xml:space="preserve"> wysokości </w:t>
      </w:r>
      <w:sdt>
        <w:sdtPr>
          <w:rPr>
            <w:sz w:val="20"/>
            <w:szCs w:val="22"/>
          </w:rPr>
          <w:id w:val="43024009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………………..</w:t>
          </w:r>
        </w:sdtContent>
      </w:sdt>
      <w:r w:rsidRPr="00405138">
        <w:rPr>
          <w:sz w:val="20"/>
          <w:szCs w:val="22"/>
        </w:rPr>
        <w:t xml:space="preserve">zł, słownie ……………………………… </w:t>
      </w:r>
    </w:p>
    <w:p w14:paraId="4F1E596C" w14:textId="16FEA104" w:rsidR="003A42DE" w:rsidRDefault="003A42DE" w:rsidP="003A42DE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>w tym:</w:t>
      </w:r>
    </w:p>
    <w:p w14:paraId="1127EBDF" w14:textId="4D07CD38" w:rsidR="003A42DE" w:rsidRDefault="003A42DE" w:rsidP="003A42DE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>- na cele bieżące ………………………………. (zł)</w:t>
      </w:r>
    </w:p>
    <w:p w14:paraId="4A27AFDB" w14:textId="09066B2D" w:rsidR="003A42DE" w:rsidRPr="00405138" w:rsidRDefault="003A42DE" w:rsidP="003A42DE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>- na cele inwestycyjne ………………………… (zł)</w:t>
      </w:r>
    </w:p>
    <w:p w14:paraId="55334F33" w14:textId="77777777" w:rsidR="007567A6" w:rsidRDefault="007567A6" w:rsidP="00761BA6">
      <w:pPr>
        <w:pStyle w:val="Nagwek1"/>
        <w:jc w:val="both"/>
        <w:rPr>
          <w:b w:val="0"/>
          <w:bCs w:val="0"/>
          <w:sz w:val="20"/>
          <w:szCs w:val="22"/>
        </w:rPr>
      </w:pPr>
    </w:p>
    <w:p w14:paraId="13DAFC45" w14:textId="1AABBAA4" w:rsidR="00A95974" w:rsidRDefault="004C6D2B" w:rsidP="00761BA6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 xml:space="preserve">Wnioskowaną kwotę prosimy przekazać na </w:t>
      </w:r>
      <w:r w:rsidR="003A42DE">
        <w:rPr>
          <w:b w:val="0"/>
          <w:bCs w:val="0"/>
          <w:sz w:val="20"/>
          <w:szCs w:val="22"/>
        </w:rPr>
        <w:t>rachunek bankowy (nazwa banku i numer rachunku bankowego):</w:t>
      </w:r>
    </w:p>
    <w:p w14:paraId="3F1AD1CF" w14:textId="733D796B" w:rsidR="003A42DE" w:rsidRPr="00405138" w:rsidRDefault="003A42DE" w:rsidP="00761BA6">
      <w:pPr>
        <w:pStyle w:val="Nagwek1"/>
        <w:jc w:val="both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>……………………………………………………………………………………………………………………</w:t>
      </w:r>
    </w:p>
    <w:p w14:paraId="00C06EF3" w14:textId="77777777" w:rsidR="003A42DE" w:rsidRDefault="003A42DE" w:rsidP="003A42DE">
      <w:pPr>
        <w:pStyle w:val="Nagwek1"/>
        <w:jc w:val="both"/>
        <w:rPr>
          <w:sz w:val="20"/>
          <w:szCs w:val="22"/>
        </w:rPr>
      </w:pPr>
    </w:p>
    <w:p w14:paraId="4D0CE30B" w14:textId="250CE7C9" w:rsidR="00761BA6" w:rsidRDefault="003A42DE" w:rsidP="003A42DE">
      <w:pPr>
        <w:pStyle w:val="Nagwek1"/>
        <w:jc w:val="both"/>
        <w:rPr>
          <w:sz w:val="20"/>
          <w:szCs w:val="22"/>
        </w:rPr>
      </w:pPr>
      <w:r>
        <w:rPr>
          <w:sz w:val="20"/>
          <w:szCs w:val="22"/>
        </w:rPr>
        <w:t>Jednocześnie oświadczamy, że rachunek ten został wyodrębniony na potrzeby realizacji zadania oraz, że jest rachunkiem bankowym oprocentowanym.</w:t>
      </w:r>
    </w:p>
    <w:p w14:paraId="4986E1CC" w14:textId="77777777" w:rsidR="003A42DE" w:rsidRPr="00405138" w:rsidRDefault="003A42DE" w:rsidP="003A42DE">
      <w:pPr>
        <w:pStyle w:val="Nagwek1"/>
        <w:jc w:val="both"/>
        <w:rPr>
          <w:sz w:val="20"/>
          <w:szCs w:val="22"/>
        </w:rPr>
      </w:pPr>
    </w:p>
    <w:p w14:paraId="0D17885D" w14:textId="53FA6035" w:rsidR="00761BA6" w:rsidRPr="00405138" w:rsidRDefault="0046524A" w:rsidP="00761BA6">
      <w:pPr>
        <w:pStyle w:val="Nagwek1"/>
        <w:rPr>
          <w:sz w:val="20"/>
          <w:szCs w:val="22"/>
        </w:rPr>
      </w:pPr>
      <w:r>
        <w:rPr>
          <w:sz w:val="20"/>
          <w:szCs w:val="22"/>
        </w:rPr>
        <w:t>Imię, nazwisko oraz stanowisko osoby</w:t>
      </w:r>
      <w:r w:rsidR="00761BA6" w:rsidRPr="00405138">
        <w:rPr>
          <w:sz w:val="20"/>
          <w:szCs w:val="22"/>
        </w:rPr>
        <w:t xml:space="preserve"> odpowiedzialn</w:t>
      </w:r>
      <w:r>
        <w:rPr>
          <w:sz w:val="20"/>
          <w:szCs w:val="22"/>
        </w:rPr>
        <w:t>ej</w:t>
      </w:r>
      <w:r w:rsidR="00761BA6" w:rsidRPr="00405138">
        <w:rPr>
          <w:sz w:val="20"/>
          <w:szCs w:val="22"/>
        </w:rPr>
        <w:t xml:space="preserve"> za przygotowanie wniosku: </w:t>
      </w:r>
      <w:sdt>
        <w:sdtPr>
          <w:rPr>
            <w:sz w:val="20"/>
            <w:szCs w:val="22"/>
          </w:rPr>
          <w:alias w:val="imię i nazwisko"/>
          <w:tag w:val="imię i nazwisko"/>
          <w:id w:val="-1906437296"/>
          <w:placeholder>
            <w:docPart w:val="DefaultPlaceholder_-1854013440"/>
          </w:placeholder>
        </w:sdtPr>
        <w:sdtContent>
          <w:r w:rsidR="00761BA6" w:rsidRPr="00405138">
            <w:rPr>
              <w:sz w:val="20"/>
              <w:szCs w:val="22"/>
            </w:rPr>
            <w:t>………………………………………..</w:t>
          </w:r>
        </w:sdtContent>
      </w:sdt>
    </w:p>
    <w:p w14:paraId="5AD713F4" w14:textId="77777777" w:rsidR="00761BA6" w:rsidRPr="00405138" w:rsidRDefault="00761BA6" w:rsidP="00761BA6">
      <w:pPr>
        <w:pStyle w:val="Nagwek1"/>
        <w:rPr>
          <w:sz w:val="20"/>
          <w:szCs w:val="22"/>
        </w:rPr>
      </w:pPr>
    </w:p>
    <w:p w14:paraId="6383F1A4" w14:textId="291C2670" w:rsidR="006F2E15" w:rsidRDefault="00761BA6" w:rsidP="00DC617E">
      <w:pPr>
        <w:pStyle w:val="Nagwek1"/>
        <w:tabs>
          <w:tab w:val="left" w:pos="4965"/>
        </w:tabs>
        <w:rPr>
          <w:sz w:val="20"/>
          <w:szCs w:val="22"/>
        </w:rPr>
      </w:pPr>
      <w:r w:rsidRPr="00405138">
        <w:rPr>
          <w:sz w:val="20"/>
          <w:szCs w:val="22"/>
        </w:rPr>
        <w:t xml:space="preserve">Telefon kontaktowy: </w:t>
      </w:r>
      <w:sdt>
        <w:sdtPr>
          <w:rPr>
            <w:sz w:val="20"/>
            <w:szCs w:val="22"/>
          </w:rPr>
          <w:id w:val="-212483524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………………….…….</w:t>
          </w:r>
        </w:sdtContent>
      </w:sdt>
      <w:r w:rsidRPr="00405138">
        <w:rPr>
          <w:sz w:val="20"/>
          <w:szCs w:val="22"/>
        </w:rPr>
        <w:tab/>
        <w:t xml:space="preserve">E-mail </w:t>
      </w:r>
      <w:sdt>
        <w:sdtPr>
          <w:rPr>
            <w:sz w:val="20"/>
            <w:szCs w:val="22"/>
          </w:rPr>
          <w:id w:val="938330439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…………………………</w:t>
          </w:r>
          <w:r w:rsidR="00ED26EF" w:rsidRPr="00405138">
            <w:rPr>
              <w:sz w:val="20"/>
              <w:szCs w:val="22"/>
            </w:rPr>
            <w:t>………</w:t>
          </w:r>
        </w:sdtContent>
      </w:sdt>
    </w:p>
    <w:p w14:paraId="3F16B665" w14:textId="77777777" w:rsidR="00DC617E" w:rsidRPr="00DC617E" w:rsidRDefault="00DC617E" w:rsidP="00DC617E">
      <w:pPr>
        <w:pStyle w:val="Nagwek1"/>
        <w:tabs>
          <w:tab w:val="left" w:pos="4965"/>
        </w:tabs>
        <w:rPr>
          <w:sz w:val="20"/>
          <w:szCs w:val="22"/>
        </w:rPr>
      </w:pPr>
    </w:p>
    <w:tbl>
      <w:tblPr>
        <w:tblStyle w:val="Tabelalisty6kolorowaakcent1"/>
        <w:tblW w:w="0" w:type="auto"/>
        <w:tblLook w:val="04A0" w:firstRow="1" w:lastRow="0" w:firstColumn="1" w:lastColumn="0" w:noHBand="0" w:noVBand="1"/>
      </w:tblPr>
      <w:tblGrid>
        <w:gridCol w:w="4508"/>
        <w:gridCol w:w="4276"/>
      </w:tblGrid>
      <w:tr w:rsidR="00AE3B2E" w:rsidRPr="00405138" w14:paraId="5559FB2C" w14:textId="77777777" w:rsidTr="00AE3B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1A10D03" w14:textId="5EF9315B" w:rsidR="00AE3B2E" w:rsidRPr="00405138" w:rsidRDefault="00AE3B2E">
            <w:pPr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Data wypełnienia wniosku</w:t>
            </w:r>
          </w:p>
        </w:tc>
        <w:sdt>
          <w:sdtPr>
            <w:rPr>
              <w:color w:val="0D0D0D" w:themeColor="text1" w:themeTint="F2"/>
              <w:sz w:val="18"/>
              <w:szCs w:val="20"/>
            </w:rPr>
            <w:id w:val="-1700695273"/>
            <w:placeholder>
              <w:docPart w:val="DefaultPlaceholder_-1854013437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276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A7CEB41" w14:textId="4F45A39F" w:rsidR="00AE3B2E" w:rsidRPr="00405138" w:rsidRDefault="00AE3B2E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<w:rPr>
                    <w:color w:val="0D0D0D" w:themeColor="text1" w:themeTint="F2"/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Kliknij lub naciśnij, aby wprowadzić datę.</w:t>
                </w:r>
              </w:p>
            </w:tc>
          </w:sdtContent>
        </w:sdt>
      </w:tr>
      <w:tr w:rsidR="0046524A" w:rsidRPr="00405138" w14:paraId="0A32CEF9" w14:textId="77777777" w:rsidTr="00B969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440D2EE" w14:textId="77777777" w:rsidR="00435311" w:rsidRDefault="0046524A" w:rsidP="0046524A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>
              <w:rPr>
                <w:color w:val="0D0D0D" w:themeColor="text1" w:themeTint="F2"/>
                <w:sz w:val="18"/>
                <w:szCs w:val="20"/>
              </w:rPr>
              <w:t xml:space="preserve">UWAGA: Wypłata środków w formie zaliczki następuje nie wcześniej niż po upływie 14 dni od daty podpisania umowy dotacji. </w:t>
            </w:r>
          </w:p>
          <w:p w14:paraId="5DD33205" w14:textId="5A78BF36" w:rsidR="0046524A" w:rsidRPr="00435311" w:rsidRDefault="00435311" w:rsidP="0046524A">
            <w:pPr>
              <w:jc w:val="both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435311">
              <w:rPr>
                <w:color w:val="0D0D0D" w:themeColor="text1" w:themeTint="F2"/>
                <w:sz w:val="18"/>
                <w:szCs w:val="20"/>
                <w:u w:val="single"/>
              </w:rPr>
              <w:t>W przypadku zakończenia realizacji zadania</w:t>
            </w:r>
            <w:r>
              <w:rPr>
                <w:color w:val="0D0D0D" w:themeColor="text1" w:themeTint="F2"/>
                <w:sz w:val="18"/>
                <w:szCs w:val="20"/>
                <w:u w:val="single"/>
              </w:rPr>
              <w:t xml:space="preserve"> (gdzie wnioskowaną formą udzielenia dotacji była zaliczka) </w:t>
            </w:r>
            <w:r w:rsidRPr="00435311">
              <w:rPr>
                <w:color w:val="0D0D0D" w:themeColor="text1" w:themeTint="F2"/>
                <w:sz w:val="18"/>
                <w:szCs w:val="20"/>
                <w:u w:val="single"/>
              </w:rPr>
              <w:t>przed dniem podpisania umowy dotacji lub złożenia wniosku</w:t>
            </w:r>
            <w:r>
              <w:rPr>
                <w:color w:val="0D0D0D" w:themeColor="text1" w:themeTint="F2"/>
                <w:sz w:val="18"/>
                <w:szCs w:val="20"/>
                <w:u w:val="single"/>
              </w:rPr>
              <w:t xml:space="preserve"> </w:t>
            </w:r>
            <w:r w:rsidRPr="00435311">
              <w:rPr>
                <w:color w:val="0D0D0D" w:themeColor="text1" w:themeTint="F2"/>
                <w:sz w:val="18"/>
                <w:szCs w:val="20"/>
                <w:u w:val="single"/>
              </w:rPr>
              <w:t>o zaliczkę</w:t>
            </w:r>
            <w:r>
              <w:rPr>
                <w:color w:val="0D0D0D" w:themeColor="text1" w:themeTint="F2"/>
                <w:sz w:val="18"/>
                <w:szCs w:val="20"/>
              </w:rPr>
              <w:t xml:space="preserve">, realizacja przyznanego dofinansowania następuję w formie refundacji poniesionych kosztów lub zapłaty </w:t>
            </w:r>
            <w:r w:rsidR="00DC617E">
              <w:rPr>
                <w:color w:val="0D0D0D" w:themeColor="text1" w:themeTint="F2"/>
                <w:sz w:val="18"/>
                <w:szCs w:val="20"/>
              </w:rPr>
              <w:t xml:space="preserve">                     </w:t>
            </w:r>
            <w:r>
              <w:rPr>
                <w:color w:val="0D0D0D" w:themeColor="text1" w:themeTint="F2"/>
                <w:sz w:val="18"/>
                <w:szCs w:val="20"/>
              </w:rPr>
              <w:t>za nieopłacone dokumenty księgowe, zgodnie z oświadczeniem Beneficjenta złożonym na druku sprawozdania końcowego z realizacji zadania wraz z wnioskiem o wypłatę środków.  W powyżej opisanych przypadkach nie ma możliwości złożenia wniosku o wypłatę środków w formie zaliczki</w:t>
            </w:r>
            <w:r w:rsidR="00DC617E">
              <w:rPr>
                <w:color w:val="0D0D0D" w:themeColor="text1" w:themeTint="F2"/>
                <w:sz w:val="18"/>
                <w:szCs w:val="20"/>
              </w:rPr>
              <w:t xml:space="preserve">. </w:t>
            </w:r>
          </w:p>
        </w:tc>
      </w:tr>
    </w:tbl>
    <w:p w14:paraId="6F27A11C" w14:textId="3193563B" w:rsidR="00435311" w:rsidRPr="00435311" w:rsidRDefault="00435311" w:rsidP="00435311">
      <w:pPr>
        <w:spacing w:before="100" w:beforeAutospacing="1" w:after="100" w:afterAutospacing="1"/>
        <w:jc w:val="both"/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</w:pP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Oświadczam, że jestem świadomy obowiązku rozliczenia środków, wypłaconych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                                   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na podstawie niniejszego wniosku, w terminie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>nie późniejszym niż 3 miesiące od d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 xml:space="preserve">nia </w:t>
      </w:r>
      <w:r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 xml:space="preserve">                                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>jej wypłaty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przez WFOŚiGW w Zielonej Górze.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Jednocześnie zobowiązuję </w:t>
      </w:r>
      <w:r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                                                       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>się,</w:t>
      </w:r>
      <w:r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>że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 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w przypadku zaistnienia okoliczności uniemożliwiających rozliczenie zaliczki w pierwotnie obowiązującym terminie, złożę do WFOŚiGW w Zielonej Górze,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>najpóźniej w dniu, w którym upływa termin rozliczenia</w:t>
      </w:r>
      <w:r w:rsidRPr="00435311">
        <w:rPr>
          <w:rFonts w:eastAsia="Times New Roman" w:cs="Times New Roman"/>
          <w:color w:val="935309" w:themeColor="accent2" w:themeShade="80"/>
          <w:szCs w:val="20"/>
          <w:lang w:eastAsia="pl-PL"/>
        </w:rPr>
        <w:t xml:space="preserve">, należycie uzasadniony wniosek o jego przedłużenie,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 xml:space="preserve">na okres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 xml:space="preserve">                     </w:t>
      </w:r>
      <w:r w:rsidRPr="00435311">
        <w:rPr>
          <w:rFonts w:eastAsia="Times New Roman" w:cs="Times New Roman"/>
          <w:b/>
          <w:bCs/>
          <w:color w:val="935309" w:themeColor="accent2" w:themeShade="80"/>
          <w:szCs w:val="20"/>
          <w:lang w:eastAsia="pl-PL"/>
        </w:rPr>
        <w:t>nie dłuższy niż 30 dni.</w:t>
      </w:r>
    </w:p>
    <w:p w14:paraId="054ED9B3" w14:textId="77777777" w:rsidR="001B3116" w:rsidRDefault="001B3116" w:rsidP="00DC617E">
      <w:pPr>
        <w:rPr>
          <w:sz w:val="18"/>
          <w:szCs w:val="20"/>
        </w:rPr>
      </w:pPr>
    </w:p>
    <w:p w14:paraId="1E54F759" w14:textId="77777777" w:rsidR="001B3116" w:rsidRDefault="001B3116" w:rsidP="00196F97">
      <w:pPr>
        <w:ind w:left="66"/>
        <w:rPr>
          <w:sz w:val="18"/>
          <w:szCs w:val="20"/>
        </w:rPr>
      </w:pPr>
    </w:p>
    <w:p w14:paraId="2AD8F9EF" w14:textId="77777777" w:rsidR="001B3116" w:rsidRDefault="001B3116" w:rsidP="001B3116">
      <w:pPr>
        <w:rPr>
          <w:szCs w:val="20"/>
        </w:rPr>
      </w:pPr>
      <w:r>
        <w:rPr>
          <w:szCs w:val="20"/>
        </w:rPr>
        <w:t>……………………………..                                                              ………………………………………..</w:t>
      </w:r>
    </w:p>
    <w:p w14:paraId="198FC759" w14:textId="74E216AF" w:rsidR="001B3116" w:rsidRPr="00DC617E" w:rsidRDefault="001B3116" w:rsidP="00DC617E">
      <w:pPr>
        <w:rPr>
          <w:szCs w:val="20"/>
        </w:rPr>
      </w:pPr>
      <w:r>
        <w:rPr>
          <w:szCs w:val="20"/>
        </w:rPr>
        <w:t xml:space="preserve">                </w:t>
      </w:r>
      <w:r w:rsidRPr="00856819">
        <w:rPr>
          <w:szCs w:val="20"/>
        </w:rPr>
        <w:t>Data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  <w:t>Podpis</w:t>
      </w:r>
      <w:r>
        <w:rPr>
          <w:szCs w:val="20"/>
        </w:rPr>
        <w:t xml:space="preserve"> - </w:t>
      </w:r>
      <w:r w:rsidRPr="00856819">
        <w:rPr>
          <w:b/>
          <w:bCs/>
          <w:szCs w:val="20"/>
        </w:rPr>
        <w:t>zgodny z Reprezentacją</w:t>
      </w:r>
      <w:r w:rsidRPr="00856819">
        <w:rPr>
          <w:szCs w:val="20"/>
        </w:rPr>
        <w:tab/>
      </w:r>
      <w:r w:rsidRPr="00856819">
        <w:rPr>
          <w:szCs w:val="20"/>
        </w:rPr>
        <w:tab/>
      </w:r>
      <w:r w:rsidRPr="00856819">
        <w:rPr>
          <w:szCs w:val="20"/>
        </w:rPr>
        <w:tab/>
      </w:r>
    </w:p>
    <w:sectPr w:rsidR="001B3116" w:rsidRPr="00DC617E" w:rsidSect="00DC617E">
      <w:headerReference w:type="default" r:id="rId9"/>
      <w:footerReference w:type="default" r:id="rId10"/>
      <w:headerReference w:type="first" r:id="rId11"/>
      <w:pgSz w:w="11907" w:h="16839"/>
      <w:pgMar w:top="1276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E70FE" w14:textId="77777777" w:rsidR="00186A35" w:rsidRDefault="00186A35">
      <w:pPr>
        <w:spacing w:before="0" w:after="0"/>
      </w:pPr>
      <w:r>
        <w:separator/>
      </w:r>
    </w:p>
    <w:p w14:paraId="0861C905" w14:textId="77777777" w:rsidR="00186A35" w:rsidRDefault="00186A35"/>
  </w:endnote>
  <w:endnote w:type="continuationSeparator" w:id="0">
    <w:p w14:paraId="2E12C612" w14:textId="77777777" w:rsidR="00186A35" w:rsidRDefault="00186A35">
      <w:pPr>
        <w:spacing w:before="0" w:after="0"/>
      </w:pPr>
      <w:r>
        <w:continuationSeparator/>
      </w:r>
    </w:p>
    <w:p w14:paraId="21456EFE" w14:textId="77777777" w:rsidR="00186A35" w:rsidRDefault="00186A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7D7F7" w14:textId="77777777" w:rsidR="00186A35" w:rsidRDefault="00186A35">
      <w:pPr>
        <w:spacing w:before="0" w:after="0"/>
      </w:pPr>
      <w:r>
        <w:separator/>
      </w:r>
    </w:p>
    <w:p w14:paraId="50E50070" w14:textId="77777777" w:rsidR="00186A35" w:rsidRDefault="00186A35"/>
  </w:footnote>
  <w:footnote w:type="continuationSeparator" w:id="0">
    <w:p w14:paraId="6EEEF006" w14:textId="77777777" w:rsidR="00186A35" w:rsidRDefault="00186A35">
      <w:pPr>
        <w:spacing w:before="0" w:after="0"/>
      </w:pPr>
      <w:r>
        <w:continuationSeparator/>
      </w:r>
    </w:p>
    <w:p w14:paraId="5F7B0BE4" w14:textId="77777777" w:rsidR="00186A35" w:rsidRDefault="00186A3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6444B7C7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3A42DE">
          <w:t>Wniosek o wypłatę środków w formie zaliczki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9B604" w14:textId="74B1C917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bookmarkStart w:id="1" w:name="_Hlk189041726"/>
    <w:r w:rsidRPr="00381554">
      <w:rPr>
        <w:rFonts w:ascii="Open Sans Light" w:hAnsi="Open Sans Light" w:cs="Open Sans Light"/>
        <w:sz w:val="16"/>
        <w:szCs w:val="16"/>
      </w:rPr>
      <w:t xml:space="preserve">Załącznik nr </w:t>
    </w:r>
    <w:r w:rsidR="003A42DE">
      <w:rPr>
        <w:rFonts w:ascii="Open Sans Light" w:hAnsi="Open Sans Light" w:cs="Open Sans Light"/>
        <w:sz w:val="16"/>
        <w:szCs w:val="16"/>
      </w:rPr>
      <w:t xml:space="preserve">3 </w:t>
    </w:r>
    <w:r w:rsidRPr="00381554">
      <w:rPr>
        <w:rFonts w:ascii="Open Sans Light" w:hAnsi="Open Sans Light" w:cs="Open Sans Light"/>
        <w:sz w:val="16"/>
        <w:szCs w:val="16"/>
      </w:rPr>
      <w:t>do Regulaminu Naboru Wniosków</w:t>
    </w:r>
  </w:p>
  <w:p w14:paraId="7088A4FF" w14:textId="77777777" w:rsidR="00BC4B39" w:rsidRPr="00381554" w:rsidRDefault="00BC4B39" w:rsidP="00BC4B39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r w:rsidRPr="00381554">
      <w:rPr>
        <w:rFonts w:ascii="Open Sans Light" w:hAnsi="Open Sans Light" w:cs="Open Sans Light"/>
        <w:sz w:val="16"/>
        <w:szCs w:val="16"/>
      </w:rPr>
      <w:t xml:space="preserve">Program </w:t>
    </w:r>
    <w:r w:rsidRPr="00381554">
      <w:rPr>
        <w:rFonts w:ascii="Open Sans Light" w:eastAsia="Calibri" w:hAnsi="Open Sans Light" w:cs="Open Sans Light"/>
        <w:sz w:val="16"/>
        <w:szCs w:val="16"/>
        <w:lang w:val="x-none"/>
      </w:rPr>
      <w:t>EKOLUB – Lubuski program edukacji ekologicznej</w:t>
    </w:r>
  </w:p>
  <w:bookmarkEnd w:id="1"/>
  <w:p w14:paraId="55EF4E8B" w14:textId="77777777" w:rsidR="00BC4B39" w:rsidRDefault="00BC4B3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7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27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5"/>
  </w:num>
  <w:num w:numId="12" w16cid:durableId="518735871">
    <w:abstractNumId w:val="21"/>
  </w:num>
  <w:num w:numId="13" w16cid:durableId="643971793">
    <w:abstractNumId w:val="29"/>
  </w:num>
  <w:num w:numId="14" w16cid:durableId="149105192">
    <w:abstractNumId w:val="14"/>
  </w:num>
  <w:num w:numId="15" w16cid:durableId="1653824872">
    <w:abstractNumId w:val="24"/>
  </w:num>
  <w:num w:numId="16" w16cid:durableId="1477257157">
    <w:abstractNumId w:val="26"/>
  </w:num>
  <w:num w:numId="17" w16cid:durableId="164128577">
    <w:abstractNumId w:val="12"/>
  </w:num>
  <w:num w:numId="18" w16cid:durableId="1846700511">
    <w:abstractNumId w:val="18"/>
  </w:num>
  <w:num w:numId="19" w16cid:durableId="1103459396">
    <w:abstractNumId w:val="23"/>
  </w:num>
  <w:num w:numId="20" w16cid:durableId="317423287">
    <w:abstractNumId w:val="13"/>
  </w:num>
  <w:num w:numId="21" w16cid:durableId="1071925218">
    <w:abstractNumId w:val="28"/>
  </w:num>
  <w:num w:numId="22" w16cid:durableId="185295811">
    <w:abstractNumId w:val="27"/>
  </w:num>
  <w:num w:numId="23" w16cid:durableId="1206478675">
    <w:abstractNumId w:val="11"/>
  </w:num>
  <w:num w:numId="24" w16cid:durableId="142086544">
    <w:abstractNumId w:val="20"/>
  </w:num>
  <w:num w:numId="25" w16cid:durableId="341661663">
    <w:abstractNumId w:val="17"/>
  </w:num>
  <w:num w:numId="26" w16cid:durableId="921182192">
    <w:abstractNumId w:val="25"/>
  </w:num>
  <w:num w:numId="27" w16cid:durableId="1488859395">
    <w:abstractNumId w:val="22"/>
  </w:num>
  <w:num w:numId="28" w16cid:durableId="1085492075">
    <w:abstractNumId w:val="16"/>
  </w:num>
  <w:num w:numId="29" w16cid:durableId="556862272">
    <w:abstractNumId w:val="10"/>
  </w:num>
  <w:num w:numId="30" w16cid:durableId="3440650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15889"/>
    <w:rsid w:val="00055DD2"/>
    <w:rsid w:val="000852F3"/>
    <w:rsid w:val="000872FD"/>
    <w:rsid w:val="000B4207"/>
    <w:rsid w:val="000B59A4"/>
    <w:rsid w:val="000C6A19"/>
    <w:rsid w:val="000F4B1B"/>
    <w:rsid w:val="001123E1"/>
    <w:rsid w:val="00113E8E"/>
    <w:rsid w:val="00115442"/>
    <w:rsid w:val="001163A6"/>
    <w:rsid w:val="00144BCC"/>
    <w:rsid w:val="001855D1"/>
    <w:rsid w:val="001863DB"/>
    <w:rsid w:val="00186A35"/>
    <w:rsid w:val="00195FFA"/>
    <w:rsid w:val="00196F97"/>
    <w:rsid w:val="001B07A7"/>
    <w:rsid w:val="001B3116"/>
    <w:rsid w:val="001C1F42"/>
    <w:rsid w:val="001D18F6"/>
    <w:rsid w:val="001D4870"/>
    <w:rsid w:val="001E0669"/>
    <w:rsid w:val="001F3481"/>
    <w:rsid w:val="002001FA"/>
    <w:rsid w:val="00213864"/>
    <w:rsid w:val="002154D1"/>
    <w:rsid w:val="002228F3"/>
    <w:rsid w:val="002353B4"/>
    <w:rsid w:val="00237F67"/>
    <w:rsid w:val="002A0B08"/>
    <w:rsid w:val="002A171E"/>
    <w:rsid w:val="002E15B5"/>
    <w:rsid w:val="002F2237"/>
    <w:rsid w:val="002F48E2"/>
    <w:rsid w:val="00302E31"/>
    <w:rsid w:val="0030584F"/>
    <w:rsid w:val="00307FFA"/>
    <w:rsid w:val="00313DF1"/>
    <w:rsid w:val="003345EA"/>
    <w:rsid w:val="00340090"/>
    <w:rsid w:val="003A42DE"/>
    <w:rsid w:val="003B43F5"/>
    <w:rsid w:val="003B6D80"/>
    <w:rsid w:val="003C0307"/>
    <w:rsid w:val="003C030F"/>
    <w:rsid w:val="003C3694"/>
    <w:rsid w:val="003D795A"/>
    <w:rsid w:val="003E1700"/>
    <w:rsid w:val="00405138"/>
    <w:rsid w:val="004103C9"/>
    <w:rsid w:val="0042176A"/>
    <w:rsid w:val="00435311"/>
    <w:rsid w:val="0044495A"/>
    <w:rsid w:val="0046524A"/>
    <w:rsid w:val="00475B09"/>
    <w:rsid w:val="00482E86"/>
    <w:rsid w:val="004A5EC2"/>
    <w:rsid w:val="004B714F"/>
    <w:rsid w:val="004C6D2B"/>
    <w:rsid w:val="004E015A"/>
    <w:rsid w:val="004E0A62"/>
    <w:rsid w:val="004E6C6D"/>
    <w:rsid w:val="004F3295"/>
    <w:rsid w:val="004F5374"/>
    <w:rsid w:val="005060A9"/>
    <w:rsid w:val="00513A74"/>
    <w:rsid w:val="00532806"/>
    <w:rsid w:val="00543B5F"/>
    <w:rsid w:val="00546046"/>
    <w:rsid w:val="00556980"/>
    <w:rsid w:val="005821CA"/>
    <w:rsid w:val="00591903"/>
    <w:rsid w:val="005B6377"/>
    <w:rsid w:val="005C237A"/>
    <w:rsid w:val="005D1250"/>
    <w:rsid w:val="005E4EF0"/>
    <w:rsid w:val="006020E5"/>
    <w:rsid w:val="00612103"/>
    <w:rsid w:val="00635075"/>
    <w:rsid w:val="0064684D"/>
    <w:rsid w:val="00647950"/>
    <w:rsid w:val="006B2958"/>
    <w:rsid w:val="006C4DE4"/>
    <w:rsid w:val="006F2E15"/>
    <w:rsid w:val="00702F78"/>
    <w:rsid w:val="00721B1C"/>
    <w:rsid w:val="007250E4"/>
    <w:rsid w:val="00725D0A"/>
    <w:rsid w:val="00735562"/>
    <w:rsid w:val="007567A6"/>
    <w:rsid w:val="00756AD5"/>
    <w:rsid w:val="00761BA6"/>
    <w:rsid w:val="00791B25"/>
    <w:rsid w:val="007968F0"/>
    <w:rsid w:val="007B4E8C"/>
    <w:rsid w:val="007C7998"/>
    <w:rsid w:val="007D6DB7"/>
    <w:rsid w:val="007E3465"/>
    <w:rsid w:val="0082011E"/>
    <w:rsid w:val="00835263"/>
    <w:rsid w:val="008357AC"/>
    <w:rsid w:val="008420DB"/>
    <w:rsid w:val="00842A22"/>
    <w:rsid w:val="008B5DC6"/>
    <w:rsid w:val="008E01D7"/>
    <w:rsid w:val="008F22A9"/>
    <w:rsid w:val="00912575"/>
    <w:rsid w:val="009210F2"/>
    <w:rsid w:val="00941262"/>
    <w:rsid w:val="00955E1D"/>
    <w:rsid w:val="00960600"/>
    <w:rsid w:val="00964B42"/>
    <w:rsid w:val="009775B6"/>
    <w:rsid w:val="009A6028"/>
    <w:rsid w:val="009B25D5"/>
    <w:rsid w:val="009B3BF5"/>
    <w:rsid w:val="009C01DA"/>
    <w:rsid w:val="009D07BB"/>
    <w:rsid w:val="009D2DDE"/>
    <w:rsid w:val="009D3033"/>
    <w:rsid w:val="009D47FD"/>
    <w:rsid w:val="009F37BF"/>
    <w:rsid w:val="00A266D8"/>
    <w:rsid w:val="00A45F83"/>
    <w:rsid w:val="00A462EB"/>
    <w:rsid w:val="00A54139"/>
    <w:rsid w:val="00A634EB"/>
    <w:rsid w:val="00A740B4"/>
    <w:rsid w:val="00A81087"/>
    <w:rsid w:val="00A95974"/>
    <w:rsid w:val="00AA5EA4"/>
    <w:rsid w:val="00AB2E80"/>
    <w:rsid w:val="00AC3CF3"/>
    <w:rsid w:val="00AD099E"/>
    <w:rsid w:val="00AE3B2E"/>
    <w:rsid w:val="00AF40C4"/>
    <w:rsid w:val="00B1484F"/>
    <w:rsid w:val="00B1718B"/>
    <w:rsid w:val="00B34612"/>
    <w:rsid w:val="00B76F01"/>
    <w:rsid w:val="00BC4B39"/>
    <w:rsid w:val="00BD3253"/>
    <w:rsid w:val="00BD78EE"/>
    <w:rsid w:val="00C019C3"/>
    <w:rsid w:val="00C3122A"/>
    <w:rsid w:val="00C47EEF"/>
    <w:rsid w:val="00C60D3C"/>
    <w:rsid w:val="00C67AA2"/>
    <w:rsid w:val="00C703F1"/>
    <w:rsid w:val="00C72712"/>
    <w:rsid w:val="00C83781"/>
    <w:rsid w:val="00C85B13"/>
    <w:rsid w:val="00CB534F"/>
    <w:rsid w:val="00CB687B"/>
    <w:rsid w:val="00D1567B"/>
    <w:rsid w:val="00D251E5"/>
    <w:rsid w:val="00D3147D"/>
    <w:rsid w:val="00D33EA6"/>
    <w:rsid w:val="00D44363"/>
    <w:rsid w:val="00D52232"/>
    <w:rsid w:val="00D85AAA"/>
    <w:rsid w:val="00DB1E0E"/>
    <w:rsid w:val="00DC41F6"/>
    <w:rsid w:val="00DC617E"/>
    <w:rsid w:val="00DC771B"/>
    <w:rsid w:val="00DD0B98"/>
    <w:rsid w:val="00DD500A"/>
    <w:rsid w:val="00DF5B1B"/>
    <w:rsid w:val="00E07A9C"/>
    <w:rsid w:val="00E12587"/>
    <w:rsid w:val="00E70901"/>
    <w:rsid w:val="00E819C3"/>
    <w:rsid w:val="00E86885"/>
    <w:rsid w:val="00EA2069"/>
    <w:rsid w:val="00EB2D6D"/>
    <w:rsid w:val="00ED245F"/>
    <w:rsid w:val="00ED26EF"/>
    <w:rsid w:val="00ED34FD"/>
    <w:rsid w:val="00ED681B"/>
    <w:rsid w:val="00F12D7A"/>
    <w:rsid w:val="00F74139"/>
    <w:rsid w:val="00F82E6A"/>
    <w:rsid w:val="00FA1805"/>
    <w:rsid w:val="00FA2BD5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37A8072-214B-4ABD-A0C0-2CDEAB5DA989}"/>
      </w:docPartPr>
      <w:docPartBody>
        <w:p w:rsidR="00A93F5D" w:rsidRDefault="00A93F5D">
          <w:r w:rsidRPr="00AE4024">
            <w:rPr>
              <w:rStyle w:val="Tekstzastpczy"/>
            </w:rPr>
            <w:t>Kliknij lub naciśnij, aby wprowadzić datę.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5C7105" w:rsidP="005C7105">
          <w:pPr>
            <w:pStyle w:val="000B2F38CB6941C8A9D0793C4B8F97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5C7105" w:rsidP="005C7105">
          <w:pPr>
            <w:pStyle w:val="F839AA6B35A04EB9A881430188428DE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4080D"/>
    <w:rsid w:val="00051A82"/>
    <w:rsid w:val="000621C3"/>
    <w:rsid w:val="000E1408"/>
    <w:rsid w:val="00113E8E"/>
    <w:rsid w:val="002353B4"/>
    <w:rsid w:val="002A0B08"/>
    <w:rsid w:val="003345EA"/>
    <w:rsid w:val="00340090"/>
    <w:rsid w:val="003952EB"/>
    <w:rsid w:val="003D795A"/>
    <w:rsid w:val="004365D2"/>
    <w:rsid w:val="004A3F9D"/>
    <w:rsid w:val="004B3F08"/>
    <w:rsid w:val="0056114B"/>
    <w:rsid w:val="005C7105"/>
    <w:rsid w:val="006C710C"/>
    <w:rsid w:val="006F1D22"/>
    <w:rsid w:val="007A2239"/>
    <w:rsid w:val="007B67F4"/>
    <w:rsid w:val="007D1804"/>
    <w:rsid w:val="008A08B5"/>
    <w:rsid w:val="009B25D5"/>
    <w:rsid w:val="009B3BF5"/>
    <w:rsid w:val="00A93F5D"/>
    <w:rsid w:val="00AB2E80"/>
    <w:rsid w:val="00AF40C4"/>
    <w:rsid w:val="00B1718B"/>
    <w:rsid w:val="00B76F01"/>
    <w:rsid w:val="00B865DE"/>
    <w:rsid w:val="00BB392F"/>
    <w:rsid w:val="00C3122A"/>
    <w:rsid w:val="00C53825"/>
    <w:rsid w:val="00CA7EF5"/>
    <w:rsid w:val="00D3147D"/>
    <w:rsid w:val="00D84E5A"/>
    <w:rsid w:val="00DB1E0E"/>
    <w:rsid w:val="00EC42D6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C53825"/>
    <w:rPr>
      <w:rFonts w:ascii="Century Gothic" w:hAnsi="Century Gothic"/>
      <w:color w:val="595959" w:themeColor="text1" w:themeTint="A6"/>
    </w:rPr>
  </w:style>
  <w:style w:type="paragraph" w:customStyle="1" w:styleId="6580DF5BCD7342CF81302228056FD7A5">
    <w:name w:val="6580DF5BCD7342CF81302228056FD7A5"/>
    <w:rsid w:val="00B865DE"/>
  </w:style>
  <w:style w:type="paragraph" w:customStyle="1" w:styleId="A1AFA629F1364928864412C459EDB4F2">
    <w:name w:val="A1AFA629F1364928864412C459EDB4F2"/>
    <w:rsid w:val="00B865DE"/>
  </w:style>
  <w:style w:type="paragraph" w:customStyle="1" w:styleId="6E0112E3486A402298203ECAE0BC1FD6">
    <w:name w:val="6E0112E3486A402298203ECAE0BC1FD6"/>
    <w:rsid w:val="00B865DE"/>
  </w:style>
  <w:style w:type="paragraph" w:customStyle="1" w:styleId="91D1E8CAE7DA498DB26A64EF37171F1B">
    <w:name w:val="91D1E8CAE7DA498DB26A64EF37171F1B"/>
    <w:rsid w:val="00B865DE"/>
  </w:style>
  <w:style w:type="paragraph" w:customStyle="1" w:styleId="8D95B2B79DB2409A9CCA25E677453836">
    <w:name w:val="8D95B2B79DB2409A9CCA25E677453836"/>
    <w:rsid w:val="00B865DE"/>
  </w:style>
  <w:style w:type="paragraph" w:customStyle="1" w:styleId="64903403BA674D53AB2DECFA0D27603C">
    <w:name w:val="64903403BA674D53AB2DECFA0D27603C"/>
    <w:rsid w:val="00B865DE"/>
  </w:style>
  <w:style w:type="paragraph" w:customStyle="1" w:styleId="53D2D91C2C0C4ECAA184E50E8028B046">
    <w:name w:val="53D2D91C2C0C4ECAA184E50E8028B046"/>
    <w:rsid w:val="00B865DE"/>
  </w:style>
  <w:style w:type="paragraph" w:customStyle="1" w:styleId="519DB5018A6643839E24A64F5997B7B7">
    <w:name w:val="519DB5018A6643839E24A64F5997B7B7"/>
    <w:rsid w:val="00B865DE"/>
  </w:style>
  <w:style w:type="paragraph" w:customStyle="1" w:styleId="77F252D686CA4B8BBBFD08DD6FEB6BCA">
    <w:name w:val="77F252D686CA4B8BBBFD08DD6FEB6BCA"/>
    <w:rsid w:val="00B865DE"/>
  </w:style>
  <w:style w:type="paragraph" w:customStyle="1" w:styleId="867C4BDA7DC042BCA34F5F7B9D14925B">
    <w:name w:val="867C4BDA7DC042BCA34F5F7B9D14925B"/>
    <w:rsid w:val="00B865DE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D98167E271E64D62BF226A3601C03AC4">
    <w:name w:val="D98167E271E64D62BF226A3601C03AC4"/>
    <w:rsid w:val="005C7105"/>
  </w:style>
  <w:style w:type="paragraph" w:customStyle="1" w:styleId="F7584571813045AFB156BB6C5FB3EB44">
    <w:name w:val="F7584571813045AFB156BB6C5FB3EB44"/>
    <w:rsid w:val="005C7105"/>
  </w:style>
  <w:style w:type="paragraph" w:customStyle="1" w:styleId="29883B92EA87433A94CC70CDCA857AAE">
    <w:name w:val="29883B92EA87433A94CC70CDCA857AAE"/>
    <w:rsid w:val="005C7105"/>
  </w:style>
  <w:style w:type="paragraph" w:customStyle="1" w:styleId="190E76B8C7474D5A99692F8309E26124">
    <w:name w:val="190E76B8C7474D5A99692F8309E26124"/>
    <w:rsid w:val="005C7105"/>
  </w:style>
  <w:style w:type="paragraph" w:customStyle="1" w:styleId="9B948E8302A54D7B9FF097DD89FCCBFA">
    <w:name w:val="9B948E8302A54D7B9FF097DD89FCCBFA"/>
    <w:rsid w:val="005C7105"/>
  </w:style>
  <w:style w:type="paragraph" w:customStyle="1" w:styleId="B99B658089AE4306BCE009EB76CFB8A3">
    <w:name w:val="B99B658089AE4306BCE009EB76CFB8A3"/>
    <w:rsid w:val="003952EB"/>
  </w:style>
  <w:style w:type="paragraph" w:customStyle="1" w:styleId="AF94CC0C14434F80A1FB22273D815CB6">
    <w:name w:val="AF94CC0C14434F80A1FB22273D815CB6"/>
    <w:rsid w:val="003952EB"/>
  </w:style>
  <w:style w:type="paragraph" w:customStyle="1" w:styleId="34EDFC93AAD444B598B55C23141541A4">
    <w:name w:val="34EDFC93AAD444B598B55C23141541A4"/>
    <w:rsid w:val="003952EB"/>
  </w:style>
  <w:style w:type="paragraph" w:customStyle="1" w:styleId="D272398BBFD9401481C451896B7CB5EB">
    <w:name w:val="D272398BBFD9401481C451896B7CB5EB"/>
    <w:rsid w:val="00C53825"/>
  </w:style>
  <w:style w:type="paragraph" w:customStyle="1" w:styleId="97460CC9E2DB4EF1B85B74B1C082D459">
    <w:name w:val="97460CC9E2DB4EF1B85B74B1C082D459"/>
    <w:rsid w:val="00C53825"/>
  </w:style>
  <w:style w:type="paragraph" w:customStyle="1" w:styleId="231B8DCF096945A38AFB752EC3E219ED">
    <w:name w:val="231B8DCF096945A38AFB752EC3E219ED"/>
    <w:rsid w:val="00C53825"/>
  </w:style>
  <w:style w:type="paragraph" w:customStyle="1" w:styleId="CC9F0CFFA30B4532927F28D169DE4207">
    <w:name w:val="CC9F0CFFA30B4532927F28D169DE4207"/>
    <w:rsid w:val="00C53825"/>
  </w:style>
  <w:style w:type="paragraph" w:customStyle="1" w:styleId="6802A652033243D9B6391206DA5F4E47">
    <w:name w:val="6802A652033243D9B6391206DA5F4E47"/>
    <w:rsid w:val="00C5382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94E26-5AF6-450E-AA99-B9BDCB44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70</TotalTime>
  <Pages>1</Pages>
  <Words>393</Words>
  <Characters>2361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wypłatę środków w formie zaliczki</cp:keywords>
  <cp:lastModifiedBy>Mariusz Dziubek</cp:lastModifiedBy>
  <cp:revision>10</cp:revision>
  <cp:lastPrinted>2025-01-07T11:35:00Z</cp:lastPrinted>
  <dcterms:created xsi:type="dcterms:W3CDTF">2025-01-29T13:08:00Z</dcterms:created>
  <dcterms:modified xsi:type="dcterms:W3CDTF">2026-02-11T08:47:00Z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